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EA5" w:rsidRPr="00012C68" w:rsidRDefault="00AC0EA5">
      <w:pPr>
        <w:rPr>
          <w:rStyle w:val="Emphasis"/>
        </w:rPr>
      </w:pPr>
      <w:r>
        <w:rPr>
          <w:rStyle w:val="Emphasis"/>
        </w:rPr>
        <w:t>прое</w:t>
      </w:r>
      <w:bookmarkStart w:id="0" w:name="_GoBack"/>
      <w:bookmarkEnd w:id="0"/>
      <w:r>
        <w:rPr>
          <w:rStyle w:val="Emphasis"/>
        </w:rPr>
        <w:t>кт</w:t>
      </w:r>
    </w:p>
    <w:p w:rsidR="00AC0EA5" w:rsidRDefault="00AC0EA5"/>
    <w:p w:rsidR="00AC0EA5" w:rsidRPr="000E1C3A" w:rsidRDefault="00AC0EA5"/>
    <w:p w:rsidR="00AC0EA5" w:rsidRPr="00EA6745" w:rsidRDefault="00AC0EA5"/>
    <w:p w:rsidR="00AC0EA5" w:rsidRPr="003B030E" w:rsidRDefault="00AC0EA5" w:rsidP="009D0F02">
      <w:pPr>
        <w:jc w:val="center"/>
        <w:rPr>
          <w:b/>
          <w:sz w:val="48"/>
          <w:szCs w:val="48"/>
        </w:rPr>
      </w:pPr>
      <w:r w:rsidRPr="003B030E">
        <w:rPr>
          <w:b/>
          <w:sz w:val="48"/>
          <w:szCs w:val="48"/>
        </w:rPr>
        <w:t>СХЕМА ВОДОСНАБЖЕНИЯ И ВОДООТВЕДЕНИЯ</w:t>
      </w:r>
      <w:r>
        <w:rPr>
          <w:b/>
          <w:sz w:val="48"/>
          <w:szCs w:val="48"/>
        </w:rPr>
        <w:t xml:space="preserve"> МУНИЦИПАЛЬНОГО ОБРАЗОВАНИЯ ЗАПОРОЖСКОЕ СЕЛЬСКОЕ ПОСЕЛЕНИЕ ПРИОЗЕРСКОГО РАЙОНА ЛЕНИНГРАДСКОЙ ОБЛАСТИ </w:t>
      </w:r>
      <w:r>
        <w:rPr>
          <w:b/>
          <w:caps/>
          <w:sz w:val="48"/>
          <w:szCs w:val="48"/>
        </w:rPr>
        <w:t>на 2014-2024</w:t>
      </w:r>
      <w:r w:rsidRPr="0008540A">
        <w:rPr>
          <w:b/>
          <w:caps/>
          <w:sz w:val="48"/>
          <w:szCs w:val="48"/>
        </w:rPr>
        <w:t xml:space="preserve"> год</w:t>
      </w:r>
      <w:r>
        <w:rPr>
          <w:b/>
          <w:caps/>
          <w:sz w:val="48"/>
          <w:szCs w:val="48"/>
        </w:rPr>
        <w:t>ы</w:t>
      </w:r>
    </w:p>
    <w:p w:rsidR="00AC0EA5" w:rsidRPr="00587C93" w:rsidRDefault="00AC0EA5" w:rsidP="009D0F02">
      <w:pPr>
        <w:jc w:val="center"/>
        <w:rPr>
          <w:b/>
          <w:sz w:val="48"/>
          <w:szCs w:val="48"/>
        </w:rPr>
      </w:pPr>
      <w:r w:rsidRPr="00A52A08">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0" o:spid="_x0000_i1031" type="#_x0000_t75" style="width:118.5pt;height:148.5pt;visibility:visible">
            <v:imagedata r:id="rId7" o:title=""/>
          </v:shape>
        </w:pict>
      </w:r>
    </w:p>
    <w:p w:rsidR="00AC0EA5" w:rsidRDefault="00AC0EA5" w:rsidP="009D0F02">
      <w:pPr>
        <w:jc w:val="center"/>
        <w:rPr>
          <w:b/>
          <w:sz w:val="48"/>
          <w:szCs w:val="48"/>
        </w:rPr>
      </w:pPr>
    </w:p>
    <w:p w:rsidR="00AC0EA5" w:rsidRDefault="00AC0EA5" w:rsidP="009D0F02">
      <w:pPr>
        <w:jc w:val="center"/>
        <w:rPr>
          <w:sz w:val="28"/>
          <w:szCs w:val="28"/>
        </w:rPr>
      </w:pPr>
      <w:r>
        <w:rPr>
          <w:sz w:val="28"/>
          <w:szCs w:val="28"/>
        </w:rPr>
        <w:t>2014 г.</w:t>
      </w:r>
    </w:p>
    <w:p w:rsidR="00AC0EA5" w:rsidRPr="00B22BD1" w:rsidRDefault="00AC0EA5" w:rsidP="00C66CD2">
      <w:pPr>
        <w:pStyle w:val="10"/>
        <w:ind w:firstLine="709"/>
        <w:jc w:val="center"/>
        <w:rPr>
          <w:b/>
          <w:sz w:val="28"/>
          <w:szCs w:val="28"/>
        </w:rPr>
      </w:pPr>
      <w:r w:rsidRPr="00D108A7">
        <w:rPr>
          <w:b/>
          <w:sz w:val="28"/>
          <w:szCs w:val="28"/>
        </w:rPr>
        <w:t>Содержание</w:t>
      </w:r>
    </w:p>
    <w:p w:rsidR="00AC0EA5" w:rsidRDefault="00AC0EA5">
      <w:pPr>
        <w:pStyle w:val="TOC1"/>
        <w:tabs>
          <w:tab w:val="right" w:leader="dot" w:pos="14560"/>
        </w:tabs>
        <w:rPr>
          <w:rFonts w:ascii="Calibri" w:hAnsi="Calibri"/>
          <w:b w:val="0"/>
          <w:bCs w:val="0"/>
          <w:caps w:val="0"/>
          <w:noProof/>
          <w:sz w:val="22"/>
          <w:szCs w:val="22"/>
          <w:lang w:eastAsia="ru-RU"/>
        </w:rPr>
      </w:pPr>
      <w:r w:rsidRPr="002F48CF">
        <w:rPr>
          <w:caps w:val="0"/>
          <w:sz w:val="28"/>
          <w:szCs w:val="28"/>
          <w:lang w:val="en-US"/>
        </w:rPr>
        <w:fldChar w:fldCharType="begin"/>
      </w:r>
      <w:r w:rsidRPr="002F48CF">
        <w:rPr>
          <w:caps w:val="0"/>
          <w:sz w:val="28"/>
          <w:szCs w:val="28"/>
          <w:lang w:val="en-US"/>
        </w:rPr>
        <w:instrText xml:space="preserve"> TOC \o "1-3" \h \z \u </w:instrText>
      </w:r>
      <w:r w:rsidRPr="002F48CF">
        <w:rPr>
          <w:caps w:val="0"/>
          <w:sz w:val="28"/>
          <w:szCs w:val="28"/>
          <w:lang w:val="en-US"/>
        </w:rPr>
        <w:fldChar w:fldCharType="separate"/>
      </w:r>
      <w:hyperlink w:anchor="_Toc392754935" w:history="1">
        <w:r w:rsidRPr="007D2A94">
          <w:rPr>
            <w:rStyle w:val="Hyperlink"/>
            <w:noProof/>
          </w:rPr>
          <w:t>Паспорт схем водоснабжения и водоотведения</w:t>
        </w:r>
        <w:r>
          <w:rPr>
            <w:noProof/>
            <w:webHidden/>
          </w:rPr>
          <w:tab/>
        </w:r>
        <w:r>
          <w:rPr>
            <w:noProof/>
            <w:webHidden/>
          </w:rPr>
          <w:fldChar w:fldCharType="begin"/>
        </w:r>
        <w:r>
          <w:rPr>
            <w:noProof/>
            <w:webHidden/>
          </w:rPr>
          <w:instrText xml:space="preserve"> PAGEREF _Toc392754935 \h </w:instrText>
        </w:r>
        <w:r>
          <w:rPr>
            <w:noProof/>
            <w:webHidden/>
          </w:rPr>
        </w:r>
        <w:r>
          <w:rPr>
            <w:noProof/>
            <w:webHidden/>
          </w:rPr>
          <w:fldChar w:fldCharType="separate"/>
        </w:r>
        <w:r>
          <w:rPr>
            <w:noProof/>
            <w:webHidden/>
          </w:rPr>
          <w:t>7</w:t>
        </w:r>
        <w:r>
          <w:rPr>
            <w:noProof/>
            <w:webHidden/>
          </w:rPr>
          <w:fldChar w:fldCharType="end"/>
        </w:r>
      </w:hyperlink>
    </w:p>
    <w:p w:rsidR="00AC0EA5" w:rsidRDefault="00AC0EA5">
      <w:pPr>
        <w:pStyle w:val="TOC1"/>
        <w:tabs>
          <w:tab w:val="right" w:leader="dot" w:pos="14560"/>
        </w:tabs>
        <w:rPr>
          <w:rFonts w:ascii="Calibri" w:hAnsi="Calibri"/>
          <w:b w:val="0"/>
          <w:bCs w:val="0"/>
          <w:caps w:val="0"/>
          <w:noProof/>
          <w:sz w:val="22"/>
          <w:szCs w:val="22"/>
          <w:lang w:eastAsia="ru-RU"/>
        </w:rPr>
      </w:pPr>
      <w:hyperlink w:anchor="_Toc392754936" w:history="1">
        <w:r w:rsidRPr="007D2A94">
          <w:rPr>
            <w:rStyle w:val="Hyperlink"/>
            <w:noProof/>
          </w:rPr>
          <w:t>Глава I. Схема водоснабжения МО Запорожское сельское поселение на 2014-2024 годы</w:t>
        </w:r>
        <w:r>
          <w:rPr>
            <w:noProof/>
            <w:webHidden/>
          </w:rPr>
          <w:tab/>
        </w:r>
        <w:r>
          <w:rPr>
            <w:noProof/>
            <w:webHidden/>
          </w:rPr>
          <w:fldChar w:fldCharType="begin"/>
        </w:r>
        <w:r>
          <w:rPr>
            <w:noProof/>
            <w:webHidden/>
          </w:rPr>
          <w:instrText xml:space="preserve"> PAGEREF _Toc392754936 \h </w:instrText>
        </w:r>
        <w:r>
          <w:rPr>
            <w:noProof/>
            <w:webHidden/>
          </w:rPr>
        </w:r>
        <w:r>
          <w:rPr>
            <w:noProof/>
            <w:webHidden/>
          </w:rPr>
          <w:fldChar w:fldCharType="separate"/>
        </w:r>
        <w:r>
          <w:rPr>
            <w:noProof/>
            <w:webHidden/>
          </w:rPr>
          <w:t>11</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4937" w:history="1">
        <w:r w:rsidRPr="007D2A94">
          <w:rPr>
            <w:rStyle w:val="Hyperlink"/>
            <w:noProof/>
          </w:rPr>
          <w:t>1</w:t>
        </w:r>
        <w:r>
          <w:rPr>
            <w:rFonts w:ascii="Calibri" w:hAnsi="Calibri"/>
            <w:smallCaps w:val="0"/>
            <w:noProof/>
            <w:sz w:val="22"/>
            <w:szCs w:val="22"/>
            <w:lang w:eastAsia="ru-RU"/>
          </w:rPr>
          <w:tab/>
        </w:r>
        <w:r w:rsidRPr="007D2A94">
          <w:rPr>
            <w:rStyle w:val="Hyperlink"/>
            <w:noProof/>
          </w:rPr>
          <w:t>Технико-экономическое состояние централизованных систем водоснабжения МО Запорожское сельское  поселение</w:t>
        </w:r>
        <w:r>
          <w:rPr>
            <w:noProof/>
            <w:webHidden/>
          </w:rPr>
          <w:tab/>
        </w:r>
        <w:r>
          <w:rPr>
            <w:noProof/>
            <w:webHidden/>
          </w:rPr>
          <w:fldChar w:fldCharType="begin"/>
        </w:r>
        <w:r>
          <w:rPr>
            <w:noProof/>
            <w:webHidden/>
          </w:rPr>
          <w:instrText xml:space="preserve"> PAGEREF _Toc392754937 \h </w:instrText>
        </w:r>
        <w:r>
          <w:rPr>
            <w:noProof/>
            <w:webHidden/>
          </w:rPr>
        </w:r>
        <w:r>
          <w:rPr>
            <w:noProof/>
            <w:webHidden/>
          </w:rPr>
          <w:fldChar w:fldCharType="separate"/>
        </w:r>
        <w:r>
          <w:rPr>
            <w:noProof/>
            <w:webHidden/>
          </w:rPr>
          <w:t>11</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38" w:history="1">
        <w:r w:rsidRPr="007D2A94">
          <w:rPr>
            <w:rStyle w:val="Hyperlink"/>
            <w:noProof/>
          </w:rPr>
          <w:t>1.1</w:t>
        </w:r>
        <w:r>
          <w:rPr>
            <w:rFonts w:ascii="Calibri" w:hAnsi="Calibri"/>
            <w:i w:val="0"/>
            <w:iCs w:val="0"/>
            <w:noProof/>
            <w:sz w:val="22"/>
            <w:szCs w:val="22"/>
            <w:lang w:eastAsia="ru-RU"/>
          </w:rPr>
          <w:tab/>
        </w:r>
        <w:r w:rsidRPr="007D2A94">
          <w:rPr>
            <w:rStyle w:val="Hyperlink"/>
            <w:noProof/>
          </w:rPr>
          <w:t>Описание системы и структуры водоснабжения городского округа и деление территории городского округа на эксплуатационные зоны</w:t>
        </w:r>
        <w:r>
          <w:rPr>
            <w:noProof/>
            <w:webHidden/>
          </w:rPr>
          <w:tab/>
        </w:r>
        <w:r>
          <w:rPr>
            <w:noProof/>
            <w:webHidden/>
          </w:rPr>
          <w:fldChar w:fldCharType="begin"/>
        </w:r>
        <w:r>
          <w:rPr>
            <w:noProof/>
            <w:webHidden/>
          </w:rPr>
          <w:instrText xml:space="preserve"> PAGEREF _Toc392754938 \h </w:instrText>
        </w:r>
        <w:r>
          <w:rPr>
            <w:noProof/>
            <w:webHidden/>
          </w:rPr>
        </w:r>
        <w:r>
          <w:rPr>
            <w:noProof/>
            <w:webHidden/>
          </w:rPr>
          <w:fldChar w:fldCharType="separate"/>
        </w:r>
        <w:r>
          <w:rPr>
            <w:noProof/>
            <w:webHidden/>
          </w:rPr>
          <w:t>11</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39" w:history="1">
        <w:r w:rsidRPr="007D2A94">
          <w:rPr>
            <w:rStyle w:val="Hyperlink"/>
            <w:noProof/>
          </w:rPr>
          <w:t>1.2</w:t>
        </w:r>
        <w:r>
          <w:rPr>
            <w:rFonts w:ascii="Calibri" w:hAnsi="Calibri"/>
            <w:i w:val="0"/>
            <w:iCs w:val="0"/>
            <w:noProof/>
            <w:sz w:val="22"/>
            <w:szCs w:val="22"/>
            <w:lang w:eastAsia="ru-RU"/>
          </w:rPr>
          <w:tab/>
        </w:r>
        <w:r w:rsidRPr="007D2A94">
          <w:rPr>
            <w:rStyle w:val="Hyperlink"/>
            <w:noProof/>
          </w:rPr>
          <w:t>Описание территорий городского округа, не охваченных централизованными системами водоснабжения</w:t>
        </w:r>
        <w:r>
          <w:rPr>
            <w:noProof/>
            <w:webHidden/>
          </w:rPr>
          <w:tab/>
        </w:r>
        <w:r>
          <w:rPr>
            <w:noProof/>
            <w:webHidden/>
          </w:rPr>
          <w:fldChar w:fldCharType="begin"/>
        </w:r>
        <w:r>
          <w:rPr>
            <w:noProof/>
            <w:webHidden/>
          </w:rPr>
          <w:instrText xml:space="preserve"> PAGEREF _Toc392754939 \h </w:instrText>
        </w:r>
        <w:r>
          <w:rPr>
            <w:noProof/>
            <w:webHidden/>
          </w:rPr>
        </w:r>
        <w:r>
          <w:rPr>
            <w:noProof/>
            <w:webHidden/>
          </w:rPr>
          <w:fldChar w:fldCharType="separate"/>
        </w:r>
        <w:r>
          <w:rPr>
            <w:noProof/>
            <w:webHidden/>
          </w:rPr>
          <w:t>12</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40" w:history="1">
        <w:r w:rsidRPr="007D2A94">
          <w:rPr>
            <w:rStyle w:val="Hyperlink"/>
            <w:noProof/>
          </w:rPr>
          <w:t>1.3</w:t>
        </w:r>
        <w:r>
          <w:rPr>
            <w:rFonts w:ascii="Calibri" w:hAnsi="Calibri"/>
            <w:i w:val="0"/>
            <w:iCs w:val="0"/>
            <w:noProof/>
            <w:sz w:val="22"/>
            <w:szCs w:val="22"/>
            <w:lang w:eastAsia="ru-RU"/>
          </w:rPr>
          <w:tab/>
        </w:r>
        <w:r w:rsidRPr="007D2A94">
          <w:rPr>
            <w:rStyle w:val="Hyperlink"/>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Pr>
            <w:noProof/>
            <w:webHidden/>
          </w:rPr>
          <w:tab/>
        </w:r>
        <w:r>
          <w:rPr>
            <w:noProof/>
            <w:webHidden/>
          </w:rPr>
          <w:fldChar w:fldCharType="begin"/>
        </w:r>
        <w:r>
          <w:rPr>
            <w:noProof/>
            <w:webHidden/>
          </w:rPr>
          <w:instrText xml:space="preserve"> PAGEREF _Toc392754940 \h </w:instrText>
        </w:r>
        <w:r>
          <w:rPr>
            <w:noProof/>
            <w:webHidden/>
          </w:rPr>
        </w:r>
        <w:r>
          <w:rPr>
            <w:noProof/>
            <w:webHidden/>
          </w:rPr>
          <w:fldChar w:fldCharType="separate"/>
        </w:r>
        <w:r>
          <w:rPr>
            <w:noProof/>
            <w:webHidden/>
          </w:rPr>
          <w:t>13</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41" w:history="1">
        <w:r w:rsidRPr="007D2A94">
          <w:rPr>
            <w:rStyle w:val="Hyperlink"/>
            <w:noProof/>
          </w:rPr>
          <w:t>1.4</w:t>
        </w:r>
        <w:r>
          <w:rPr>
            <w:rFonts w:ascii="Calibri" w:hAnsi="Calibri"/>
            <w:i w:val="0"/>
            <w:iCs w:val="0"/>
            <w:noProof/>
            <w:sz w:val="22"/>
            <w:szCs w:val="22"/>
            <w:lang w:eastAsia="ru-RU"/>
          </w:rPr>
          <w:tab/>
        </w:r>
        <w:r w:rsidRPr="007D2A94">
          <w:rPr>
            <w:rStyle w:val="Hyperlink"/>
            <w:noProof/>
          </w:rPr>
          <w:t>Описание результатов технического обследования централизованных систем водоснабжения</w:t>
        </w:r>
        <w:r>
          <w:rPr>
            <w:noProof/>
            <w:webHidden/>
          </w:rPr>
          <w:tab/>
        </w:r>
        <w:r>
          <w:rPr>
            <w:noProof/>
            <w:webHidden/>
          </w:rPr>
          <w:fldChar w:fldCharType="begin"/>
        </w:r>
        <w:r>
          <w:rPr>
            <w:noProof/>
            <w:webHidden/>
          </w:rPr>
          <w:instrText xml:space="preserve"> PAGEREF _Toc392754941 \h </w:instrText>
        </w:r>
        <w:r>
          <w:rPr>
            <w:noProof/>
            <w:webHidden/>
          </w:rPr>
        </w:r>
        <w:r>
          <w:rPr>
            <w:noProof/>
            <w:webHidden/>
          </w:rPr>
          <w:fldChar w:fldCharType="separate"/>
        </w:r>
        <w:r>
          <w:rPr>
            <w:noProof/>
            <w:webHidden/>
          </w:rPr>
          <w:t>16</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42" w:history="1">
        <w:r w:rsidRPr="007D2A94">
          <w:rPr>
            <w:rStyle w:val="Hyperlink"/>
            <w:noProof/>
          </w:rPr>
          <w:t>1.5</w:t>
        </w:r>
        <w:r>
          <w:rPr>
            <w:rFonts w:ascii="Calibri" w:hAnsi="Calibri"/>
            <w:i w:val="0"/>
            <w:iCs w:val="0"/>
            <w:noProof/>
            <w:sz w:val="22"/>
            <w:szCs w:val="22"/>
            <w:lang w:eastAsia="ru-RU"/>
          </w:rPr>
          <w:tab/>
        </w:r>
        <w:r w:rsidRPr="007D2A94">
          <w:rPr>
            <w:rStyle w:val="Hyperlink"/>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Pr>
            <w:noProof/>
            <w:webHidden/>
          </w:rPr>
          <w:tab/>
        </w:r>
        <w:r>
          <w:rPr>
            <w:noProof/>
            <w:webHidden/>
          </w:rPr>
          <w:fldChar w:fldCharType="begin"/>
        </w:r>
        <w:r>
          <w:rPr>
            <w:noProof/>
            <w:webHidden/>
          </w:rPr>
          <w:instrText xml:space="preserve"> PAGEREF _Toc392754942 \h </w:instrText>
        </w:r>
        <w:r>
          <w:rPr>
            <w:noProof/>
            <w:webHidden/>
          </w:rPr>
        </w:r>
        <w:r>
          <w:rPr>
            <w:noProof/>
            <w:webHidden/>
          </w:rPr>
          <w:fldChar w:fldCharType="separate"/>
        </w:r>
        <w:r>
          <w:rPr>
            <w:noProof/>
            <w:webHidden/>
          </w:rPr>
          <w:t>25</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43" w:history="1">
        <w:r w:rsidRPr="007D2A94">
          <w:rPr>
            <w:rStyle w:val="Hyperlink"/>
            <w:noProof/>
          </w:rPr>
          <w:t>1.6</w:t>
        </w:r>
        <w:r>
          <w:rPr>
            <w:rFonts w:ascii="Calibri" w:hAnsi="Calibri"/>
            <w:i w:val="0"/>
            <w:iCs w:val="0"/>
            <w:noProof/>
            <w:sz w:val="22"/>
            <w:szCs w:val="22"/>
            <w:lang w:eastAsia="ru-RU"/>
          </w:rPr>
          <w:tab/>
        </w:r>
        <w:r w:rsidRPr="007D2A94">
          <w:rPr>
            <w:rStyle w:val="Hyperlink"/>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Pr>
            <w:noProof/>
            <w:webHidden/>
          </w:rPr>
          <w:tab/>
        </w:r>
        <w:r>
          <w:rPr>
            <w:noProof/>
            <w:webHidden/>
          </w:rPr>
          <w:fldChar w:fldCharType="begin"/>
        </w:r>
        <w:r>
          <w:rPr>
            <w:noProof/>
            <w:webHidden/>
          </w:rPr>
          <w:instrText xml:space="preserve"> PAGEREF _Toc392754943 \h </w:instrText>
        </w:r>
        <w:r>
          <w:rPr>
            <w:noProof/>
            <w:webHidden/>
          </w:rPr>
        </w:r>
        <w:r>
          <w:rPr>
            <w:noProof/>
            <w:webHidden/>
          </w:rPr>
          <w:fldChar w:fldCharType="separate"/>
        </w:r>
        <w:r>
          <w:rPr>
            <w:noProof/>
            <w:webHidden/>
          </w:rPr>
          <w:t>25</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4944" w:history="1">
        <w:r w:rsidRPr="007D2A94">
          <w:rPr>
            <w:rStyle w:val="Hyperlink"/>
            <w:noProof/>
          </w:rPr>
          <w:t>2</w:t>
        </w:r>
        <w:r>
          <w:rPr>
            <w:rFonts w:ascii="Calibri" w:hAnsi="Calibri"/>
            <w:smallCaps w:val="0"/>
            <w:noProof/>
            <w:sz w:val="22"/>
            <w:szCs w:val="22"/>
            <w:lang w:eastAsia="ru-RU"/>
          </w:rPr>
          <w:tab/>
        </w:r>
        <w:r w:rsidRPr="007D2A94">
          <w:rPr>
            <w:rStyle w:val="Hyperlink"/>
            <w:noProof/>
          </w:rPr>
          <w:t>Направления развития централизованных систем водоснабжения</w:t>
        </w:r>
        <w:r>
          <w:rPr>
            <w:noProof/>
            <w:webHidden/>
          </w:rPr>
          <w:tab/>
        </w:r>
        <w:r>
          <w:rPr>
            <w:noProof/>
            <w:webHidden/>
          </w:rPr>
          <w:fldChar w:fldCharType="begin"/>
        </w:r>
        <w:r>
          <w:rPr>
            <w:noProof/>
            <w:webHidden/>
          </w:rPr>
          <w:instrText xml:space="preserve"> PAGEREF _Toc392754944 \h </w:instrText>
        </w:r>
        <w:r>
          <w:rPr>
            <w:noProof/>
            <w:webHidden/>
          </w:rPr>
        </w:r>
        <w:r>
          <w:rPr>
            <w:noProof/>
            <w:webHidden/>
          </w:rPr>
          <w:fldChar w:fldCharType="separate"/>
        </w:r>
        <w:r>
          <w:rPr>
            <w:noProof/>
            <w:webHidden/>
          </w:rPr>
          <w:t>26</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45" w:history="1">
        <w:r w:rsidRPr="007D2A94">
          <w:rPr>
            <w:rStyle w:val="Hyperlink"/>
            <w:noProof/>
          </w:rPr>
          <w:t>2.1</w:t>
        </w:r>
        <w:r>
          <w:rPr>
            <w:rFonts w:ascii="Calibri" w:hAnsi="Calibri"/>
            <w:i w:val="0"/>
            <w:iCs w:val="0"/>
            <w:noProof/>
            <w:sz w:val="22"/>
            <w:szCs w:val="22"/>
            <w:lang w:eastAsia="ru-RU"/>
          </w:rPr>
          <w:tab/>
        </w:r>
        <w:r w:rsidRPr="007D2A94">
          <w:rPr>
            <w:rStyle w:val="Hyperlink"/>
            <w:noProof/>
          </w:rPr>
          <w:t>Основные направления, принципы, задачи и целевые показатели развития централизованной системы водоснабжения МО Запорожское сельское поселение</w:t>
        </w:r>
        <w:r>
          <w:rPr>
            <w:noProof/>
            <w:webHidden/>
          </w:rPr>
          <w:tab/>
        </w:r>
        <w:r>
          <w:rPr>
            <w:noProof/>
            <w:webHidden/>
          </w:rPr>
          <w:fldChar w:fldCharType="begin"/>
        </w:r>
        <w:r>
          <w:rPr>
            <w:noProof/>
            <w:webHidden/>
          </w:rPr>
          <w:instrText xml:space="preserve"> PAGEREF _Toc392754945 \h </w:instrText>
        </w:r>
        <w:r>
          <w:rPr>
            <w:noProof/>
            <w:webHidden/>
          </w:rPr>
        </w:r>
        <w:r>
          <w:rPr>
            <w:noProof/>
            <w:webHidden/>
          </w:rPr>
          <w:fldChar w:fldCharType="separate"/>
        </w:r>
        <w:r>
          <w:rPr>
            <w:noProof/>
            <w:webHidden/>
          </w:rPr>
          <w:t>26</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46" w:history="1">
        <w:r w:rsidRPr="007D2A94">
          <w:rPr>
            <w:rStyle w:val="Hyperlink"/>
            <w:noProof/>
          </w:rPr>
          <w:t>2.2</w:t>
        </w:r>
        <w:r>
          <w:rPr>
            <w:rFonts w:ascii="Calibri" w:hAnsi="Calibri"/>
            <w:i w:val="0"/>
            <w:iCs w:val="0"/>
            <w:noProof/>
            <w:sz w:val="22"/>
            <w:szCs w:val="22"/>
            <w:lang w:eastAsia="ru-RU"/>
          </w:rPr>
          <w:tab/>
        </w:r>
        <w:r w:rsidRPr="007D2A94">
          <w:rPr>
            <w:rStyle w:val="Hyperlink"/>
            <w:noProof/>
          </w:rPr>
          <w:t>Различные сценарии развития централизованных систем водоснабжения в зависимости от различных сценариев развития МО Запорожское сельское поселение</w:t>
        </w:r>
        <w:r>
          <w:rPr>
            <w:noProof/>
            <w:webHidden/>
          </w:rPr>
          <w:tab/>
        </w:r>
        <w:r>
          <w:rPr>
            <w:noProof/>
            <w:webHidden/>
          </w:rPr>
          <w:fldChar w:fldCharType="begin"/>
        </w:r>
        <w:r>
          <w:rPr>
            <w:noProof/>
            <w:webHidden/>
          </w:rPr>
          <w:instrText xml:space="preserve"> PAGEREF _Toc392754946 \h </w:instrText>
        </w:r>
        <w:r>
          <w:rPr>
            <w:noProof/>
            <w:webHidden/>
          </w:rPr>
        </w:r>
        <w:r>
          <w:rPr>
            <w:noProof/>
            <w:webHidden/>
          </w:rPr>
          <w:fldChar w:fldCharType="separate"/>
        </w:r>
        <w:r>
          <w:rPr>
            <w:noProof/>
            <w:webHidden/>
          </w:rPr>
          <w:t>30</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4947" w:history="1">
        <w:r w:rsidRPr="007D2A94">
          <w:rPr>
            <w:rStyle w:val="Hyperlink"/>
            <w:noProof/>
          </w:rPr>
          <w:t>3</w:t>
        </w:r>
        <w:r>
          <w:rPr>
            <w:rFonts w:ascii="Calibri" w:hAnsi="Calibri"/>
            <w:smallCaps w:val="0"/>
            <w:noProof/>
            <w:sz w:val="22"/>
            <w:szCs w:val="22"/>
            <w:lang w:eastAsia="ru-RU"/>
          </w:rPr>
          <w:tab/>
        </w:r>
        <w:r w:rsidRPr="007D2A94">
          <w:rPr>
            <w:rStyle w:val="Hyperlink"/>
            <w:noProof/>
            <w:lang w:eastAsia="ru-RU"/>
          </w:rPr>
          <w:t>Баланс водоснабжения и потребления горячей, питьевой, технической воды</w:t>
        </w:r>
        <w:r>
          <w:rPr>
            <w:noProof/>
            <w:webHidden/>
          </w:rPr>
          <w:tab/>
        </w:r>
        <w:r>
          <w:rPr>
            <w:noProof/>
            <w:webHidden/>
          </w:rPr>
          <w:fldChar w:fldCharType="begin"/>
        </w:r>
        <w:r>
          <w:rPr>
            <w:noProof/>
            <w:webHidden/>
          </w:rPr>
          <w:instrText xml:space="preserve"> PAGEREF _Toc392754947 \h </w:instrText>
        </w:r>
        <w:r>
          <w:rPr>
            <w:noProof/>
            <w:webHidden/>
          </w:rPr>
        </w:r>
        <w:r>
          <w:rPr>
            <w:noProof/>
            <w:webHidden/>
          </w:rPr>
          <w:fldChar w:fldCharType="separate"/>
        </w:r>
        <w:r>
          <w:rPr>
            <w:noProof/>
            <w:webHidden/>
          </w:rPr>
          <w:t>31</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48" w:history="1">
        <w:r w:rsidRPr="007D2A94">
          <w:rPr>
            <w:rStyle w:val="Hyperlink"/>
            <w:noProof/>
          </w:rPr>
          <w:t>3.1</w:t>
        </w:r>
        <w:r>
          <w:rPr>
            <w:rFonts w:ascii="Calibri" w:hAnsi="Calibri"/>
            <w:i w:val="0"/>
            <w:iCs w:val="0"/>
            <w:noProof/>
            <w:sz w:val="22"/>
            <w:szCs w:val="22"/>
            <w:lang w:eastAsia="ru-RU"/>
          </w:rPr>
          <w:tab/>
        </w:r>
        <w:r w:rsidRPr="007D2A94">
          <w:rPr>
            <w:rStyle w:val="Hyperlink"/>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Pr>
            <w:noProof/>
            <w:webHidden/>
          </w:rPr>
          <w:tab/>
        </w:r>
        <w:r>
          <w:rPr>
            <w:noProof/>
            <w:webHidden/>
          </w:rPr>
          <w:fldChar w:fldCharType="begin"/>
        </w:r>
        <w:r>
          <w:rPr>
            <w:noProof/>
            <w:webHidden/>
          </w:rPr>
          <w:instrText xml:space="preserve"> PAGEREF _Toc392754948 \h </w:instrText>
        </w:r>
        <w:r>
          <w:rPr>
            <w:noProof/>
            <w:webHidden/>
          </w:rPr>
        </w:r>
        <w:r>
          <w:rPr>
            <w:noProof/>
            <w:webHidden/>
          </w:rPr>
          <w:fldChar w:fldCharType="separate"/>
        </w:r>
        <w:r>
          <w:rPr>
            <w:noProof/>
            <w:webHidden/>
          </w:rPr>
          <w:t>31</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49" w:history="1">
        <w:r w:rsidRPr="007D2A94">
          <w:rPr>
            <w:rStyle w:val="Hyperlink"/>
            <w:noProof/>
          </w:rPr>
          <w:t>3.2</w:t>
        </w:r>
        <w:r>
          <w:rPr>
            <w:rFonts w:ascii="Calibri" w:hAnsi="Calibri"/>
            <w:i w:val="0"/>
            <w:iCs w:val="0"/>
            <w:noProof/>
            <w:sz w:val="22"/>
            <w:szCs w:val="22"/>
            <w:lang w:eastAsia="ru-RU"/>
          </w:rPr>
          <w:tab/>
        </w:r>
        <w:r w:rsidRPr="007D2A94">
          <w:rPr>
            <w:rStyle w:val="Hyperlink"/>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Pr>
            <w:noProof/>
            <w:webHidden/>
          </w:rPr>
          <w:tab/>
        </w:r>
        <w:r>
          <w:rPr>
            <w:noProof/>
            <w:webHidden/>
          </w:rPr>
          <w:fldChar w:fldCharType="begin"/>
        </w:r>
        <w:r>
          <w:rPr>
            <w:noProof/>
            <w:webHidden/>
          </w:rPr>
          <w:instrText xml:space="preserve"> PAGEREF _Toc392754949 \h </w:instrText>
        </w:r>
        <w:r>
          <w:rPr>
            <w:noProof/>
            <w:webHidden/>
          </w:rPr>
        </w:r>
        <w:r>
          <w:rPr>
            <w:noProof/>
            <w:webHidden/>
          </w:rPr>
          <w:fldChar w:fldCharType="separate"/>
        </w:r>
        <w:r>
          <w:rPr>
            <w:noProof/>
            <w:webHidden/>
          </w:rPr>
          <w:t>33</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50" w:history="1">
        <w:r w:rsidRPr="007D2A94">
          <w:rPr>
            <w:rStyle w:val="Hyperlink"/>
            <w:noProof/>
          </w:rPr>
          <w:t>3.3</w:t>
        </w:r>
        <w:r>
          <w:rPr>
            <w:rFonts w:ascii="Calibri" w:hAnsi="Calibri"/>
            <w:i w:val="0"/>
            <w:iCs w:val="0"/>
            <w:noProof/>
            <w:sz w:val="22"/>
            <w:szCs w:val="22"/>
            <w:lang w:eastAsia="ru-RU"/>
          </w:rPr>
          <w:tab/>
        </w:r>
        <w:r w:rsidRPr="007D2A94">
          <w:rPr>
            <w:rStyle w:val="Hyperlink"/>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Pr>
            <w:noProof/>
            <w:webHidden/>
          </w:rPr>
          <w:tab/>
        </w:r>
        <w:r>
          <w:rPr>
            <w:noProof/>
            <w:webHidden/>
          </w:rPr>
          <w:fldChar w:fldCharType="begin"/>
        </w:r>
        <w:r>
          <w:rPr>
            <w:noProof/>
            <w:webHidden/>
          </w:rPr>
          <w:instrText xml:space="preserve"> PAGEREF _Toc392754950 \h </w:instrText>
        </w:r>
        <w:r>
          <w:rPr>
            <w:noProof/>
            <w:webHidden/>
          </w:rPr>
        </w:r>
        <w:r>
          <w:rPr>
            <w:noProof/>
            <w:webHidden/>
          </w:rPr>
          <w:fldChar w:fldCharType="separate"/>
        </w:r>
        <w:r>
          <w:rPr>
            <w:noProof/>
            <w:webHidden/>
          </w:rPr>
          <w:t>34</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51" w:history="1">
        <w:r w:rsidRPr="007D2A94">
          <w:rPr>
            <w:rStyle w:val="Hyperlink"/>
            <w:noProof/>
          </w:rPr>
          <w:t>3.4</w:t>
        </w:r>
        <w:r>
          <w:rPr>
            <w:rFonts w:ascii="Calibri" w:hAnsi="Calibri"/>
            <w:i w:val="0"/>
            <w:iCs w:val="0"/>
            <w:noProof/>
            <w:sz w:val="22"/>
            <w:szCs w:val="22"/>
            <w:lang w:eastAsia="ru-RU"/>
          </w:rPr>
          <w:tab/>
        </w:r>
        <w:r w:rsidRPr="007D2A94">
          <w:rPr>
            <w:rStyle w:val="Hyperlink"/>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Pr>
            <w:noProof/>
            <w:webHidden/>
          </w:rPr>
          <w:tab/>
        </w:r>
        <w:r>
          <w:rPr>
            <w:noProof/>
            <w:webHidden/>
          </w:rPr>
          <w:fldChar w:fldCharType="begin"/>
        </w:r>
        <w:r>
          <w:rPr>
            <w:noProof/>
            <w:webHidden/>
          </w:rPr>
          <w:instrText xml:space="preserve"> PAGEREF _Toc392754951 \h </w:instrText>
        </w:r>
        <w:r>
          <w:rPr>
            <w:noProof/>
            <w:webHidden/>
          </w:rPr>
        </w:r>
        <w:r>
          <w:rPr>
            <w:noProof/>
            <w:webHidden/>
          </w:rPr>
          <w:fldChar w:fldCharType="separate"/>
        </w:r>
        <w:r>
          <w:rPr>
            <w:noProof/>
            <w:webHidden/>
          </w:rPr>
          <w:t>35</w:t>
        </w:r>
        <w:r>
          <w:rPr>
            <w:noProof/>
            <w:webHidden/>
          </w:rPr>
          <w:fldChar w:fldCharType="end"/>
        </w:r>
      </w:hyperlink>
    </w:p>
    <w:p w:rsidR="00AC0EA5" w:rsidRDefault="00AC0EA5">
      <w:pPr>
        <w:pStyle w:val="TOC1"/>
        <w:tabs>
          <w:tab w:val="left" w:pos="660"/>
          <w:tab w:val="right" w:leader="dot" w:pos="14560"/>
        </w:tabs>
        <w:rPr>
          <w:rFonts w:ascii="Calibri" w:hAnsi="Calibri"/>
          <w:b w:val="0"/>
          <w:bCs w:val="0"/>
          <w:caps w:val="0"/>
          <w:noProof/>
          <w:sz w:val="22"/>
          <w:szCs w:val="22"/>
          <w:lang w:eastAsia="ru-RU"/>
        </w:rPr>
      </w:pPr>
      <w:hyperlink w:anchor="_Toc392754952" w:history="1">
        <w:r w:rsidRPr="007D2A94">
          <w:rPr>
            <w:rStyle w:val="Hyperlink"/>
            <w:noProof/>
          </w:rPr>
          <w:t>3.5</w:t>
        </w:r>
        <w:r>
          <w:rPr>
            <w:rFonts w:ascii="Calibri" w:hAnsi="Calibri"/>
            <w:b w:val="0"/>
            <w:bCs w:val="0"/>
            <w:caps w:val="0"/>
            <w:noProof/>
            <w:sz w:val="22"/>
            <w:szCs w:val="22"/>
            <w:lang w:eastAsia="ru-RU"/>
          </w:rPr>
          <w:tab/>
        </w:r>
        <w:r w:rsidRPr="007D2A94">
          <w:rPr>
            <w:rStyle w:val="Hyperlink"/>
            <w:noProof/>
          </w:rPr>
          <w:t>Описание существующей системы коммерческого учета горячей, питьевой, технической воды и планов по установке приборов учета</w:t>
        </w:r>
        <w:r>
          <w:rPr>
            <w:noProof/>
            <w:webHidden/>
          </w:rPr>
          <w:tab/>
        </w:r>
        <w:r>
          <w:rPr>
            <w:noProof/>
            <w:webHidden/>
          </w:rPr>
          <w:fldChar w:fldCharType="begin"/>
        </w:r>
        <w:r>
          <w:rPr>
            <w:noProof/>
            <w:webHidden/>
          </w:rPr>
          <w:instrText xml:space="preserve"> PAGEREF _Toc392754952 \h </w:instrText>
        </w:r>
        <w:r>
          <w:rPr>
            <w:noProof/>
            <w:webHidden/>
          </w:rPr>
        </w:r>
        <w:r>
          <w:rPr>
            <w:noProof/>
            <w:webHidden/>
          </w:rPr>
          <w:fldChar w:fldCharType="separate"/>
        </w:r>
        <w:r>
          <w:rPr>
            <w:noProof/>
            <w:webHidden/>
          </w:rPr>
          <w:t>36</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53" w:history="1">
        <w:r w:rsidRPr="007D2A94">
          <w:rPr>
            <w:rStyle w:val="Hyperlink"/>
            <w:noProof/>
          </w:rPr>
          <w:t>3.6</w:t>
        </w:r>
        <w:r>
          <w:rPr>
            <w:rFonts w:ascii="Calibri" w:hAnsi="Calibri"/>
            <w:i w:val="0"/>
            <w:iCs w:val="0"/>
            <w:noProof/>
            <w:sz w:val="22"/>
            <w:szCs w:val="22"/>
            <w:lang w:eastAsia="ru-RU"/>
          </w:rPr>
          <w:tab/>
        </w:r>
        <w:r w:rsidRPr="007D2A94">
          <w:rPr>
            <w:rStyle w:val="Hyperlink"/>
            <w:noProof/>
          </w:rPr>
          <w:t>Анализ резервов и дефицитов производственных мощностей системы водоснабжения МО Запорожское сельское поселение</w:t>
        </w:r>
        <w:r>
          <w:rPr>
            <w:noProof/>
            <w:webHidden/>
          </w:rPr>
          <w:tab/>
        </w:r>
        <w:r>
          <w:rPr>
            <w:noProof/>
            <w:webHidden/>
          </w:rPr>
          <w:fldChar w:fldCharType="begin"/>
        </w:r>
        <w:r>
          <w:rPr>
            <w:noProof/>
            <w:webHidden/>
          </w:rPr>
          <w:instrText xml:space="preserve"> PAGEREF _Toc392754953 \h </w:instrText>
        </w:r>
        <w:r>
          <w:rPr>
            <w:noProof/>
            <w:webHidden/>
          </w:rPr>
        </w:r>
        <w:r>
          <w:rPr>
            <w:noProof/>
            <w:webHidden/>
          </w:rPr>
          <w:fldChar w:fldCharType="separate"/>
        </w:r>
        <w:r>
          <w:rPr>
            <w:noProof/>
            <w:webHidden/>
          </w:rPr>
          <w:t>37</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54" w:history="1">
        <w:r w:rsidRPr="007D2A94">
          <w:rPr>
            <w:rStyle w:val="Hyperlink"/>
            <w:noProof/>
          </w:rPr>
          <w:t>3.7</w:t>
        </w:r>
        <w:r>
          <w:rPr>
            <w:rFonts w:ascii="Calibri" w:hAnsi="Calibri"/>
            <w:i w:val="0"/>
            <w:iCs w:val="0"/>
            <w:noProof/>
            <w:sz w:val="22"/>
            <w:szCs w:val="22"/>
            <w:lang w:eastAsia="ru-RU"/>
          </w:rPr>
          <w:tab/>
        </w:r>
        <w:r w:rsidRPr="007D2A94">
          <w:rPr>
            <w:rStyle w:val="Hyperlink"/>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noProof/>
            <w:webHidden/>
          </w:rPr>
          <w:tab/>
        </w:r>
        <w:r>
          <w:rPr>
            <w:noProof/>
            <w:webHidden/>
          </w:rPr>
          <w:fldChar w:fldCharType="begin"/>
        </w:r>
        <w:r>
          <w:rPr>
            <w:noProof/>
            <w:webHidden/>
          </w:rPr>
          <w:instrText xml:space="preserve"> PAGEREF _Toc392754954 \h </w:instrText>
        </w:r>
        <w:r>
          <w:rPr>
            <w:noProof/>
            <w:webHidden/>
          </w:rPr>
        </w:r>
        <w:r>
          <w:rPr>
            <w:noProof/>
            <w:webHidden/>
          </w:rPr>
          <w:fldChar w:fldCharType="separate"/>
        </w:r>
        <w:r>
          <w:rPr>
            <w:noProof/>
            <w:webHidden/>
          </w:rPr>
          <w:t>38</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55" w:history="1">
        <w:r w:rsidRPr="007D2A94">
          <w:rPr>
            <w:rStyle w:val="Hyperlink"/>
            <w:noProof/>
          </w:rPr>
          <w:t>3.8</w:t>
        </w:r>
        <w:r>
          <w:rPr>
            <w:rFonts w:ascii="Calibri" w:hAnsi="Calibri"/>
            <w:i w:val="0"/>
            <w:iCs w:val="0"/>
            <w:noProof/>
            <w:sz w:val="22"/>
            <w:szCs w:val="22"/>
            <w:lang w:eastAsia="ru-RU"/>
          </w:rPr>
          <w:tab/>
        </w:r>
        <w:r w:rsidRPr="007D2A94">
          <w:rPr>
            <w:rStyle w:val="Hyperlink"/>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noProof/>
            <w:webHidden/>
          </w:rPr>
          <w:tab/>
        </w:r>
        <w:r>
          <w:rPr>
            <w:noProof/>
            <w:webHidden/>
          </w:rPr>
          <w:fldChar w:fldCharType="begin"/>
        </w:r>
        <w:r>
          <w:rPr>
            <w:noProof/>
            <w:webHidden/>
          </w:rPr>
          <w:instrText xml:space="preserve"> PAGEREF _Toc392754955 \h </w:instrText>
        </w:r>
        <w:r>
          <w:rPr>
            <w:noProof/>
            <w:webHidden/>
          </w:rPr>
        </w:r>
        <w:r>
          <w:rPr>
            <w:noProof/>
            <w:webHidden/>
          </w:rPr>
          <w:fldChar w:fldCharType="separate"/>
        </w:r>
        <w:r>
          <w:rPr>
            <w:noProof/>
            <w:webHidden/>
          </w:rPr>
          <w:t>40</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56" w:history="1">
        <w:r w:rsidRPr="007D2A94">
          <w:rPr>
            <w:rStyle w:val="Hyperlink"/>
            <w:noProof/>
          </w:rPr>
          <w:t>3.9</w:t>
        </w:r>
        <w:r>
          <w:rPr>
            <w:rFonts w:ascii="Calibri" w:hAnsi="Calibri"/>
            <w:i w:val="0"/>
            <w:iCs w:val="0"/>
            <w:noProof/>
            <w:sz w:val="22"/>
            <w:szCs w:val="22"/>
            <w:lang w:eastAsia="ru-RU"/>
          </w:rPr>
          <w:tab/>
        </w:r>
        <w:r w:rsidRPr="007D2A94">
          <w:rPr>
            <w:rStyle w:val="Hyperlink"/>
            <w:noProof/>
          </w:rPr>
          <w:t>Сведения о фактическом и ожидаемом потреблении горячей, питьевой, технической воды</w:t>
        </w:r>
        <w:r>
          <w:rPr>
            <w:noProof/>
            <w:webHidden/>
          </w:rPr>
          <w:tab/>
        </w:r>
        <w:r>
          <w:rPr>
            <w:noProof/>
            <w:webHidden/>
          </w:rPr>
          <w:fldChar w:fldCharType="begin"/>
        </w:r>
        <w:r>
          <w:rPr>
            <w:noProof/>
            <w:webHidden/>
          </w:rPr>
          <w:instrText xml:space="preserve"> PAGEREF _Toc392754956 \h </w:instrText>
        </w:r>
        <w:r>
          <w:rPr>
            <w:noProof/>
            <w:webHidden/>
          </w:rPr>
        </w:r>
        <w:r>
          <w:rPr>
            <w:noProof/>
            <w:webHidden/>
          </w:rPr>
          <w:fldChar w:fldCharType="separate"/>
        </w:r>
        <w:r>
          <w:rPr>
            <w:noProof/>
            <w:webHidden/>
          </w:rPr>
          <w:t>41</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57" w:history="1">
        <w:r w:rsidRPr="007D2A94">
          <w:rPr>
            <w:rStyle w:val="Hyperlink"/>
            <w:noProof/>
          </w:rPr>
          <w:t>3.10</w:t>
        </w:r>
        <w:r>
          <w:rPr>
            <w:rFonts w:ascii="Calibri" w:hAnsi="Calibri"/>
            <w:i w:val="0"/>
            <w:iCs w:val="0"/>
            <w:noProof/>
            <w:sz w:val="22"/>
            <w:szCs w:val="22"/>
            <w:lang w:eastAsia="ru-RU"/>
          </w:rPr>
          <w:tab/>
        </w:r>
        <w:r w:rsidRPr="007D2A94">
          <w:rPr>
            <w:rStyle w:val="Hyperlink"/>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noProof/>
            <w:webHidden/>
          </w:rPr>
          <w:tab/>
        </w:r>
        <w:r>
          <w:rPr>
            <w:noProof/>
            <w:webHidden/>
          </w:rPr>
          <w:fldChar w:fldCharType="begin"/>
        </w:r>
        <w:r>
          <w:rPr>
            <w:noProof/>
            <w:webHidden/>
          </w:rPr>
          <w:instrText xml:space="preserve"> PAGEREF _Toc392754957 \h </w:instrText>
        </w:r>
        <w:r>
          <w:rPr>
            <w:noProof/>
            <w:webHidden/>
          </w:rPr>
        </w:r>
        <w:r>
          <w:rPr>
            <w:noProof/>
            <w:webHidden/>
          </w:rPr>
          <w:fldChar w:fldCharType="separate"/>
        </w:r>
        <w:r>
          <w:rPr>
            <w:noProof/>
            <w:webHidden/>
          </w:rPr>
          <w:t>42</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58" w:history="1">
        <w:r w:rsidRPr="007D2A94">
          <w:rPr>
            <w:rStyle w:val="Hyperlink"/>
            <w:noProof/>
          </w:rPr>
          <w:t>3.11</w:t>
        </w:r>
        <w:r>
          <w:rPr>
            <w:rFonts w:ascii="Calibri" w:hAnsi="Calibri"/>
            <w:i w:val="0"/>
            <w:iCs w:val="0"/>
            <w:noProof/>
            <w:sz w:val="22"/>
            <w:szCs w:val="22"/>
            <w:lang w:eastAsia="ru-RU"/>
          </w:rPr>
          <w:tab/>
        </w:r>
        <w:r w:rsidRPr="007D2A94">
          <w:rPr>
            <w:rStyle w:val="Hyperlink"/>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Pr>
            <w:noProof/>
            <w:webHidden/>
          </w:rPr>
          <w:tab/>
        </w:r>
        <w:r>
          <w:rPr>
            <w:noProof/>
            <w:webHidden/>
          </w:rPr>
          <w:fldChar w:fldCharType="begin"/>
        </w:r>
        <w:r>
          <w:rPr>
            <w:noProof/>
            <w:webHidden/>
          </w:rPr>
          <w:instrText xml:space="preserve"> PAGEREF _Toc392754958 \h </w:instrText>
        </w:r>
        <w:r>
          <w:rPr>
            <w:noProof/>
            <w:webHidden/>
          </w:rPr>
        </w:r>
        <w:r>
          <w:rPr>
            <w:noProof/>
            <w:webHidden/>
          </w:rPr>
          <w:fldChar w:fldCharType="separate"/>
        </w:r>
        <w:r>
          <w:rPr>
            <w:noProof/>
            <w:webHidden/>
          </w:rPr>
          <w:t>44</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59" w:history="1">
        <w:r w:rsidRPr="007D2A94">
          <w:rPr>
            <w:rStyle w:val="Hyperlink"/>
            <w:noProof/>
          </w:rPr>
          <w:t>3.12</w:t>
        </w:r>
        <w:r>
          <w:rPr>
            <w:rFonts w:ascii="Calibri" w:hAnsi="Calibri"/>
            <w:i w:val="0"/>
            <w:iCs w:val="0"/>
            <w:noProof/>
            <w:sz w:val="22"/>
            <w:szCs w:val="22"/>
            <w:lang w:eastAsia="ru-RU"/>
          </w:rPr>
          <w:tab/>
        </w:r>
        <w:r w:rsidRPr="007D2A94">
          <w:rPr>
            <w:rStyle w:val="Hyperlink"/>
            <w:noProof/>
          </w:rPr>
          <w:t>Сведения о фактических и планируемых потерях горячей, питьевой, технической воды при ее транспортировке (годовые, среднесуточные значения)</w:t>
        </w:r>
        <w:r>
          <w:rPr>
            <w:noProof/>
            <w:webHidden/>
          </w:rPr>
          <w:tab/>
        </w:r>
        <w:r>
          <w:rPr>
            <w:noProof/>
            <w:webHidden/>
          </w:rPr>
          <w:fldChar w:fldCharType="begin"/>
        </w:r>
        <w:r>
          <w:rPr>
            <w:noProof/>
            <w:webHidden/>
          </w:rPr>
          <w:instrText xml:space="preserve"> PAGEREF _Toc392754959 \h </w:instrText>
        </w:r>
        <w:r>
          <w:rPr>
            <w:noProof/>
            <w:webHidden/>
          </w:rPr>
        </w:r>
        <w:r>
          <w:rPr>
            <w:noProof/>
            <w:webHidden/>
          </w:rPr>
          <w:fldChar w:fldCharType="separate"/>
        </w:r>
        <w:r>
          <w:rPr>
            <w:noProof/>
            <w:webHidden/>
          </w:rPr>
          <w:t>46</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60" w:history="1">
        <w:r w:rsidRPr="007D2A94">
          <w:rPr>
            <w:rStyle w:val="Hyperlink"/>
            <w:noProof/>
          </w:rPr>
          <w:t>3.13</w:t>
        </w:r>
        <w:r>
          <w:rPr>
            <w:rFonts w:ascii="Calibri" w:hAnsi="Calibri"/>
            <w:i w:val="0"/>
            <w:iCs w:val="0"/>
            <w:noProof/>
            <w:sz w:val="22"/>
            <w:szCs w:val="22"/>
            <w:lang w:eastAsia="ru-RU"/>
          </w:rPr>
          <w:tab/>
        </w:r>
        <w:r w:rsidRPr="007D2A94">
          <w:rPr>
            <w:rStyle w:val="Hyperlink"/>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Pr>
            <w:noProof/>
            <w:webHidden/>
          </w:rPr>
          <w:tab/>
        </w:r>
        <w:r>
          <w:rPr>
            <w:noProof/>
            <w:webHidden/>
          </w:rPr>
          <w:fldChar w:fldCharType="begin"/>
        </w:r>
        <w:r>
          <w:rPr>
            <w:noProof/>
            <w:webHidden/>
          </w:rPr>
          <w:instrText xml:space="preserve"> PAGEREF _Toc392754960 \h </w:instrText>
        </w:r>
        <w:r>
          <w:rPr>
            <w:noProof/>
            <w:webHidden/>
          </w:rPr>
        </w:r>
        <w:r>
          <w:rPr>
            <w:noProof/>
            <w:webHidden/>
          </w:rPr>
          <w:fldChar w:fldCharType="separate"/>
        </w:r>
        <w:r>
          <w:rPr>
            <w:noProof/>
            <w:webHidden/>
          </w:rPr>
          <w:t>49</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61" w:history="1">
        <w:r w:rsidRPr="007D2A94">
          <w:rPr>
            <w:rStyle w:val="Hyperlink"/>
            <w:noProof/>
          </w:rPr>
          <w:t>3.14</w:t>
        </w:r>
        <w:r>
          <w:rPr>
            <w:rFonts w:ascii="Calibri" w:hAnsi="Calibri"/>
            <w:i w:val="0"/>
            <w:iCs w:val="0"/>
            <w:noProof/>
            <w:sz w:val="22"/>
            <w:szCs w:val="22"/>
            <w:lang w:eastAsia="ru-RU"/>
          </w:rPr>
          <w:tab/>
        </w:r>
        <w:r w:rsidRPr="007D2A94">
          <w:rPr>
            <w:rStyle w:val="Hyperlink"/>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Pr>
            <w:noProof/>
            <w:webHidden/>
          </w:rPr>
          <w:tab/>
        </w:r>
        <w:r>
          <w:rPr>
            <w:noProof/>
            <w:webHidden/>
          </w:rPr>
          <w:fldChar w:fldCharType="begin"/>
        </w:r>
        <w:r>
          <w:rPr>
            <w:noProof/>
            <w:webHidden/>
          </w:rPr>
          <w:instrText xml:space="preserve"> PAGEREF _Toc392754961 \h </w:instrText>
        </w:r>
        <w:r>
          <w:rPr>
            <w:noProof/>
            <w:webHidden/>
          </w:rPr>
        </w:r>
        <w:r>
          <w:rPr>
            <w:noProof/>
            <w:webHidden/>
          </w:rPr>
          <w:fldChar w:fldCharType="separate"/>
        </w:r>
        <w:r>
          <w:rPr>
            <w:noProof/>
            <w:webHidden/>
          </w:rPr>
          <w:t>55</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62" w:history="1">
        <w:r w:rsidRPr="007D2A94">
          <w:rPr>
            <w:rStyle w:val="Hyperlink"/>
            <w:noProof/>
          </w:rPr>
          <w:t>3.15</w:t>
        </w:r>
        <w:r>
          <w:rPr>
            <w:rFonts w:ascii="Calibri" w:hAnsi="Calibri"/>
            <w:i w:val="0"/>
            <w:iCs w:val="0"/>
            <w:noProof/>
            <w:sz w:val="22"/>
            <w:szCs w:val="22"/>
            <w:lang w:eastAsia="ru-RU"/>
          </w:rPr>
          <w:tab/>
        </w:r>
        <w:r w:rsidRPr="007D2A94">
          <w:rPr>
            <w:rStyle w:val="Hyperlink"/>
            <w:noProof/>
          </w:rPr>
          <w:t>Наименование организации, которая наделена статусом гарантирующей организации</w:t>
        </w:r>
        <w:r>
          <w:rPr>
            <w:noProof/>
            <w:webHidden/>
          </w:rPr>
          <w:tab/>
        </w:r>
        <w:r>
          <w:rPr>
            <w:noProof/>
            <w:webHidden/>
          </w:rPr>
          <w:fldChar w:fldCharType="begin"/>
        </w:r>
        <w:r>
          <w:rPr>
            <w:noProof/>
            <w:webHidden/>
          </w:rPr>
          <w:instrText xml:space="preserve"> PAGEREF _Toc392754962 \h </w:instrText>
        </w:r>
        <w:r>
          <w:rPr>
            <w:noProof/>
            <w:webHidden/>
          </w:rPr>
        </w:r>
        <w:r>
          <w:rPr>
            <w:noProof/>
            <w:webHidden/>
          </w:rPr>
          <w:fldChar w:fldCharType="separate"/>
        </w:r>
        <w:r>
          <w:rPr>
            <w:noProof/>
            <w:webHidden/>
          </w:rPr>
          <w:t>56</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4963" w:history="1">
        <w:r w:rsidRPr="007D2A94">
          <w:rPr>
            <w:rStyle w:val="Hyperlink"/>
            <w:noProof/>
            <w:lang w:eastAsia="ru-RU"/>
          </w:rPr>
          <w:t>4</w:t>
        </w:r>
        <w:r>
          <w:rPr>
            <w:rFonts w:ascii="Calibri" w:hAnsi="Calibri"/>
            <w:smallCaps w:val="0"/>
            <w:noProof/>
            <w:sz w:val="22"/>
            <w:szCs w:val="22"/>
            <w:lang w:eastAsia="ru-RU"/>
          </w:rPr>
          <w:tab/>
        </w:r>
        <w:r w:rsidRPr="007D2A94">
          <w:rPr>
            <w:rStyle w:val="Hyperlink"/>
            <w:noProof/>
            <w:lang w:eastAsia="ru-RU"/>
          </w:rPr>
          <w:t>Предложения по строительству, реконструкции и модернизации объектов централизованных систем водоснабжения</w:t>
        </w:r>
        <w:r>
          <w:rPr>
            <w:noProof/>
            <w:webHidden/>
          </w:rPr>
          <w:tab/>
        </w:r>
        <w:r>
          <w:rPr>
            <w:noProof/>
            <w:webHidden/>
          </w:rPr>
          <w:fldChar w:fldCharType="begin"/>
        </w:r>
        <w:r>
          <w:rPr>
            <w:noProof/>
            <w:webHidden/>
          </w:rPr>
          <w:instrText xml:space="preserve"> PAGEREF _Toc392754963 \h </w:instrText>
        </w:r>
        <w:r>
          <w:rPr>
            <w:noProof/>
            <w:webHidden/>
          </w:rPr>
        </w:r>
        <w:r>
          <w:rPr>
            <w:noProof/>
            <w:webHidden/>
          </w:rPr>
          <w:fldChar w:fldCharType="separate"/>
        </w:r>
        <w:r>
          <w:rPr>
            <w:noProof/>
            <w:webHidden/>
          </w:rPr>
          <w:t>57</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64" w:history="1">
        <w:r w:rsidRPr="007D2A94">
          <w:rPr>
            <w:rStyle w:val="Hyperlink"/>
            <w:noProof/>
          </w:rPr>
          <w:t>4.1</w:t>
        </w:r>
        <w:r>
          <w:rPr>
            <w:rFonts w:ascii="Calibri" w:hAnsi="Calibri"/>
            <w:i w:val="0"/>
            <w:iCs w:val="0"/>
            <w:noProof/>
            <w:sz w:val="22"/>
            <w:szCs w:val="22"/>
            <w:lang w:eastAsia="ru-RU"/>
          </w:rPr>
          <w:tab/>
        </w:r>
        <w:r w:rsidRPr="007D2A94">
          <w:rPr>
            <w:rStyle w:val="Hyperlink"/>
            <w:noProof/>
          </w:rPr>
          <w:t>Перечень основных мероприятий по реализации схем водоснабжения с разбивкой по годам</w:t>
        </w:r>
        <w:r>
          <w:rPr>
            <w:noProof/>
            <w:webHidden/>
          </w:rPr>
          <w:tab/>
        </w:r>
        <w:r>
          <w:rPr>
            <w:noProof/>
            <w:webHidden/>
          </w:rPr>
          <w:fldChar w:fldCharType="begin"/>
        </w:r>
        <w:r>
          <w:rPr>
            <w:noProof/>
            <w:webHidden/>
          </w:rPr>
          <w:instrText xml:space="preserve"> PAGEREF _Toc392754964 \h </w:instrText>
        </w:r>
        <w:r>
          <w:rPr>
            <w:noProof/>
            <w:webHidden/>
          </w:rPr>
        </w:r>
        <w:r>
          <w:rPr>
            <w:noProof/>
            <w:webHidden/>
          </w:rPr>
          <w:fldChar w:fldCharType="separate"/>
        </w:r>
        <w:r>
          <w:rPr>
            <w:noProof/>
            <w:webHidden/>
          </w:rPr>
          <w:t>57</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65" w:history="1">
        <w:r w:rsidRPr="007D2A94">
          <w:rPr>
            <w:rStyle w:val="Hyperlink"/>
            <w:noProof/>
          </w:rPr>
          <w:t>4.2</w:t>
        </w:r>
        <w:r>
          <w:rPr>
            <w:rFonts w:ascii="Calibri" w:hAnsi="Calibri"/>
            <w:i w:val="0"/>
            <w:iCs w:val="0"/>
            <w:noProof/>
            <w:sz w:val="22"/>
            <w:szCs w:val="22"/>
            <w:lang w:eastAsia="ru-RU"/>
          </w:rPr>
          <w:tab/>
        </w:r>
        <w:r w:rsidRPr="007D2A94">
          <w:rPr>
            <w:rStyle w:val="Hyperlink"/>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Pr>
            <w:noProof/>
            <w:webHidden/>
          </w:rPr>
          <w:tab/>
        </w:r>
        <w:r>
          <w:rPr>
            <w:noProof/>
            <w:webHidden/>
          </w:rPr>
          <w:fldChar w:fldCharType="begin"/>
        </w:r>
        <w:r>
          <w:rPr>
            <w:noProof/>
            <w:webHidden/>
          </w:rPr>
          <w:instrText xml:space="preserve"> PAGEREF _Toc392754965 \h </w:instrText>
        </w:r>
        <w:r>
          <w:rPr>
            <w:noProof/>
            <w:webHidden/>
          </w:rPr>
        </w:r>
        <w:r>
          <w:rPr>
            <w:noProof/>
            <w:webHidden/>
          </w:rPr>
          <w:fldChar w:fldCharType="separate"/>
        </w:r>
        <w:r>
          <w:rPr>
            <w:noProof/>
            <w:webHidden/>
          </w:rPr>
          <w:t>58</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66" w:history="1">
        <w:r w:rsidRPr="007D2A94">
          <w:rPr>
            <w:rStyle w:val="Hyperlink"/>
            <w:noProof/>
          </w:rPr>
          <w:t>4.3</w:t>
        </w:r>
        <w:r>
          <w:rPr>
            <w:rFonts w:ascii="Calibri" w:hAnsi="Calibri"/>
            <w:i w:val="0"/>
            <w:iCs w:val="0"/>
            <w:noProof/>
            <w:sz w:val="22"/>
            <w:szCs w:val="22"/>
            <w:lang w:eastAsia="ru-RU"/>
          </w:rPr>
          <w:tab/>
        </w:r>
        <w:r w:rsidRPr="007D2A94">
          <w:rPr>
            <w:rStyle w:val="Hyperlink"/>
            <w:noProof/>
          </w:rPr>
          <w:t>Сведения о вновь строящихся, реконструируемых и предлагаемых к выводу из эксплуатации объектах системы водоснабжения</w:t>
        </w:r>
        <w:r>
          <w:rPr>
            <w:noProof/>
            <w:webHidden/>
          </w:rPr>
          <w:tab/>
        </w:r>
        <w:r>
          <w:rPr>
            <w:noProof/>
            <w:webHidden/>
          </w:rPr>
          <w:fldChar w:fldCharType="begin"/>
        </w:r>
        <w:r>
          <w:rPr>
            <w:noProof/>
            <w:webHidden/>
          </w:rPr>
          <w:instrText xml:space="preserve"> PAGEREF _Toc392754966 \h </w:instrText>
        </w:r>
        <w:r>
          <w:rPr>
            <w:noProof/>
            <w:webHidden/>
          </w:rPr>
        </w:r>
        <w:r>
          <w:rPr>
            <w:noProof/>
            <w:webHidden/>
          </w:rPr>
          <w:fldChar w:fldCharType="separate"/>
        </w:r>
        <w:r>
          <w:rPr>
            <w:noProof/>
            <w:webHidden/>
          </w:rPr>
          <w:t>61</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67" w:history="1">
        <w:r w:rsidRPr="007D2A94">
          <w:rPr>
            <w:rStyle w:val="Hyperlink"/>
            <w:noProof/>
          </w:rPr>
          <w:t>4.4</w:t>
        </w:r>
        <w:r>
          <w:rPr>
            <w:rFonts w:ascii="Calibri" w:hAnsi="Calibri"/>
            <w:i w:val="0"/>
            <w:iCs w:val="0"/>
            <w:noProof/>
            <w:sz w:val="22"/>
            <w:szCs w:val="22"/>
            <w:lang w:eastAsia="ru-RU"/>
          </w:rPr>
          <w:tab/>
        </w:r>
        <w:r w:rsidRPr="007D2A94">
          <w:rPr>
            <w:rStyle w:val="Hyperlink"/>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Pr>
            <w:noProof/>
            <w:webHidden/>
          </w:rPr>
          <w:tab/>
        </w:r>
        <w:r>
          <w:rPr>
            <w:noProof/>
            <w:webHidden/>
          </w:rPr>
          <w:fldChar w:fldCharType="begin"/>
        </w:r>
        <w:r>
          <w:rPr>
            <w:noProof/>
            <w:webHidden/>
          </w:rPr>
          <w:instrText xml:space="preserve"> PAGEREF _Toc392754967 \h </w:instrText>
        </w:r>
        <w:r>
          <w:rPr>
            <w:noProof/>
            <w:webHidden/>
          </w:rPr>
        </w:r>
        <w:r>
          <w:rPr>
            <w:noProof/>
            <w:webHidden/>
          </w:rPr>
          <w:fldChar w:fldCharType="separate"/>
        </w:r>
        <w:r>
          <w:rPr>
            <w:noProof/>
            <w:webHidden/>
          </w:rPr>
          <w:t>62</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68" w:history="1">
        <w:r w:rsidRPr="007D2A94">
          <w:rPr>
            <w:rStyle w:val="Hyperlink"/>
            <w:noProof/>
          </w:rPr>
          <w:t>4.5</w:t>
        </w:r>
        <w:r>
          <w:rPr>
            <w:rFonts w:ascii="Calibri" w:hAnsi="Calibri"/>
            <w:i w:val="0"/>
            <w:iCs w:val="0"/>
            <w:noProof/>
            <w:sz w:val="22"/>
            <w:szCs w:val="22"/>
            <w:lang w:eastAsia="ru-RU"/>
          </w:rPr>
          <w:tab/>
        </w:r>
        <w:r w:rsidRPr="007D2A94">
          <w:rPr>
            <w:rStyle w:val="Hyperlink"/>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Pr>
            <w:noProof/>
            <w:webHidden/>
          </w:rPr>
          <w:tab/>
        </w:r>
        <w:r>
          <w:rPr>
            <w:noProof/>
            <w:webHidden/>
          </w:rPr>
          <w:fldChar w:fldCharType="begin"/>
        </w:r>
        <w:r>
          <w:rPr>
            <w:noProof/>
            <w:webHidden/>
          </w:rPr>
          <w:instrText xml:space="preserve"> PAGEREF _Toc392754968 \h </w:instrText>
        </w:r>
        <w:r>
          <w:rPr>
            <w:noProof/>
            <w:webHidden/>
          </w:rPr>
        </w:r>
        <w:r>
          <w:rPr>
            <w:noProof/>
            <w:webHidden/>
          </w:rPr>
          <w:fldChar w:fldCharType="separate"/>
        </w:r>
        <w:r>
          <w:rPr>
            <w:noProof/>
            <w:webHidden/>
          </w:rPr>
          <w:t>62</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69" w:history="1">
        <w:r w:rsidRPr="007D2A94">
          <w:rPr>
            <w:rStyle w:val="Hyperlink"/>
            <w:noProof/>
          </w:rPr>
          <w:t>4.6</w:t>
        </w:r>
        <w:r>
          <w:rPr>
            <w:rFonts w:ascii="Calibri" w:hAnsi="Calibri"/>
            <w:i w:val="0"/>
            <w:iCs w:val="0"/>
            <w:noProof/>
            <w:sz w:val="22"/>
            <w:szCs w:val="22"/>
            <w:lang w:eastAsia="ru-RU"/>
          </w:rPr>
          <w:tab/>
        </w:r>
        <w:r w:rsidRPr="007D2A94">
          <w:rPr>
            <w:rStyle w:val="Hyperlink"/>
            <w:noProof/>
          </w:rPr>
          <w:t>Описание вариантов маршрутов прохождения трубопроводов (трасс) по территории поселения, городского округа и их обоснование</w:t>
        </w:r>
        <w:r>
          <w:rPr>
            <w:noProof/>
            <w:webHidden/>
          </w:rPr>
          <w:tab/>
        </w:r>
        <w:r>
          <w:rPr>
            <w:noProof/>
            <w:webHidden/>
          </w:rPr>
          <w:fldChar w:fldCharType="begin"/>
        </w:r>
        <w:r>
          <w:rPr>
            <w:noProof/>
            <w:webHidden/>
          </w:rPr>
          <w:instrText xml:space="preserve"> PAGEREF _Toc392754969 \h </w:instrText>
        </w:r>
        <w:r>
          <w:rPr>
            <w:noProof/>
            <w:webHidden/>
          </w:rPr>
        </w:r>
        <w:r>
          <w:rPr>
            <w:noProof/>
            <w:webHidden/>
          </w:rPr>
          <w:fldChar w:fldCharType="separate"/>
        </w:r>
        <w:r>
          <w:rPr>
            <w:noProof/>
            <w:webHidden/>
          </w:rPr>
          <w:t>62</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70" w:history="1">
        <w:r w:rsidRPr="007D2A94">
          <w:rPr>
            <w:rStyle w:val="Hyperlink"/>
            <w:noProof/>
          </w:rPr>
          <w:t>4.7</w:t>
        </w:r>
        <w:r>
          <w:rPr>
            <w:rFonts w:ascii="Calibri" w:hAnsi="Calibri"/>
            <w:i w:val="0"/>
            <w:iCs w:val="0"/>
            <w:noProof/>
            <w:sz w:val="22"/>
            <w:szCs w:val="22"/>
            <w:lang w:eastAsia="ru-RU"/>
          </w:rPr>
          <w:tab/>
        </w:r>
        <w:r w:rsidRPr="007D2A94">
          <w:rPr>
            <w:rStyle w:val="Hyperlink"/>
            <w:noProof/>
          </w:rPr>
          <w:t>Рекомендации о месте размещения насосных станций, резервуаров, водонапорных башен</w:t>
        </w:r>
        <w:r>
          <w:rPr>
            <w:noProof/>
            <w:webHidden/>
          </w:rPr>
          <w:tab/>
        </w:r>
        <w:r>
          <w:rPr>
            <w:noProof/>
            <w:webHidden/>
          </w:rPr>
          <w:fldChar w:fldCharType="begin"/>
        </w:r>
        <w:r>
          <w:rPr>
            <w:noProof/>
            <w:webHidden/>
          </w:rPr>
          <w:instrText xml:space="preserve"> PAGEREF _Toc392754970 \h </w:instrText>
        </w:r>
        <w:r>
          <w:rPr>
            <w:noProof/>
            <w:webHidden/>
          </w:rPr>
        </w:r>
        <w:r>
          <w:rPr>
            <w:noProof/>
            <w:webHidden/>
          </w:rPr>
          <w:fldChar w:fldCharType="separate"/>
        </w:r>
        <w:r>
          <w:rPr>
            <w:noProof/>
            <w:webHidden/>
          </w:rPr>
          <w:t>65</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71" w:history="1">
        <w:r w:rsidRPr="007D2A94">
          <w:rPr>
            <w:rStyle w:val="Hyperlink"/>
            <w:noProof/>
          </w:rPr>
          <w:t>4.8</w:t>
        </w:r>
        <w:r>
          <w:rPr>
            <w:rFonts w:ascii="Calibri" w:hAnsi="Calibri"/>
            <w:i w:val="0"/>
            <w:iCs w:val="0"/>
            <w:noProof/>
            <w:sz w:val="22"/>
            <w:szCs w:val="22"/>
            <w:lang w:eastAsia="ru-RU"/>
          </w:rPr>
          <w:tab/>
        </w:r>
        <w:r w:rsidRPr="007D2A94">
          <w:rPr>
            <w:rStyle w:val="Hyperlink"/>
            <w:noProof/>
          </w:rPr>
          <w:t>Границы планируемых зон размещения объектов централизованных систем горячего водоснабжения, холодного водоснабжения</w:t>
        </w:r>
        <w:r>
          <w:rPr>
            <w:noProof/>
            <w:webHidden/>
          </w:rPr>
          <w:tab/>
        </w:r>
        <w:r>
          <w:rPr>
            <w:noProof/>
            <w:webHidden/>
          </w:rPr>
          <w:fldChar w:fldCharType="begin"/>
        </w:r>
        <w:r>
          <w:rPr>
            <w:noProof/>
            <w:webHidden/>
          </w:rPr>
          <w:instrText xml:space="preserve"> PAGEREF _Toc392754971 \h </w:instrText>
        </w:r>
        <w:r>
          <w:rPr>
            <w:noProof/>
            <w:webHidden/>
          </w:rPr>
        </w:r>
        <w:r>
          <w:rPr>
            <w:noProof/>
            <w:webHidden/>
          </w:rPr>
          <w:fldChar w:fldCharType="separate"/>
        </w:r>
        <w:r>
          <w:rPr>
            <w:noProof/>
            <w:webHidden/>
          </w:rPr>
          <w:t>65</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72" w:history="1">
        <w:r w:rsidRPr="007D2A94">
          <w:rPr>
            <w:rStyle w:val="Hyperlink"/>
            <w:noProof/>
          </w:rPr>
          <w:t>4.9</w:t>
        </w:r>
        <w:r>
          <w:rPr>
            <w:rFonts w:ascii="Calibri" w:hAnsi="Calibri"/>
            <w:i w:val="0"/>
            <w:iCs w:val="0"/>
            <w:noProof/>
            <w:sz w:val="22"/>
            <w:szCs w:val="22"/>
            <w:lang w:eastAsia="ru-RU"/>
          </w:rPr>
          <w:tab/>
        </w:r>
        <w:r w:rsidRPr="007D2A94">
          <w:rPr>
            <w:rStyle w:val="Hyperlink"/>
            <w:noProof/>
          </w:rPr>
          <w:t>Карты (схемы) существующего и планируемого размещения объектов централизованных систем холодного водоснабжения</w:t>
        </w:r>
        <w:r>
          <w:rPr>
            <w:noProof/>
            <w:webHidden/>
          </w:rPr>
          <w:tab/>
        </w:r>
        <w:r>
          <w:rPr>
            <w:noProof/>
            <w:webHidden/>
          </w:rPr>
          <w:fldChar w:fldCharType="begin"/>
        </w:r>
        <w:r>
          <w:rPr>
            <w:noProof/>
            <w:webHidden/>
          </w:rPr>
          <w:instrText xml:space="preserve"> PAGEREF _Toc392754972 \h </w:instrText>
        </w:r>
        <w:r>
          <w:rPr>
            <w:noProof/>
            <w:webHidden/>
          </w:rPr>
        </w:r>
        <w:r>
          <w:rPr>
            <w:noProof/>
            <w:webHidden/>
          </w:rPr>
          <w:fldChar w:fldCharType="separate"/>
        </w:r>
        <w:r>
          <w:rPr>
            <w:noProof/>
            <w:webHidden/>
          </w:rPr>
          <w:t>66</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4973" w:history="1">
        <w:r w:rsidRPr="007D2A94">
          <w:rPr>
            <w:rStyle w:val="Hyperlink"/>
            <w:noProof/>
          </w:rPr>
          <w:t>5</w:t>
        </w:r>
        <w:r>
          <w:rPr>
            <w:rFonts w:ascii="Calibri" w:hAnsi="Calibri"/>
            <w:smallCaps w:val="0"/>
            <w:noProof/>
            <w:sz w:val="22"/>
            <w:szCs w:val="22"/>
            <w:lang w:eastAsia="ru-RU"/>
          </w:rPr>
          <w:tab/>
        </w:r>
        <w:r w:rsidRPr="007D2A94">
          <w:rPr>
            <w:rStyle w:val="Hyperlink"/>
            <w:noProof/>
          </w:rPr>
          <w:t>Экологические аспекты мероприятий по строительству и реконструкции объектов централизованной системы водоснабжения</w:t>
        </w:r>
        <w:r>
          <w:rPr>
            <w:noProof/>
            <w:webHidden/>
          </w:rPr>
          <w:tab/>
        </w:r>
        <w:r>
          <w:rPr>
            <w:noProof/>
            <w:webHidden/>
          </w:rPr>
          <w:fldChar w:fldCharType="begin"/>
        </w:r>
        <w:r>
          <w:rPr>
            <w:noProof/>
            <w:webHidden/>
          </w:rPr>
          <w:instrText xml:space="preserve"> PAGEREF _Toc392754973 \h </w:instrText>
        </w:r>
        <w:r>
          <w:rPr>
            <w:noProof/>
            <w:webHidden/>
          </w:rPr>
        </w:r>
        <w:r>
          <w:rPr>
            <w:noProof/>
            <w:webHidden/>
          </w:rPr>
          <w:fldChar w:fldCharType="separate"/>
        </w:r>
        <w:r>
          <w:rPr>
            <w:noProof/>
            <w:webHidden/>
          </w:rPr>
          <w:t>68</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74" w:history="1">
        <w:r w:rsidRPr="007D2A94">
          <w:rPr>
            <w:rStyle w:val="Hyperlink"/>
            <w:noProof/>
          </w:rPr>
          <w:t>5.1</w:t>
        </w:r>
        <w:r>
          <w:rPr>
            <w:rFonts w:ascii="Calibri" w:hAnsi="Calibri"/>
            <w:i w:val="0"/>
            <w:iCs w:val="0"/>
            <w:noProof/>
            <w:sz w:val="22"/>
            <w:szCs w:val="22"/>
            <w:lang w:eastAsia="ru-RU"/>
          </w:rPr>
          <w:tab/>
        </w:r>
        <w:r w:rsidRPr="007D2A94">
          <w:rPr>
            <w:rStyle w:val="Hyperlink"/>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Pr>
            <w:noProof/>
            <w:webHidden/>
          </w:rPr>
          <w:tab/>
        </w:r>
        <w:r>
          <w:rPr>
            <w:noProof/>
            <w:webHidden/>
          </w:rPr>
          <w:fldChar w:fldCharType="begin"/>
        </w:r>
        <w:r>
          <w:rPr>
            <w:noProof/>
            <w:webHidden/>
          </w:rPr>
          <w:instrText xml:space="preserve"> PAGEREF _Toc392754974 \h </w:instrText>
        </w:r>
        <w:r>
          <w:rPr>
            <w:noProof/>
            <w:webHidden/>
          </w:rPr>
        </w:r>
        <w:r>
          <w:rPr>
            <w:noProof/>
            <w:webHidden/>
          </w:rPr>
          <w:fldChar w:fldCharType="separate"/>
        </w:r>
        <w:r>
          <w:rPr>
            <w:noProof/>
            <w:webHidden/>
          </w:rPr>
          <w:t>68</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75" w:history="1">
        <w:r w:rsidRPr="007D2A94">
          <w:rPr>
            <w:rStyle w:val="Hyperlink"/>
            <w:noProof/>
          </w:rPr>
          <w:t>5.2</w:t>
        </w:r>
        <w:r>
          <w:rPr>
            <w:rFonts w:ascii="Calibri" w:hAnsi="Calibri"/>
            <w:i w:val="0"/>
            <w:iCs w:val="0"/>
            <w:noProof/>
            <w:sz w:val="22"/>
            <w:szCs w:val="22"/>
            <w:lang w:eastAsia="ru-RU"/>
          </w:rPr>
          <w:tab/>
        </w:r>
        <w:r w:rsidRPr="007D2A94">
          <w:rPr>
            <w:rStyle w:val="Hyperlink"/>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Pr>
            <w:noProof/>
            <w:webHidden/>
          </w:rPr>
          <w:tab/>
        </w:r>
        <w:r>
          <w:rPr>
            <w:noProof/>
            <w:webHidden/>
          </w:rPr>
          <w:fldChar w:fldCharType="begin"/>
        </w:r>
        <w:r>
          <w:rPr>
            <w:noProof/>
            <w:webHidden/>
          </w:rPr>
          <w:instrText xml:space="preserve"> PAGEREF _Toc392754975 \h </w:instrText>
        </w:r>
        <w:r>
          <w:rPr>
            <w:noProof/>
            <w:webHidden/>
          </w:rPr>
        </w:r>
        <w:r>
          <w:rPr>
            <w:noProof/>
            <w:webHidden/>
          </w:rPr>
          <w:fldChar w:fldCharType="separate"/>
        </w:r>
        <w:r>
          <w:rPr>
            <w:noProof/>
            <w:webHidden/>
          </w:rPr>
          <w:t>68</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4976" w:history="1">
        <w:r w:rsidRPr="007D2A94">
          <w:rPr>
            <w:rStyle w:val="Hyperlink"/>
            <w:noProof/>
          </w:rPr>
          <w:t>6</w:t>
        </w:r>
        <w:r>
          <w:rPr>
            <w:rFonts w:ascii="Calibri" w:hAnsi="Calibri"/>
            <w:smallCaps w:val="0"/>
            <w:noProof/>
            <w:sz w:val="22"/>
            <w:szCs w:val="22"/>
            <w:lang w:eastAsia="ru-RU"/>
          </w:rPr>
          <w:tab/>
        </w:r>
        <w:r w:rsidRPr="007D2A94">
          <w:rPr>
            <w:rStyle w:val="Hyperlink"/>
            <w:noProof/>
          </w:rPr>
          <w:t>Оценка объемов капитальных вложений в строительство, реконструкцию и модернизацию объектов централизованных систем водоснабжения</w:t>
        </w:r>
        <w:r>
          <w:rPr>
            <w:noProof/>
            <w:webHidden/>
          </w:rPr>
          <w:tab/>
        </w:r>
        <w:r>
          <w:rPr>
            <w:noProof/>
            <w:webHidden/>
          </w:rPr>
          <w:fldChar w:fldCharType="begin"/>
        </w:r>
        <w:r>
          <w:rPr>
            <w:noProof/>
            <w:webHidden/>
          </w:rPr>
          <w:instrText xml:space="preserve"> PAGEREF _Toc392754976 \h </w:instrText>
        </w:r>
        <w:r>
          <w:rPr>
            <w:noProof/>
            <w:webHidden/>
          </w:rPr>
        </w:r>
        <w:r>
          <w:rPr>
            <w:noProof/>
            <w:webHidden/>
          </w:rPr>
          <w:fldChar w:fldCharType="separate"/>
        </w:r>
        <w:r>
          <w:rPr>
            <w:noProof/>
            <w:webHidden/>
          </w:rPr>
          <w:t>69</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4977" w:history="1">
        <w:r w:rsidRPr="007D2A94">
          <w:rPr>
            <w:rStyle w:val="Hyperlink"/>
            <w:noProof/>
          </w:rPr>
          <w:t>7</w:t>
        </w:r>
        <w:r>
          <w:rPr>
            <w:rFonts w:ascii="Calibri" w:hAnsi="Calibri"/>
            <w:smallCaps w:val="0"/>
            <w:noProof/>
            <w:sz w:val="22"/>
            <w:szCs w:val="22"/>
            <w:lang w:eastAsia="ru-RU"/>
          </w:rPr>
          <w:tab/>
        </w:r>
        <w:r w:rsidRPr="007D2A94">
          <w:rPr>
            <w:rStyle w:val="Hyperlink"/>
            <w:noProof/>
          </w:rPr>
          <w:t>Целевые показатели развития централизованных систем водоснабжения</w:t>
        </w:r>
        <w:r>
          <w:rPr>
            <w:noProof/>
            <w:webHidden/>
          </w:rPr>
          <w:tab/>
        </w:r>
        <w:r>
          <w:rPr>
            <w:noProof/>
            <w:webHidden/>
          </w:rPr>
          <w:fldChar w:fldCharType="begin"/>
        </w:r>
        <w:r>
          <w:rPr>
            <w:noProof/>
            <w:webHidden/>
          </w:rPr>
          <w:instrText xml:space="preserve"> PAGEREF _Toc392754977 \h </w:instrText>
        </w:r>
        <w:r>
          <w:rPr>
            <w:noProof/>
            <w:webHidden/>
          </w:rPr>
        </w:r>
        <w:r>
          <w:rPr>
            <w:noProof/>
            <w:webHidden/>
          </w:rPr>
          <w:fldChar w:fldCharType="separate"/>
        </w:r>
        <w:r>
          <w:rPr>
            <w:noProof/>
            <w:webHidden/>
          </w:rPr>
          <w:t>73</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4978" w:history="1">
        <w:r w:rsidRPr="007D2A94">
          <w:rPr>
            <w:rStyle w:val="Hyperlink"/>
            <w:noProof/>
            <w:lang w:eastAsia="ru-RU"/>
          </w:rPr>
          <w:t>8</w:t>
        </w:r>
        <w:r>
          <w:rPr>
            <w:rFonts w:ascii="Calibri" w:hAnsi="Calibri"/>
            <w:smallCaps w:val="0"/>
            <w:noProof/>
            <w:sz w:val="22"/>
            <w:szCs w:val="22"/>
            <w:lang w:eastAsia="ru-RU"/>
          </w:rPr>
          <w:tab/>
        </w:r>
        <w:r w:rsidRPr="007D2A94">
          <w:rPr>
            <w:rStyle w:val="Hyperlink"/>
            <w:noProof/>
            <w:lang w:eastAsia="ru-RU"/>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Pr>
            <w:noProof/>
            <w:webHidden/>
          </w:rPr>
          <w:tab/>
        </w:r>
        <w:r>
          <w:rPr>
            <w:noProof/>
            <w:webHidden/>
          </w:rPr>
          <w:fldChar w:fldCharType="begin"/>
        </w:r>
        <w:r>
          <w:rPr>
            <w:noProof/>
            <w:webHidden/>
          </w:rPr>
          <w:instrText xml:space="preserve"> PAGEREF _Toc392754978 \h </w:instrText>
        </w:r>
        <w:r>
          <w:rPr>
            <w:noProof/>
            <w:webHidden/>
          </w:rPr>
        </w:r>
        <w:r>
          <w:rPr>
            <w:noProof/>
            <w:webHidden/>
          </w:rPr>
          <w:fldChar w:fldCharType="separate"/>
        </w:r>
        <w:r>
          <w:rPr>
            <w:noProof/>
            <w:webHidden/>
          </w:rPr>
          <w:t>73</w:t>
        </w:r>
        <w:r>
          <w:rPr>
            <w:noProof/>
            <w:webHidden/>
          </w:rPr>
          <w:fldChar w:fldCharType="end"/>
        </w:r>
      </w:hyperlink>
    </w:p>
    <w:p w:rsidR="00AC0EA5" w:rsidRDefault="00AC0EA5">
      <w:pPr>
        <w:pStyle w:val="TOC1"/>
        <w:tabs>
          <w:tab w:val="right" w:leader="dot" w:pos="14560"/>
        </w:tabs>
        <w:rPr>
          <w:rFonts w:ascii="Calibri" w:hAnsi="Calibri"/>
          <w:b w:val="0"/>
          <w:bCs w:val="0"/>
          <w:caps w:val="0"/>
          <w:noProof/>
          <w:sz w:val="22"/>
          <w:szCs w:val="22"/>
          <w:lang w:eastAsia="ru-RU"/>
        </w:rPr>
      </w:pPr>
      <w:hyperlink w:anchor="_Toc392754979" w:history="1">
        <w:r w:rsidRPr="007D2A94">
          <w:rPr>
            <w:rStyle w:val="Hyperlink"/>
            <w:noProof/>
          </w:rPr>
          <w:t>Глава 2.  Схема водоотведения</w:t>
        </w:r>
        <w:r>
          <w:rPr>
            <w:noProof/>
            <w:webHidden/>
          </w:rPr>
          <w:tab/>
        </w:r>
        <w:r>
          <w:rPr>
            <w:noProof/>
            <w:webHidden/>
          </w:rPr>
          <w:fldChar w:fldCharType="begin"/>
        </w:r>
        <w:r>
          <w:rPr>
            <w:noProof/>
            <w:webHidden/>
          </w:rPr>
          <w:instrText xml:space="preserve"> PAGEREF _Toc392754979 \h </w:instrText>
        </w:r>
        <w:r>
          <w:rPr>
            <w:noProof/>
            <w:webHidden/>
          </w:rPr>
        </w:r>
        <w:r>
          <w:rPr>
            <w:noProof/>
            <w:webHidden/>
          </w:rPr>
          <w:fldChar w:fldCharType="separate"/>
        </w:r>
        <w:r>
          <w:rPr>
            <w:noProof/>
            <w:webHidden/>
          </w:rPr>
          <w:t>74</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4980" w:history="1">
        <w:r w:rsidRPr="007D2A94">
          <w:rPr>
            <w:rStyle w:val="Hyperlink"/>
            <w:noProof/>
          </w:rPr>
          <w:t>9</w:t>
        </w:r>
        <w:r>
          <w:rPr>
            <w:rFonts w:ascii="Calibri" w:hAnsi="Calibri"/>
            <w:smallCaps w:val="0"/>
            <w:noProof/>
            <w:sz w:val="22"/>
            <w:szCs w:val="22"/>
            <w:lang w:eastAsia="ru-RU"/>
          </w:rPr>
          <w:tab/>
        </w:r>
        <w:r w:rsidRPr="007D2A94">
          <w:rPr>
            <w:rStyle w:val="Hyperlink"/>
            <w:noProof/>
          </w:rPr>
          <w:t>Существующее положение в сфере водоотведения МО Запорожское сельское поселение</w:t>
        </w:r>
        <w:r>
          <w:rPr>
            <w:noProof/>
            <w:webHidden/>
          </w:rPr>
          <w:tab/>
        </w:r>
        <w:r>
          <w:rPr>
            <w:noProof/>
            <w:webHidden/>
          </w:rPr>
          <w:fldChar w:fldCharType="begin"/>
        </w:r>
        <w:r>
          <w:rPr>
            <w:noProof/>
            <w:webHidden/>
          </w:rPr>
          <w:instrText xml:space="preserve"> PAGEREF _Toc392754980 \h </w:instrText>
        </w:r>
        <w:r>
          <w:rPr>
            <w:noProof/>
            <w:webHidden/>
          </w:rPr>
        </w:r>
        <w:r>
          <w:rPr>
            <w:noProof/>
            <w:webHidden/>
          </w:rPr>
          <w:fldChar w:fldCharType="separate"/>
        </w:r>
        <w:r>
          <w:rPr>
            <w:noProof/>
            <w:webHidden/>
          </w:rPr>
          <w:t>74</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81" w:history="1">
        <w:r w:rsidRPr="007D2A94">
          <w:rPr>
            <w:rStyle w:val="Hyperlink"/>
            <w:noProof/>
          </w:rPr>
          <w:t>9.1</w:t>
        </w:r>
        <w:r>
          <w:rPr>
            <w:rFonts w:ascii="Calibri" w:hAnsi="Calibri"/>
            <w:i w:val="0"/>
            <w:iCs w:val="0"/>
            <w:noProof/>
            <w:sz w:val="22"/>
            <w:szCs w:val="22"/>
            <w:lang w:eastAsia="ru-RU"/>
          </w:rPr>
          <w:tab/>
        </w:r>
        <w:r w:rsidRPr="007D2A94">
          <w:rPr>
            <w:rStyle w:val="Hyperlink"/>
            <w:noProof/>
          </w:rPr>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Pr>
            <w:noProof/>
            <w:webHidden/>
          </w:rPr>
          <w:tab/>
        </w:r>
        <w:r>
          <w:rPr>
            <w:noProof/>
            <w:webHidden/>
          </w:rPr>
          <w:fldChar w:fldCharType="begin"/>
        </w:r>
        <w:r>
          <w:rPr>
            <w:noProof/>
            <w:webHidden/>
          </w:rPr>
          <w:instrText xml:space="preserve"> PAGEREF _Toc392754981 \h </w:instrText>
        </w:r>
        <w:r>
          <w:rPr>
            <w:noProof/>
            <w:webHidden/>
          </w:rPr>
        </w:r>
        <w:r>
          <w:rPr>
            <w:noProof/>
            <w:webHidden/>
          </w:rPr>
          <w:fldChar w:fldCharType="separate"/>
        </w:r>
        <w:r>
          <w:rPr>
            <w:noProof/>
            <w:webHidden/>
          </w:rPr>
          <w:t>74</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82" w:history="1">
        <w:r w:rsidRPr="007D2A94">
          <w:rPr>
            <w:rStyle w:val="Hyperlink"/>
            <w:noProof/>
          </w:rPr>
          <w:t>9.2</w:t>
        </w:r>
        <w:r>
          <w:rPr>
            <w:rFonts w:ascii="Calibri" w:hAnsi="Calibri"/>
            <w:i w:val="0"/>
            <w:iCs w:val="0"/>
            <w:noProof/>
            <w:sz w:val="22"/>
            <w:szCs w:val="22"/>
            <w:lang w:eastAsia="ru-RU"/>
          </w:rPr>
          <w:tab/>
        </w:r>
        <w:r w:rsidRPr="007D2A94">
          <w:rPr>
            <w:rStyle w:val="Hyperlink"/>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Pr>
            <w:noProof/>
            <w:webHidden/>
          </w:rPr>
          <w:tab/>
        </w:r>
        <w:r>
          <w:rPr>
            <w:noProof/>
            <w:webHidden/>
          </w:rPr>
          <w:fldChar w:fldCharType="begin"/>
        </w:r>
        <w:r>
          <w:rPr>
            <w:noProof/>
            <w:webHidden/>
          </w:rPr>
          <w:instrText xml:space="preserve"> PAGEREF _Toc392754982 \h </w:instrText>
        </w:r>
        <w:r>
          <w:rPr>
            <w:noProof/>
            <w:webHidden/>
          </w:rPr>
        </w:r>
        <w:r>
          <w:rPr>
            <w:noProof/>
            <w:webHidden/>
          </w:rPr>
          <w:fldChar w:fldCharType="separate"/>
        </w:r>
        <w:r>
          <w:rPr>
            <w:noProof/>
            <w:webHidden/>
          </w:rPr>
          <w:t>75</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83" w:history="1">
        <w:r w:rsidRPr="007D2A94">
          <w:rPr>
            <w:rStyle w:val="Hyperlink"/>
            <w:noProof/>
          </w:rPr>
          <w:t>9.3</w:t>
        </w:r>
        <w:r>
          <w:rPr>
            <w:rFonts w:ascii="Calibri" w:hAnsi="Calibri"/>
            <w:i w:val="0"/>
            <w:iCs w:val="0"/>
            <w:noProof/>
            <w:sz w:val="22"/>
            <w:szCs w:val="22"/>
            <w:lang w:eastAsia="ru-RU"/>
          </w:rPr>
          <w:tab/>
        </w:r>
        <w:r w:rsidRPr="007D2A94">
          <w:rPr>
            <w:rStyle w:val="Hyperlink"/>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Pr>
            <w:noProof/>
            <w:webHidden/>
          </w:rPr>
          <w:tab/>
        </w:r>
        <w:r>
          <w:rPr>
            <w:noProof/>
            <w:webHidden/>
          </w:rPr>
          <w:fldChar w:fldCharType="begin"/>
        </w:r>
        <w:r>
          <w:rPr>
            <w:noProof/>
            <w:webHidden/>
          </w:rPr>
          <w:instrText xml:space="preserve"> PAGEREF _Toc392754983 \h </w:instrText>
        </w:r>
        <w:r>
          <w:rPr>
            <w:noProof/>
            <w:webHidden/>
          </w:rPr>
        </w:r>
        <w:r>
          <w:rPr>
            <w:noProof/>
            <w:webHidden/>
          </w:rPr>
          <w:fldChar w:fldCharType="separate"/>
        </w:r>
        <w:r>
          <w:rPr>
            <w:noProof/>
            <w:webHidden/>
          </w:rPr>
          <w:t>77</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84" w:history="1">
        <w:r w:rsidRPr="007D2A94">
          <w:rPr>
            <w:rStyle w:val="Hyperlink"/>
            <w:noProof/>
          </w:rPr>
          <w:t>9.4</w:t>
        </w:r>
        <w:r>
          <w:rPr>
            <w:rFonts w:ascii="Calibri" w:hAnsi="Calibri"/>
            <w:i w:val="0"/>
            <w:iCs w:val="0"/>
            <w:noProof/>
            <w:sz w:val="22"/>
            <w:szCs w:val="22"/>
            <w:lang w:eastAsia="ru-RU"/>
          </w:rPr>
          <w:tab/>
        </w:r>
        <w:r w:rsidRPr="007D2A94">
          <w:rPr>
            <w:rStyle w:val="Hyperlink"/>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noProof/>
            <w:webHidden/>
          </w:rPr>
          <w:tab/>
        </w:r>
        <w:r>
          <w:rPr>
            <w:noProof/>
            <w:webHidden/>
          </w:rPr>
          <w:fldChar w:fldCharType="begin"/>
        </w:r>
        <w:r>
          <w:rPr>
            <w:noProof/>
            <w:webHidden/>
          </w:rPr>
          <w:instrText xml:space="preserve"> PAGEREF _Toc392754984 \h </w:instrText>
        </w:r>
        <w:r>
          <w:rPr>
            <w:noProof/>
            <w:webHidden/>
          </w:rPr>
        </w:r>
        <w:r>
          <w:rPr>
            <w:noProof/>
            <w:webHidden/>
          </w:rPr>
          <w:fldChar w:fldCharType="separate"/>
        </w:r>
        <w:r>
          <w:rPr>
            <w:noProof/>
            <w:webHidden/>
          </w:rPr>
          <w:t>78</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85" w:history="1">
        <w:r w:rsidRPr="007D2A94">
          <w:rPr>
            <w:rStyle w:val="Hyperlink"/>
            <w:noProof/>
          </w:rPr>
          <w:t>9.5</w:t>
        </w:r>
        <w:r>
          <w:rPr>
            <w:rFonts w:ascii="Calibri" w:hAnsi="Calibri"/>
            <w:i w:val="0"/>
            <w:iCs w:val="0"/>
            <w:noProof/>
            <w:sz w:val="22"/>
            <w:szCs w:val="22"/>
            <w:lang w:eastAsia="ru-RU"/>
          </w:rPr>
          <w:tab/>
        </w:r>
        <w:r w:rsidRPr="007D2A94">
          <w:rPr>
            <w:rStyle w:val="Hyperlink"/>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Pr>
            <w:noProof/>
            <w:webHidden/>
          </w:rPr>
          <w:tab/>
        </w:r>
        <w:r>
          <w:rPr>
            <w:noProof/>
            <w:webHidden/>
          </w:rPr>
          <w:fldChar w:fldCharType="begin"/>
        </w:r>
        <w:r>
          <w:rPr>
            <w:noProof/>
            <w:webHidden/>
          </w:rPr>
          <w:instrText xml:space="preserve"> PAGEREF _Toc392754985 \h </w:instrText>
        </w:r>
        <w:r>
          <w:rPr>
            <w:noProof/>
            <w:webHidden/>
          </w:rPr>
        </w:r>
        <w:r>
          <w:rPr>
            <w:noProof/>
            <w:webHidden/>
          </w:rPr>
          <w:fldChar w:fldCharType="separate"/>
        </w:r>
        <w:r>
          <w:rPr>
            <w:noProof/>
            <w:webHidden/>
          </w:rPr>
          <w:t>79</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86" w:history="1">
        <w:r w:rsidRPr="007D2A94">
          <w:rPr>
            <w:rStyle w:val="Hyperlink"/>
            <w:noProof/>
          </w:rPr>
          <w:t>9.6</w:t>
        </w:r>
        <w:r>
          <w:rPr>
            <w:rFonts w:ascii="Calibri" w:hAnsi="Calibri"/>
            <w:i w:val="0"/>
            <w:iCs w:val="0"/>
            <w:noProof/>
            <w:sz w:val="22"/>
            <w:szCs w:val="22"/>
            <w:lang w:eastAsia="ru-RU"/>
          </w:rPr>
          <w:tab/>
        </w:r>
        <w:r w:rsidRPr="007D2A94">
          <w:rPr>
            <w:rStyle w:val="Hyperlink"/>
            <w:noProof/>
          </w:rPr>
          <w:t>Оценка безопасности и надежности объектов централизованной системы водоотведения и их управляемости</w:t>
        </w:r>
        <w:r>
          <w:rPr>
            <w:noProof/>
            <w:webHidden/>
          </w:rPr>
          <w:tab/>
        </w:r>
        <w:r>
          <w:rPr>
            <w:noProof/>
            <w:webHidden/>
          </w:rPr>
          <w:fldChar w:fldCharType="begin"/>
        </w:r>
        <w:r>
          <w:rPr>
            <w:noProof/>
            <w:webHidden/>
          </w:rPr>
          <w:instrText xml:space="preserve"> PAGEREF _Toc392754986 \h </w:instrText>
        </w:r>
        <w:r>
          <w:rPr>
            <w:noProof/>
            <w:webHidden/>
          </w:rPr>
        </w:r>
        <w:r>
          <w:rPr>
            <w:noProof/>
            <w:webHidden/>
          </w:rPr>
          <w:fldChar w:fldCharType="separate"/>
        </w:r>
        <w:r>
          <w:rPr>
            <w:noProof/>
            <w:webHidden/>
          </w:rPr>
          <w:t>85</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87" w:history="1">
        <w:r w:rsidRPr="007D2A94">
          <w:rPr>
            <w:rStyle w:val="Hyperlink"/>
            <w:noProof/>
          </w:rPr>
          <w:t>9.7</w:t>
        </w:r>
        <w:r>
          <w:rPr>
            <w:rFonts w:ascii="Calibri" w:hAnsi="Calibri"/>
            <w:i w:val="0"/>
            <w:iCs w:val="0"/>
            <w:noProof/>
            <w:sz w:val="22"/>
            <w:szCs w:val="22"/>
            <w:lang w:eastAsia="ru-RU"/>
          </w:rPr>
          <w:tab/>
        </w:r>
        <w:r w:rsidRPr="007D2A94">
          <w:rPr>
            <w:rStyle w:val="Hyperlink"/>
            <w:noProof/>
          </w:rPr>
          <w:t>Оценка воздействия сбросов сточных вод через централизованную систему водоотведения на окружающую среду</w:t>
        </w:r>
        <w:r>
          <w:rPr>
            <w:noProof/>
            <w:webHidden/>
          </w:rPr>
          <w:tab/>
        </w:r>
        <w:r>
          <w:rPr>
            <w:noProof/>
            <w:webHidden/>
          </w:rPr>
          <w:fldChar w:fldCharType="begin"/>
        </w:r>
        <w:r>
          <w:rPr>
            <w:noProof/>
            <w:webHidden/>
          </w:rPr>
          <w:instrText xml:space="preserve"> PAGEREF _Toc392754987 \h </w:instrText>
        </w:r>
        <w:r>
          <w:rPr>
            <w:noProof/>
            <w:webHidden/>
          </w:rPr>
        </w:r>
        <w:r>
          <w:rPr>
            <w:noProof/>
            <w:webHidden/>
          </w:rPr>
          <w:fldChar w:fldCharType="separate"/>
        </w:r>
        <w:r>
          <w:rPr>
            <w:noProof/>
            <w:webHidden/>
          </w:rPr>
          <w:t>86</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88" w:history="1">
        <w:r w:rsidRPr="007D2A94">
          <w:rPr>
            <w:rStyle w:val="Hyperlink"/>
            <w:noProof/>
          </w:rPr>
          <w:t>9.8</w:t>
        </w:r>
        <w:r>
          <w:rPr>
            <w:rFonts w:ascii="Calibri" w:hAnsi="Calibri"/>
            <w:i w:val="0"/>
            <w:iCs w:val="0"/>
            <w:noProof/>
            <w:sz w:val="22"/>
            <w:szCs w:val="22"/>
            <w:lang w:eastAsia="ru-RU"/>
          </w:rPr>
          <w:tab/>
        </w:r>
        <w:r w:rsidRPr="007D2A94">
          <w:rPr>
            <w:rStyle w:val="Hyperlink"/>
            <w:noProof/>
          </w:rPr>
          <w:t>Анализ территорий муниципального образования, неохваченных централизованной системой водоотведения</w:t>
        </w:r>
        <w:r>
          <w:rPr>
            <w:noProof/>
            <w:webHidden/>
          </w:rPr>
          <w:tab/>
        </w:r>
        <w:r>
          <w:rPr>
            <w:noProof/>
            <w:webHidden/>
          </w:rPr>
          <w:fldChar w:fldCharType="begin"/>
        </w:r>
        <w:r>
          <w:rPr>
            <w:noProof/>
            <w:webHidden/>
          </w:rPr>
          <w:instrText xml:space="preserve"> PAGEREF _Toc392754988 \h </w:instrText>
        </w:r>
        <w:r>
          <w:rPr>
            <w:noProof/>
            <w:webHidden/>
          </w:rPr>
        </w:r>
        <w:r>
          <w:rPr>
            <w:noProof/>
            <w:webHidden/>
          </w:rPr>
          <w:fldChar w:fldCharType="separate"/>
        </w:r>
        <w:r>
          <w:rPr>
            <w:noProof/>
            <w:webHidden/>
          </w:rPr>
          <w:t>87</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89" w:history="1">
        <w:r w:rsidRPr="007D2A94">
          <w:rPr>
            <w:rStyle w:val="Hyperlink"/>
            <w:noProof/>
          </w:rPr>
          <w:t>9.9</w:t>
        </w:r>
        <w:r>
          <w:rPr>
            <w:rFonts w:ascii="Calibri" w:hAnsi="Calibri"/>
            <w:i w:val="0"/>
            <w:iCs w:val="0"/>
            <w:noProof/>
            <w:sz w:val="22"/>
            <w:szCs w:val="22"/>
            <w:lang w:eastAsia="ru-RU"/>
          </w:rPr>
          <w:tab/>
        </w:r>
        <w:r w:rsidRPr="007D2A94">
          <w:rPr>
            <w:rStyle w:val="Hyperlink"/>
            <w:noProof/>
          </w:rPr>
          <w:t>Описание существующих технических и технологических проблем системы водоотведения поселения, городского округа</w:t>
        </w:r>
        <w:r>
          <w:rPr>
            <w:noProof/>
            <w:webHidden/>
          </w:rPr>
          <w:tab/>
        </w:r>
        <w:r>
          <w:rPr>
            <w:noProof/>
            <w:webHidden/>
          </w:rPr>
          <w:fldChar w:fldCharType="begin"/>
        </w:r>
        <w:r>
          <w:rPr>
            <w:noProof/>
            <w:webHidden/>
          </w:rPr>
          <w:instrText xml:space="preserve"> PAGEREF _Toc392754989 \h </w:instrText>
        </w:r>
        <w:r>
          <w:rPr>
            <w:noProof/>
            <w:webHidden/>
          </w:rPr>
        </w:r>
        <w:r>
          <w:rPr>
            <w:noProof/>
            <w:webHidden/>
          </w:rPr>
          <w:fldChar w:fldCharType="separate"/>
        </w:r>
        <w:r>
          <w:rPr>
            <w:noProof/>
            <w:webHidden/>
          </w:rPr>
          <w:t>87</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4990" w:history="1">
        <w:r w:rsidRPr="007D2A94">
          <w:rPr>
            <w:rStyle w:val="Hyperlink"/>
            <w:noProof/>
            <w:lang w:eastAsia="ru-RU"/>
          </w:rPr>
          <w:t>10</w:t>
        </w:r>
        <w:r>
          <w:rPr>
            <w:rFonts w:ascii="Calibri" w:hAnsi="Calibri"/>
            <w:smallCaps w:val="0"/>
            <w:noProof/>
            <w:sz w:val="22"/>
            <w:szCs w:val="22"/>
            <w:lang w:eastAsia="ru-RU"/>
          </w:rPr>
          <w:tab/>
        </w:r>
        <w:r w:rsidRPr="007D2A94">
          <w:rPr>
            <w:rStyle w:val="Hyperlink"/>
            <w:noProof/>
            <w:lang w:eastAsia="ru-RU"/>
          </w:rPr>
          <w:t>Балансы сточных вод в системе водоотведения</w:t>
        </w:r>
        <w:r>
          <w:rPr>
            <w:noProof/>
            <w:webHidden/>
          </w:rPr>
          <w:tab/>
        </w:r>
        <w:r>
          <w:rPr>
            <w:noProof/>
            <w:webHidden/>
          </w:rPr>
          <w:fldChar w:fldCharType="begin"/>
        </w:r>
        <w:r>
          <w:rPr>
            <w:noProof/>
            <w:webHidden/>
          </w:rPr>
          <w:instrText xml:space="preserve"> PAGEREF _Toc392754990 \h </w:instrText>
        </w:r>
        <w:r>
          <w:rPr>
            <w:noProof/>
            <w:webHidden/>
          </w:rPr>
        </w:r>
        <w:r>
          <w:rPr>
            <w:noProof/>
            <w:webHidden/>
          </w:rPr>
          <w:fldChar w:fldCharType="separate"/>
        </w:r>
        <w:r>
          <w:rPr>
            <w:noProof/>
            <w:webHidden/>
          </w:rPr>
          <w:t>88</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91" w:history="1">
        <w:r w:rsidRPr="007D2A94">
          <w:rPr>
            <w:rStyle w:val="Hyperlink"/>
            <w:noProof/>
          </w:rPr>
          <w:t>10.1</w:t>
        </w:r>
        <w:r>
          <w:rPr>
            <w:rFonts w:ascii="Calibri" w:hAnsi="Calibri"/>
            <w:i w:val="0"/>
            <w:iCs w:val="0"/>
            <w:noProof/>
            <w:sz w:val="22"/>
            <w:szCs w:val="22"/>
            <w:lang w:eastAsia="ru-RU"/>
          </w:rPr>
          <w:tab/>
        </w:r>
        <w:r w:rsidRPr="007D2A94">
          <w:rPr>
            <w:rStyle w:val="Hyperlink"/>
            <w:noProof/>
          </w:rPr>
          <w:t>Баланс поступления сточных вод в централизованную систему водоотведения и отведения стоков по технологическим зонам водоотведения</w:t>
        </w:r>
        <w:r>
          <w:rPr>
            <w:noProof/>
            <w:webHidden/>
          </w:rPr>
          <w:tab/>
        </w:r>
        <w:r>
          <w:rPr>
            <w:noProof/>
            <w:webHidden/>
          </w:rPr>
          <w:fldChar w:fldCharType="begin"/>
        </w:r>
        <w:r>
          <w:rPr>
            <w:noProof/>
            <w:webHidden/>
          </w:rPr>
          <w:instrText xml:space="preserve"> PAGEREF _Toc392754991 \h </w:instrText>
        </w:r>
        <w:r>
          <w:rPr>
            <w:noProof/>
            <w:webHidden/>
          </w:rPr>
        </w:r>
        <w:r>
          <w:rPr>
            <w:noProof/>
            <w:webHidden/>
          </w:rPr>
          <w:fldChar w:fldCharType="separate"/>
        </w:r>
        <w:r>
          <w:rPr>
            <w:noProof/>
            <w:webHidden/>
          </w:rPr>
          <w:t>88</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92" w:history="1">
        <w:r w:rsidRPr="007D2A94">
          <w:rPr>
            <w:rStyle w:val="Hyperlink"/>
            <w:noProof/>
          </w:rPr>
          <w:t>10.2</w:t>
        </w:r>
        <w:r>
          <w:rPr>
            <w:rFonts w:ascii="Calibri" w:hAnsi="Calibri"/>
            <w:i w:val="0"/>
            <w:iCs w:val="0"/>
            <w:noProof/>
            <w:sz w:val="22"/>
            <w:szCs w:val="22"/>
            <w:lang w:eastAsia="ru-RU"/>
          </w:rPr>
          <w:tab/>
        </w:r>
        <w:r w:rsidRPr="007D2A94">
          <w:rPr>
            <w:rStyle w:val="Hyperlink"/>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noProof/>
            <w:webHidden/>
          </w:rPr>
          <w:tab/>
        </w:r>
        <w:r>
          <w:rPr>
            <w:noProof/>
            <w:webHidden/>
          </w:rPr>
          <w:fldChar w:fldCharType="begin"/>
        </w:r>
        <w:r>
          <w:rPr>
            <w:noProof/>
            <w:webHidden/>
          </w:rPr>
          <w:instrText xml:space="preserve"> PAGEREF _Toc392754992 \h </w:instrText>
        </w:r>
        <w:r>
          <w:rPr>
            <w:noProof/>
            <w:webHidden/>
          </w:rPr>
        </w:r>
        <w:r>
          <w:rPr>
            <w:noProof/>
            <w:webHidden/>
          </w:rPr>
          <w:fldChar w:fldCharType="separate"/>
        </w:r>
        <w:r>
          <w:rPr>
            <w:noProof/>
            <w:webHidden/>
          </w:rPr>
          <w:t>89</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93" w:history="1">
        <w:r w:rsidRPr="007D2A94">
          <w:rPr>
            <w:rStyle w:val="Hyperlink"/>
            <w:noProof/>
          </w:rPr>
          <w:t>10.3</w:t>
        </w:r>
        <w:r>
          <w:rPr>
            <w:rFonts w:ascii="Calibri" w:hAnsi="Calibri"/>
            <w:i w:val="0"/>
            <w:iCs w:val="0"/>
            <w:noProof/>
            <w:sz w:val="22"/>
            <w:szCs w:val="22"/>
            <w:lang w:eastAsia="ru-RU"/>
          </w:rPr>
          <w:tab/>
        </w:r>
        <w:r w:rsidRPr="007D2A94">
          <w:rPr>
            <w:rStyle w:val="Hyperlink"/>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Pr>
            <w:noProof/>
            <w:webHidden/>
          </w:rPr>
          <w:tab/>
        </w:r>
        <w:r>
          <w:rPr>
            <w:noProof/>
            <w:webHidden/>
          </w:rPr>
          <w:fldChar w:fldCharType="begin"/>
        </w:r>
        <w:r>
          <w:rPr>
            <w:noProof/>
            <w:webHidden/>
          </w:rPr>
          <w:instrText xml:space="preserve"> PAGEREF _Toc392754993 \h </w:instrText>
        </w:r>
        <w:r>
          <w:rPr>
            <w:noProof/>
            <w:webHidden/>
          </w:rPr>
        </w:r>
        <w:r>
          <w:rPr>
            <w:noProof/>
            <w:webHidden/>
          </w:rPr>
          <w:fldChar w:fldCharType="separate"/>
        </w:r>
        <w:r>
          <w:rPr>
            <w:noProof/>
            <w:webHidden/>
          </w:rPr>
          <w:t>90</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94" w:history="1">
        <w:r w:rsidRPr="007D2A94">
          <w:rPr>
            <w:rStyle w:val="Hyperlink"/>
            <w:noProof/>
          </w:rPr>
          <w:t>10.4</w:t>
        </w:r>
        <w:r>
          <w:rPr>
            <w:rFonts w:ascii="Calibri" w:hAnsi="Calibri"/>
            <w:i w:val="0"/>
            <w:iCs w:val="0"/>
            <w:noProof/>
            <w:sz w:val="22"/>
            <w:szCs w:val="22"/>
            <w:lang w:eastAsia="ru-RU"/>
          </w:rPr>
          <w:tab/>
        </w:r>
        <w:r w:rsidRPr="007D2A94">
          <w:rPr>
            <w:rStyle w:val="Hyperlink"/>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Pr>
            <w:noProof/>
            <w:webHidden/>
          </w:rPr>
          <w:tab/>
        </w:r>
        <w:r>
          <w:rPr>
            <w:noProof/>
            <w:webHidden/>
          </w:rPr>
          <w:fldChar w:fldCharType="begin"/>
        </w:r>
        <w:r>
          <w:rPr>
            <w:noProof/>
            <w:webHidden/>
          </w:rPr>
          <w:instrText xml:space="preserve"> PAGEREF _Toc392754994 \h </w:instrText>
        </w:r>
        <w:r>
          <w:rPr>
            <w:noProof/>
            <w:webHidden/>
          </w:rPr>
        </w:r>
        <w:r>
          <w:rPr>
            <w:noProof/>
            <w:webHidden/>
          </w:rPr>
          <w:fldChar w:fldCharType="separate"/>
        </w:r>
        <w:r>
          <w:rPr>
            <w:noProof/>
            <w:webHidden/>
          </w:rPr>
          <w:t>90</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95" w:history="1">
        <w:r w:rsidRPr="007D2A94">
          <w:rPr>
            <w:rStyle w:val="Hyperlink"/>
            <w:noProof/>
          </w:rPr>
          <w:t>10.5</w:t>
        </w:r>
        <w:r>
          <w:rPr>
            <w:rFonts w:ascii="Calibri" w:hAnsi="Calibri"/>
            <w:i w:val="0"/>
            <w:iCs w:val="0"/>
            <w:noProof/>
            <w:sz w:val="22"/>
            <w:szCs w:val="22"/>
            <w:lang w:eastAsia="ru-RU"/>
          </w:rPr>
          <w:tab/>
        </w:r>
        <w:r w:rsidRPr="007D2A94">
          <w:rPr>
            <w:rStyle w:val="Hyperlink"/>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w:t>
        </w:r>
        <w:r>
          <w:rPr>
            <w:noProof/>
            <w:webHidden/>
          </w:rPr>
          <w:tab/>
        </w:r>
        <w:r>
          <w:rPr>
            <w:noProof/>
            <w:webHidden/>
          </w:rPr>
          <w:fldChar w:fldCharType="begin"/>
        </w:r>
        <w:r>
          <w:rPr>
            <w:noProof/>
            <w:webHidden/>
          </w:rPr>
          <w:instrText xml:space="preserve"> PAGEREF _Toc392754995 \h </w:instrText>
        </w:r>
        <w:r>
          <w:rPr>
            <w:noProof/>
            <w:webHidden/>
          </w:rPr>
        </w:r>
        <w:r>
          <w:rPr>
            <w:noProof/>
            <w:webHidden/>
          </w:rPr>
          <w:fldChar w:fldCharType="separate"/>
        </w:r>
        <w:r>
          <w:rPr>
            <w:noProof/>
            <w:webHidden/>
          </w:rPr>
          <w:t>91</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4996" w:history="1">
        <w:r w:rsidRPr="007D2A94">
          <w:rPr>
            <w:rStyle w:val="Hyperlink"/>
            <w:noProof/>
            <w:lang w:eastAsia="ru-RU"/>
          </w:rPr>
          <w:t>11</w:t>
        </w:r>
        <w:r>
          <w:rPr>
            <w:rFonts w:ascii="Calibri" w:hAnsi="Calibri"/>
            <w:smallCaps w:val="0"/>
            <w:noProof/>
            <w:sz w:val="22"/>
            <w:szCs w:val="22"/>
            <w:lang w:eastAsia="ru-RU"/>
          </w:rPr>
          <w:tab/>
        </w:r>
        <w:r w:rsidRPr="007D2A94">
          <w:rPr>
            <w:rStyle w:val="Hyperlink"/>
            <w:noProof/>
            <w:lang w:eastAsia="ru-RU"/>
          </w:rPr>
          <w:t>Прогноз объема сточных вод</w:t>
        </w:r>
        <w:r>
          <w:rPr>
            <w:noProof/>
            <w:webHidden/>
          </w:rPr>
          <w:tab/>
        </w:r>
        <w:r>
          <w:rPr>
            <w:noProof/>
            <w:webHidden/>
          </w:rPr>
          <w:fldChar w:fldCharType="begin"/>
        </w:r>
        <w:r>
          <w:rPr>
            <w:noProof/>
            <w:webHidden/>
          </w:rPr>
          <w:instrText xml:space="preserve"> PAGEREF _Toc392754996 \h </w:instrText>
        </w:r>
        <w:r>
          <w:rPr>
            <w:noProof/>
            <w:webHidden/>
          </w:rPr>
        </w:r>
        <w:r>
          <w:rPr>
            <w:noProof/>
            <w:webHidden/>
          </w:rPr>
          <w:fldChar w:fldCharType="separate"/>
        </w:r>
        <w:r>
          <w:rPr>
            <w:noProof/>
            <w:webHidden/>
          </w:rPr>
          <w:t>92</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97" w:history="1">
        <w:r w:rsidRPr="007D2A94">
          <w:rPr>
            <w:rStyle w:val="Hyperlink"/>
            <w:noProof/>
          </w:rPr>
          <w:t>11.1</w:t>
        </w:r>
        <w:r>
          <w:rPr>
            <w:rFonts w:ascii="Calibri" w:hAnsi="Calibri"/>
            <w:i w:val="0"/>
            <w:iCs w:val="0"/>
            <w:noProof/>
            <w:sz w:val="22"/>
            <w:szCs w:val="22"/>
            <w:lang w:eastAsia="ru-RU"/>
          </w:rPr>
          <w:tab/>
        </w:r>
        <w:r w:rsidRPr="007D2A94">
          <w:rPr>
            <w:rStyle w:val="Hyperlink"/>
            <w:noProof/>
          </w:rPr>
          <w:t>Сведения о фактическом и ожидаемом поступлении сточных вод в централизованную систему водоотведения</w:t>
        </w:r>
        <w:r>
          <w:rPr>
            <w:noProof/>
            <w:webHidden/>
          </w:rPr>
          <w:tab/>
        </w:r>
        <w:r>
          <w:rPr>
            <w:noProof/>
            <w:webHidden/>
          </w:rPr>
          <w:fldChar w:fldCharType="begin"/>
        </w:r>
        <w:r>
          <w:rPr>
            <w:noProof/>
            <w:webHidden/>
          </w:rPr>
          <w:instrText xml:space="preserve"> PAGEREF _Toc392754997 \h </w:instrText>
        </w:r>
        <w:r>
          <w:rPr>
            <w:noProof/>
            <w:webHidden/>
          </w:rPr>
        </w:r>
        <w:r>
          <w:rPr>
            <w:noProof/>
            <w:webHidden/>
          </w:rPr>
          <w:fldChar w:fldCharType="separate"/>
        </w:r>
        <w:r>
          <w:rPr>
            <w:noProof/>
            <w:webHidden/>
          </w:rPr>
          <w:t>92</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98" w:history="1">
        <w:r w:rsidRPr="007D2A94">
          <w:rPr>
            <w:rStyle w:val="Hyperlink"/>
            <w:noProof/>
          </w:rPr>
          <w:t>11.2</w:t>
        </w:r>
        <w:r>
          <w:rPr>
            <w:rFonts w:ascii="Calibri" w:hAnsi="Calibri"/>
            <w:i w:val="0"/>
            <w:iCs w:val="0"/>
            <w:noProof/>
            <w:sz w:val="22"/>
            <w:szCs w:val="22"/>
            <w:lang w:eastAsia="ru-RU"/>
          </w:rPr>
          <w:tab/>
        </w:r>
        <w:r w:rsidRPr="007D2A94">
          <w:rPr>
            <w:rStyle w:val="Hyperlink"/>
            <w:noProof/>
          </w:rPr>
          <w:t>Описание структуры централизованной системы водоотведения (эксплуатационные и технологические зоны)</w:t>
        </w:r>
        <w:r>
          <w:rPr>
            <w:noProof/>
            <w:webHidden/>
          </w:rPr>
          <w:tab/>
        </w:r>
        <w:r>
          <w:rPr>
            <w:noProof/>
            <w:webHidden/>
          </w:rPr>
          <w:fldChar w:fldCharType="begin"/>
        </w:r>
        <w:r>
          <w:rPr>
            <w:noProof/>
            <w:webHidden/>
          </w:rPr>
          <w:instrText xml:space="preserve"> PAGEREF _Toc392754998 \h </w:instrText>
        </w:r>
        <w:r>
          <w:rPr>
            <w:noProof/>
            <w:webHidden/>
          </w:rPr>
        </w:r>
        <w:r>
          <w:rPr>
            <w:noProof/>
            <w:webHidden/>
          </w:rPr>
          <w:fldChar w:fldCharType="separate"/>
        </w:r>
        <w:r>
          <w:rPr>
            <w:noProof/>
            <w:webHidden/>
          </w:rPr>
          <w:t>92</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4999" w:history="1">
        <w:r w:rsidRPr="007D2A94">
          <w:rPr>
            <w:rStyle w:val="Hyperlink"/>
            <w:noProof/>
          </w:rPr>
          <w:t>11.3</w:t>
        </w:r>
        <w:r>
          <w:rPr>
            <w:rFonts w:ascii="Calibri" w:hAnsi="Calibri"/>
            <w:i w:val="0"/>
            <w:iCs w:val="0"/>
            <w:noProof/>
            <w:sz w:val="22"/>
            <w:szCs w:val="22"/>
            <w:lang w:eastAsia="ru-RU"/>
          </w:rPr>
          <w:tab/>
        </w:r>
        <w:r w:rsidRPr="007D2A94">
          <w:rPr>
            <w:rStyle w:val="Hyperlink"/>
            <w:noProof/>
          </w:rPr>
          <w:t>Расчет требуемой мощности очистных сооружений исходя из данных о расчетном расходе сточных вод, дефицита (резерва) мощностей сооружений по технологическим зонам водоотведения с разбивкой по годам</w:t>
        </w:r>
        <w:r>
          <w:rPr>
            <w:noProof/>
            <w:webHidden/>
          </w:rPr>
          <w:tab/>
        </w:r>
        <w:r>
          <w:rPr>
            <w:noProof/>
            <w:webHidden/>
          </w:rPr>
          <w:fldChar w:fldCharType="begin"/>
        </w:r>
        <w:r>
          <w:rPr>
            <w:noProof/>
            <w:webHidden/>
          </w:rPr>
          <w:instrText xml:space="preserve"> PAGEREF _Toc392754999 \h </w:instrText>
        </w:r>
        <w:r>
          <w:rPr>
            <w:noProof/>
            <w:webHidden/>
          </w:rPr>
        </w:r>
        <w:r>
          <w:rPr>
            <w:noProof/>
            <w:webHidden/>
          </w:rPr>
          <w:fldChar w:fldCharType="separate"/>
        </w:r>
        <w:r>
          <w:rPr>
            <w:noProof/>
            <w:webHidden/>
          </w:rPr>
          <w:t>93</w:t>
        </w:r>
        <w:r>
          <w:rPr>
            <w:noProof/>
            <w:webHidden/>
          </w:rPr>
          <w:fldChar w:fldCharType="end"/>
        </w:r>
      </w:hyperlink>
    </w:p>
    <w:p w:rsidR="00AC0EA5" w:rsidRDefault="00AC0EA5">
      <w:pPr>
        <w:pStyle w:val="TOC1"/>
        <w:tabs>
          <w:tab w:val="right" w:leader="dot" w:pos="14560"/>
        </w:tabs>
        <w:rPr>
          <w:rFonts w:ascii="Calibri" w:hAnsi="Calibri"/>
          <w:b w:val="0"/>
          <w:bCs w:val="0"/>
          <w:caps w:val="0"/>
          <w:noProof/>
          <w:sz w:val="22"/>
          <w:szCs w:val="22"/>
          <w:lang w:eastAsia="ru-RU"/>
        </w:rPr>
      </w:pPr>
      <w:hyperlink w:anchor="_Toc392755000" w:history="1">
        <w:r w:rsidRPr="007D2A94">
          <w:rPr>
            <w:rStyle w:val="Hyperlink"/>
            <w:noProof/>
          </w:rPr>
          <w:t>Таблица 40 Оценка резерва (дефицита) мощности КОС</w:t>
        </w:r>
        <w:r>
          <w:rPr>
            <w:noProof/>
            <w:webHidden/>
          </w:rPr>
          <w:tab/>
        </w:r>
        <w:r>
          <w:rPr>
            <w:noProof/>
            <w:webHidden/>
          </w:rPr>
          <w:fldChar w:fldCharType="begin"/>
        </w:r>
        <w:r>
          <w:rPr>
            <w:noProof/>
            <w:webHidden/>
          </w:rPr>
          <w:instrText xml:space="preserve"> PAGEREF _Toc392755000 \h </w:instrText>
        </w:r>
        <w:r>
          <w:rPr>
            <w:noProof/>
            <w:webHidden/>
          </w:rPr>
        </w:r>
        <w:r>
          <w:rPr>
            <w:noProof/>
            <w:webHidden/>
          </w:rPr>
          <w:fldChar w:fldCharType="separate"/>
        </w:r>
        <w:r>
          <w:rPr>
            <w:noProof/>
            <w:webHidden/>
          </w:rPr>
          <w:t>93</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5001" w:history="1">
        <w:r w:rsidRPr="007D2A94">
          <w:rPr>
            <w:rStyle w:val="Hyperlink"/>
            <w:noProof/>
          </w:rPr>
          <w:t>11.4</w:t>
        </w:r>
        <w:r>
          <w:rPr>
            <w:rFonts w:ascii="Calibri" w:hAnsi="Calibri"/>
            <w:i w:val="0"/>
            <w:iCs w:val="0"/>
            <w:noProof/>
            <w:sz w:val="22"/>
            <w:szCs w:val="22"/>
            <w:lang w:eastAsia="ru-RU"/>
          </w:rPr>
          <w:tab/>
        </w:r>
        <w:r w:rsidRPr="007D2A94">
          <w:rPr>
            <w:rStyle w:val="Hyperlink"/>
            <w:noProof/>
          </w:rPr>
          <w:t>Результаты анализа гидравлических режимов и режимов работы элементов централизованной системы водоотведения</w:t>
        </w:r>
        <w:r>
          <w:rPr>
            <w:noProof/>
            <w:webHidden/>
          </w:rPr>
          <w:tab/>
        </w:r>
        <w:r>
          <w:rPr>
            <w:noProof/>
            <w:webHidden/>
          </w:rPr>
          <w:fldChar w:fldCharType="begin"/>
        </w:r>
        <w:r>
          <w:rPr>
            <w:noProof/>
            <w:webHidden/>
          </w:rPr>
          <w:instrText xml:space="preserve"> PAGEREF _Toc392755001 \h </w:instrText>
        </w:r>
        <w:r>
          <w:rPr>
            <w:noProof/>
            <w:webHidden/>
          </w:rPr>
        </w:r>
        <w:r>
          <w:rPr>
            <w:noProof/>
            <w:webHidden/>
          </w:rPr>
          <w:fldChar w:fldCharType="separate"/>
        </w:r>
        <w:r>
          <w:rPr>
            <w:noProof/>
            <w:webHidden/>
          </w:rPr>
          <w:t>94</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5002" w:history="1">
        <w:r w:rsidRPr="007D2A94">
          <w:rPr>
            <w:rStyle w:val="Hyperlink"/>
            <w:noProof/>
          </w:rPr>
          <w:t>11.5</w:t>
        </w:r>
        <w:r>
          <w:rPr>
            <w:rFonts w:ascii="Calibri" w:hAnsi="Calibri"/>
            <w:i w:val="0"/>
            <w:iCs w:val="0"/>
            <w:noProof/>
            <w:sz w:val="22"/>
            <w:szCs w:val="22"/>
            <w:lang w:eastAsia="ru-RU"/>
          </w:rPr>
          <w:tab/>
        </w:r>
        <w:r w:rsidRPr="007D2A94">
          <w:rPr>
            <w:rStyle w:val="Hyperlink"/>
            <w:noProof/>
          </w:rPr>
          <w:t>Анализ резервов производственных мощностей очистных сооружений системы водоотведения и возможности расширения зоны их действия</w:t>
        </w:r>
        <w:r>
          <w:rPr>
            <w:noProof/>
            <w:webHidden/>
          </w:rPr>
          <w:tab/>
        </w:r>
        <w:r>
          <w:rPr>
            <w:noProof/>
            <w:webHidden/>
          </w:rPr>
          <w:fldChar w:fldCharType="begin"/>
        </w:r>
        <w:r>
          <w:rPr>
            <w:noProof/>
            <w:webHidden/>
          </w:rPr>
          <w:instrText xml:space="preserve"> PAGEREF _Toc392755002 \h </w:instrText>
        </w:r>
        <w:r>
          <w:rPr>
            <w:noProof/>
            <w:webHidden/>
          </w:rPr>
        </w:r>
        <w:r>
          <w:rPr>
            <w:noProof/>
            <w:webHidden/>
          </w:rPr>
          <w:fldChar w:fldCharType="separate"/>
        </w:r>
        <w:r>
          <w:rPr>
            <w:noProof/>
            <w:webHidden/>
          </w:rPr>
          <w:t>94</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5003" w:history="1">
        <w:r w:rsidRPr="007D2A94">
          <w:rPr>
            <w:rStyle w:val="Hyperlink"/>
            <w:noProof/>
            <w:lang w:eastAsia="ru-RU"/>
          </w:rPr>
          <w:t>12</w:t>
        </w:r>
        <w:r>
          <w:rPr>
            <w:rFonts w:ascii="Calibri" w:hAnsi="Calibri"/>
            <w:smallCaps w:val="0"/>
            <w:noProof/>
            <w:sz w:val="22"/>
            <w:szCs w:val="22"/>
            <w:lang w:eastAsia="ru-RU"/>
          </w:rPr>
          <w:tab/>
        </w:r>
        <w:r w:rsidRPr="007D2A94">
          <w:rPr>
            <w:rStyle w:val="Hyperlink"/>
            <w:noProof/>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r>
          <w:rPr>
            <w:noProof/>
            <w:webHidden/>
          </w:rPr>
          <w:tab/>
        </w:r>
        <w:r>
          <w:rPr>
            <w:noProof/>
            <w:webHidden/>
          </w:rPr>
          <w:fldChar w:fldCharType="begin"/>
        </w:r>
        <w:r>
          <w:rPr>
            <w:noProof/>
            <w:webHidden/>
          </w:rPr>
          <w:instrText xml:space="preserve"> PAGEREF _Toc392755003 \h </w:instrText>
        </w:r>
        <w:r>
          <w:rPr>
            <w:noProof/>
            <w:webHidden/>
          </w:rPr>
        </w:r>
        <w:r>
          <w:rPr>
            <w:noProof/>
            <w:webHidden/>
          </w:rPr>
          <w:fldChar w:fldCharType="separate"/>
        </w:r>
        <w:r>
          <w:rPr>
            <w:noProof/>
            <w:webHidden/>
          </w:rPr>
          <w:t>95</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5004" w:history="1">
        <w:r w:rsidRPr="007D2A94">
          <w:rPr>
            <w:rStyle w:val="Hyperlink"/>
            <w:noProof/>
          </w:rPr>
          <w:t>12.1</w:t>
        </w:r>
        <w:r>
          <w:rPr>
            <w:rFonts w:ascii="Calibri" w:hAnsi="Calibri"/>
            <w:i w:val="0"/>
            <w:iCs w:val="0"/>
            <w:noProof/>
            <w:sz w:val="22"/>
            <w:szCs w:val="22"/>
            <w:lang w:eastAsia="ru-RU"/>
          </w:rPr>
          <w:tab/>
        </w:r>
        <w:r w:rsidRPr="007D2A94">
          <w:rPr>
            <w:rStyle w:val="Hyperlink"/>
            <w:noProof/>
          </w:rPr>
          <w:t>Основные направления, принципы, задачи и целевые показатели развития централизованной системы водоотведения</w:t>
        </w:r>
        <w:r>
          <w:rPr>
            <w:noProof/>
            <w:webHidden/>
          </w:rPr>
          <w:tab/>
        </w:r>
        <w:r>
          <w:rPr>
            <w:noProof/>
            <w:webHidden/>
          </w:rPr>
          <w:fldChar w:fldCharType="begin"/>
        </w:r>
        <w:r>
          <w:rPr>
            <w:noProof/>
            <w:webHidden/>
          </w:rPr>
          <w:instrText xml:space="preserve"> PAGEREF _Toc392755004 \h </w:instrText>
        </w:r>
        <w:r>
          <w:rPr>
            <w:noProof/>
            <w:webHidden/>
          </w:rPr>
        </w:r>
        <w:r>
          <w:rPr>
            <w:noProof/>
            <w:webHidden/>
          </w:rPr>
          <w:fldChar w:fldCharType="separate"/>
        </w:r>
        <w:r>
          <w:rPr>
            <w:noProof/>
            <w:webHidden/>
          </w:rPr>
          <w:t>95</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5005" w:history="1">
        <w:r w:rsidRPr="007D2A94">
          <w:rPr>
            <w:rStyle w:val="Hyperlink"/>
            <w:noProof/>
          </w:rPr>
          <w:t>12.2</w:t>
        </w:r>
        <w:r>
          <w:rPr>
            <w:rFonts w:ascii="Calibri" w:hAnsi="Calibri"/>
            <w:i w:val="0"/>
            <w:iCs w:val="0"/>
            <w:noProof/>
            <w:sz w:val="22"/>
            <w:szCs w:val="22"/>
            <w:lang w:eastAsia="ru-RU"/>
          </w:rPr>
          <w:tab/>
        </w:r>
        <w:r w:rsidRPr="007D2A94">
          <w:rPr>
            <w:rStyle w:val="Hyperlink"/>
            <w:noProof/>
          </w:rPr>
          <w:t>Перечень основных мероприятий по реализации схем водоотведения с разбивкой по годам, включая технические обоснования этих мероприятий</w:t>
        </w:r>
        <w:r>
          <w:rPr>
            <w:noProof/>
            <w:webHidden/>
          </w:rPr>
          <w:tab/>
        </w:r>
        <w:r>
          <w:rPr>
            <w:noProof/>
            <w:webHidden/>
          </w:rPr>
          <w:fldChar w:fldCharType="begin"/>
        </w:r>
        <w:r>
          <w:rPr>
            <w:noProof/>
            <w:webHidden/>
          </w:rPr>
          <w:instrText xml:space="preserve"> PAGEREF _Toc392755005 \h </w:instrText>
        </w:r>
        <w:r>
          <w:rPr>
            <w:noProof/>
            <w:webHidden/>
          </w:rPr>
        </w:r>
        <w:r>
          <w:rPr>
            <w:noProof/>
            <w:webHidden/>
          </w:rPr>
          <w:fldChar w:fldCharType="separate"/>
        </w:r>
        <w:r>
          <w:rPr>
            <w:noProof/>
            <w:webHidden/>
          </w:rPr>
          <w:t>95</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5006" w:history="1">
        <w:r w:rsidRPr="007D2A94">
          <w:rPr>
            <w:rStyle w:val="Hyperlink"/>
            <w:noProof/>
          </w:rPr>
          <w:t>12.3</w:t>
        </w:r>
        <w:r>
          <w:rPr>
            <w:rFonts w:ascii="Calibri" w:hAnsi="Calibri"/>
            <w:i w:val="0"/>
            <w:iCs w:val="0"/>
            <w:noProof/>
            <w:sz w:val="22"/>
            <w:szCs w:val="22"/>
            <w:lang w:eastAsia="ru-RU"/>
          </w:rPr>
          <w:tab/>
        </w:r>
        <w:r w:rsidRPr="007D2A94">
          <w:rPr>
            <w:rStyle w:val="Hyperlink"/>
            <w:noProof/>
          </w:rPr>
          <w:t>Техническое обоснование основных мероприятий по реализации схем</w:t>
        </w:r>
        <w:r>
          <w:rPr>
            <w:noProof/>
            <w:webHidden/>
          </w:rPr>
          <w:tab/>
        </w:r>
        <w:r>
          <w:rPr>
            <w:noProof/>
            <w:webHidden/>
          </w:rPr>
          <w:fldChar w:fldCharType="begin"/>
        </w:r>
        <w:r>
          <w:rPr>
            <w:noProof/>
            <w:webHidden/>
          </w:rPr>
          <w:instrText xml:space="preserve"> PAGEREF _Toc392755006 \h </w:instrText>
        </w:r>
        <w:r>
          <w:rPr>
            <w:noProof/>
            <w:webHidden/>
          </w:rPr>
        </w:r>
        <w:r>
          <w:rPr>
            <w:noProof/>
            <w:webHidden/>
          </w:rPr>
          <w:fldChar w:fldCharType="separate"/>
        </w:r>
        <w:r>
          <w:rPr>
            <w:noProof/>
            <w:webHidden/>
          </w:rPr>
          <w:t>96</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5007" w:history="1">
        <w:r w:rsidRPr="007D2A94">
          <w:rPr>
            <w:rStyle w:val="Hyperlink"/>
            <w:noProof/>
          </w:rPr>
          <w:t>12.4</w:t>
        </w:r>
        <w:r>
          <w:rPr>
            <w:rFonts w:ascii="Calibri" w:hAnsi="Calibri"/>
            <w:i w:val="0"/>
            <w:iCs w:val="0"/>
            <w:noProof/>
            <w:sz w:val="22"/>
            <w:szCs w:val="22"/>
            <w:lang w:eastAsia="ru-RU"/>
          </w:rPr>
          <w:tab/>
        </w:r>
        <w:r w:rsidRPr="007D2A94">
          <w:rPr>
            <w:rStyle w:val="Hyperlink"/>
            <w:noProof/>
          </w:rPr>
          <w:t>Сведения о вновь строящихся, реконструируемых и предлагаемых к выводу из эксплуатации объектах централизованной системы водоотведения</w:t>
        </w:r>
        <w:r>
          <w:rPr>
            <w:noProof/>
            <w:webHidden/>
          </w:rPr>
          <w:tab/>
        </w:r>
        <w:r>
          <w:rPr>
            <w:noProof/>
            <w:webHidden/>
          </w:rPr>
          <w:fldChar w:fldCharType="begin"/>
        </w:r>
        <w:r>
          <w:rPr>
            <w:noProof/>
            <w:webHidden/>
          </w:rPr>
          <w:instrText xml:space="preserve"> PAGEREF _Toc392755007 \h </w:instrText>
        </w:r>
        <w:r>
          <w:rPr>
            <w:noProof/>
            <w:webHidden/>
          </w:rPr>
        </w:r>
        <w:r>
          <w:rPr>
            <w:noProof/>
            <w:webHidden/>
          </w:rPr>
          <w:fldChar w:fldCharType="separate"/>
        </w:r>
        <w:r>
          <w:rPr>
            <w:noProof/>
            <w:webHidden/>
          </w:rPr>
          <w:t>97</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5008" w:history="1">
        <w:r w:rsidRPr="007D2A94">
          <w:rPr>
            <w:rStyle w:val="Hyperlink"/>
            <w:noProof/>
          </w:rPr>
          <w:t>12.5</w:t>
        </w:r>
        <w:r>
          <w:rPr>
            <w:rFonts w:ascii="Calibri" w:hAnsi="Calibri"/>
            <w:i w:val="0"/>
            <w:iCs w:val="0"/>
            <w:noProof/>
            <w:sz w:val="22"/>
            <w:szCs w:val="22"/>
            <w:lang w:eastAsia="ru-RU"/>
          </w:rPr>
          <w:tab/>
        </w:r>
        <w:r w:rsidRPr="007D2A94">
          <w:rPr>
            <w:rStyle w:val="Hyperlink"/>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noProof/>
            <w:webHidden/>
          </w:rPr>
          <w:tab/>
        </w:r>
        <w:r>
          <w:rPr>
            <w:noProof/>
            <w:webHidden/>
          </w:rPr>
          <w:fldChar w:fldCharType="begin"/>
        </w:r>
        <w:r>
          <w:rPr>
            <w:noProof/>
            <w:webHidden/>
          </w:rPr>
          <w:instrText xml:space="preserve"> PAGEREF _Toc392755008 \h </w:instrText>
        </w:r>
        <w:r>
          <w:rPr>
            <w:noProof/>
            <w:webHidden/>
          </w:rPr>
        </w:r>
        <w:r>
          <w:rPr>
            <w:noProof/>
            <w:webHidden/>
          </w:rPr>
          <w:fldChar w:fldCharType="separate"/>
        </w:r>
        <w:r>
          <w:rPr>
            <w:noProof/>
            <w:webHidden/>
          </w:rPr>
          <w:t>98</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5009" w:history="1">
        <w:r w:rsidRPr="007D2A94">
          <w:rPr>
            <w:rStyle w:val="Hyperlink"/>
            <w:noProof/>
          </w:rPr>
          <w:t>12.6</w:t>
        </w:r>
        <w:r>
          <w:rPr>
            <w:rFonts w:ascii="Calibri" w:hAnsi="Calibri"/>
            <w:i w:val="0"/>
            <w:iCs w:val="0"/>
            <w:noProof/>
            <w:sz w:val="22"/>
            <w:szCs w:val="22"/>
            <w:lang w:eastAsia="ru-RU"/>
          </w:rPr>
          <w:tab/>
        </w:r>
        <w:r w:rsidRPr="007D2A94">
          <w:rPr>
            <w:rStyle w:val="Hyperlink"/>
            <w:noProof/>
          </w:rPr>
          <w:t>Описание вариантов маршрутов прохождения трубопроводов по территории поселения</w:t>
        </w:r>
        <w:r>
          <w:rPr>
            <w:noProof/>
            <w:webHidden/>
          </w:rPr>
          <w:tab/>
        </w:r>
        <w:r>
          <w:rPr>
            <w:noProof/>
            <w:webHidden/>
          </w:rPr>
          <w:fldChar w:fldCharType="begin"/>
        </w:r>
        <w:r>
          <w:rPr>
            <w:noProof/>
            <w:webHidden/>
          </w:rPr>
          <w:instrText xml:space="preserve"> PAGEREF _Toc392755009 \h </w:instrText>
        </w:r>
        <w:r>
          <w:rPr>
            <w:noProof/>
            <w:webHidden/>
          </w:rPr>
        </w:r>
        <w:r>
          <w:rPr>
            <w:noProof/>
            <w:webHidden/>
          </w:rPr>
          <w:fldChar w:fldCharType="separate"/>
        </w:r>
        <w:r>
          <w:rPr>
            <w:noProof/>
            <w:webHidden/>
          </w:rPr>
          <w:t>98</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5010" w:history="1">
        <w:r w:rsidRPr="007D2A94">
          <w:rPr>
            <w:rStyle w:val="Hyperlink"/>
            <w:noProof/>
          </w:rPr>
          <w:t>12.7</w:t>
        </w:r>
        <w:r>
          <w:rPr>
            <w:rFonts w:ascii="Calibri" w:hAnsi="Calibri"/>
            <w:i w:val="0"/>
            <w:iCs w:val="0"/>
            <w:noProof/>
            <w:sz w:val="22"/>
            <w:szCs w:val="22"/>
            <w:lang w:eastAsia="ru-RU"/>
          </w:rPr>
          <w:tab/>
        </w:r>
        <w:r w:rsidRPr="007D2A94">
          <w:rPr>
            <w:rStyle w:val="Hyperlink"/>
            <w:noProof/>
          </w:rPr>
          <w:t>Границы и характеристики охранных зон сетей и сооружений централизованной системы водоотведения</w:t>
        </w:r>
        <w:r>
          <w:rPr>
            <w:noProof/>
            <w:webHidden/>
          </w:rPr>
          <w:tab/>
        </w:r>
        <w:r>
          <w:rPr>
            <w:noProof/>
            <w:webHidden/>
          </w:rPr>
          <w:fldChar w:fldCharType="begin"/>
        </w:r>
        <w:r>
          <w:rPr>
            <w:noProof/>
            <w:webHidden/>
          </w:rPr>
          <w:instrText xml:space="preserve"> PAGEREF _Toc392755010 \h </w:instrText>
        </w:r>
        <w:r>
          <w:rPr>
            <w:noProof/>
            <w:webHidden/>
          </w:rPr>
        </w:r>
        <w:r>
          <w:rPr>
            <w:noProof/>
            <w:webHidden/>
          </w:rPr>
          <w:fldChar w:fldCharType="separate"/>
        </w:r>
        <w:r>
          <w:rPr>
            <w:noProof/>
            <w:webHidden/>
          </w:rPr>
          <w:t>102</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5011" w:history="1">
        <w:r w:rsidRPr="007D2A94">
          <w:rPr>
            <w:rStyle w:val="Hyperlink"/>
            <w:noProof/>
          </w:rPr>
          <w:t>12.8</w:t>
        </w:r>
        <w:r>
          <w:rPr>
            <w:rFonts w:ascii="Calibri" w:hAnsi="Calibri"/>
            <w:i w:val="0"/>
            <w:iCs w:val="0"/>
            <w:noProof/>
            <w:sz w:val="22"/>
            <w:szCs w:val="22"/>
            <w:lang w:eastAsia="ru-RU"/>
          </w:rPr>
          <w:tab/>
        </w:r>
        <w:r w:rsidRPr="007D2A94">
          <w:rPr>
            <w:rStyle w:val="Hyperlink"/>
            <w:noProof/>
          </w:rPr>
          <w:t>Границы планируемых зон размещения объектов централизованной системы водоотведения</w:t>
        </w:r>
        <w:r>
          <w:rPr>
            <w:noProof/>
            <w:webHidden/>
          </w:rPr>
          <w:tab/>
        </w:r>
        <w:r>
          <w:rPr>
            <w:noProof/>
            <w:webHidden/>
          </w:rPr>
          <w:fldChar w:fldCharType="begin"/>
        </w:r>
        <w:r>
          <w:rPr>
            <w:noProof/>
            <w:webHidden/>
          </w:rPr>
          <w:instrText xml:space="preserve"> PAGEREF _Toc392755011 \h </w:instrText>
        </w:r>
        <w:r>
          <w:rPr>
            <w:noProof/>
            <w:webHidden/>
          </w:rPr>
        </w:r>
        <w:r>
          <w:rPr>
            <w:noProof/>
            <w:webHidden/>
          </w:rPr>
          <w:fldChar w:fldCharType="separate"/>
        </w:r>
        <w:r>
          <w:rPr>
            <w:noProof/>
            <w:webHidden/>
          </w:rPr>
          <w:t>102</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5012" w:history="1">
        <w:r w:rsidRPr="007D2A94">
          <w:rPr>
            <w:rStyle w:val="Hyperlink"/>
            <w:noProof/>
            <w:lang w:eastAsia="ru-RU"/>
          </w:rPr>
          <w:t>13</w:t>
        </w:r>
        <w:r>
          <w:rPr>
            <w:rFonts w:ascii="Calibri" w:hAnsi="Calibri"/>
            <w:smallCaps w:val="0"/>
            <w:noProof/>
            <w:sz w:val="22"/>
            <w:szCs w:val="22"/>
            <w:lang w:eastAsia="ru-RU"/>
          </w:rPr>
          <w:tab/>
        </w:r>
        <w:r w:rsidRPr="007D2A94">
          <w:rPr>
            <w:rStyle w:val="Hyperlink"/>
            <w:noProof/>
            <w:lang w:eastAsia="ru-RU"/>
          </w:rPr>
          <w:t>Экологические аспекты мероприятий по строительству и реконструкции объектов централизованной системы водоотведения</w:t>
        </w:r>
        <w:r>
          <w:rPr>
            <w:noProof/>
            <w:webHidden/>
          </w:rPr>
          <w:tab/>
        </w:r>
        <w:r>
          <w:rPr>
            <w:noProof/>
            <w:webHidden/>
          </w:rPr>
          <w:fldChar w:fldCharType="begin"/>
        </w:r>
        <w:r>
          <w:rPr>
            <w:noProof/>
            <w:webHidden/>
          </w:rPr>
          <w:instrText xml:space="preserve"> PAGEREF _Toc392755012 \h </w:instrText>
        </w:r>
        <w:r>
          <w:rPr>
            <w:noProof/>
            <w:webHidden/>
          </w:rPr>
        </w:r>
        <w:r>
          <w:rPr>
            <w:noProof/>
            <w:webHidden/>
          </w:rPr>
          <w:fldChar w:fldCharType="separate"/>
        </w:r>
        <w:r>
          <w:rPr>
            <w:noProof/>
            <w:webHidden/>
          </w:rPr>
          <w:t>102</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5013" w:history="1">
        <w:r w:rsidRPr="007D2A94">
          <w:rPr>
            <w:rStyle w:val="Hyperlink"/>
            <w:noProof/>
          </w:rPr>
          <w:t>13.1</w:t>
        </w:r>
        <w:r>
          <w:rPr>
            <w:rFonts w:ascii="Calibri" w:hAnsi="Calibri"/>
            <w:i w:val="0"/>
            <w:iCs w:val="0"/>
            <w:noProof/>
            <w:sz w:val="22"/>
            <w:szCs w:val="22"/>
            <w:lang w:eastAsia="ru-RU"/>
          </w:rPr>
          <w:tab/>
        </w:r>
        <w:r w:rsidRPr="007D2A94">
          <w:rPr>
            <w:rStyle w:val="Hyperlink"/>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Pr>
            <w:noProof/>
            <w:webHidden/>
          </w:rPr>
          <w:tab/>
        </w:r>
        <w:r>
          <w:rPr>
            <w:noProof/>
            <w:webHidden/>
          </w:rPr>
          <w:fldChar w:fldCharType="begin"/>
        </w:r>
        <w:r>
          <w:rPr>
            <w:noProof/>
            <w:webHidden/>
          </w:rPr>
          <w:instrText xml:space="preserve"> PAGEREF _Toc392755013 \h </w:instrText>
        </w:r>
        <w:r>
          <w:rPr>
            <w:noProof/>
            <w:webHidden/>
          </w:rPr>
        </w:r>
        <w:r>
          <w:rPr>
            <w:noProof/>
            <w:webHidden/>
          </w:rPr>
          <w:fldChar w:fldCharType="separate"/>
        </w:r>
        <w:r>
          <w:rPr>
            <w:noProof/>
            <w:webHidden/>
          </w:rPr>
          <w:t>102</w:t>
        </w:r>
        <w:r>
          <w:rPr>
            <w:noProof/>
            <w:webHidden/>
          </w:rPr>
          <w:fldChar w:fldCharType="end"/>
        </w:r>
      </w:hyperlink>
    </w:p>
    <w:p w:rsidR="00AC0EA5" w:rsidRDefault="00AC0EA5">
      <w:pPr>
        <w:pStyle w:val="TOC3"/>
        <w:tabs>
          <w:tab w:val="left" w:pos="1100"/>
          <w:tab w:val="right" w:leader="dot" w:pos="14560"/>
        </w:tabs>
        <w:rPr>
          <w:rFonts w:ascii="Calibri" w:hAnsi="Calibri"/>
          <w:i w:val="0"/>
          <w:iCs w:val="0"/>
          <w:noProof/>
          <w:sz w:val="22"/>
          <w:szCs w:val="22"/>
          <w:lang w:eastAsia="ru-RU"/>
        </w:rPr>
      </w:pPr>
      <w:hyperlink w:anchor="_Toc392755014" w:history="1">
        <w:r w:rsidRPr="007D2A94">
          <w:rPr>
            <w:rStyle w:val="Hyperlink"/>
            <w:noProof/>
          </w:rPr>
          <w:t>13.2</w:t>
        </w:r>
        <w:r>
          <w:rPr>
            <w:rFonts w:ascii="Calibri" w:hAnsi="Calibri"/>
            <w:i w:val="0"/>
            <w:iCs w:val="0"/>
            <w:noProof/>
            <w:sz w:val="22"/>
            <w:szCs w:val="22"/>
            <w:lang w:eastAsia="ru-RU"/>
          </w:rPr>
          <w:tab/>
        </w:r>
        <w:r w:rsidRPr="007D2A94">
          <w:rPr>
            <w:rStyle w:val="Hyperlink"/>
            <w:noProof/>
          </w:rPr>
          <w:t>Сведения о применении методов, безопасных для окружающей среды, при утилизации осадков сточных вод</w:t>
        </w:r>
        <w:r>
          <w:rPr>
            <w:noProof/>
            <w:webHidden/>
          </w:rPr>
          <w:tab/>
        </w:r>
        <w:r>
          <w:rPr>
            <w:noProof/>
            <w:webHidden/>
          </w:rPr>
          <w:fldChar w:fldCharType="begin"/>
        </w:r>
        <w:r>
          <w:rPr>
            <w:noProof/>
            <w:webHidden/>
          </w:rPr>
          <w:instrText xml:space="preserve"> PAGEREF _Toc392755014 \h </w:instrText>
        </w:r>
        <w:r>
          <w:rPr>
            <w:noProof/>
            <w:webHidden/>
          </w:rPr>
        </w:r>
        <w:r>
          <w:rPr>
            <w:noProof/>
            <w:webHidden/>
          </w:rPr>
          <w:fldChar w:fldCharType="separate"/>
        </w:r>
        <w:r>
          <w:rPr>
            <w:noProof/>
            <w:webHidden/>
          </w:rPr>
          <w:t>103</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5015" w:history="1">
        <w:r w:rsidRPr="007D2A94">
          <w:rPr>
            <w:rStyle w:val="Hyperlink"/>
            <w:noProof/>
            <w:lang w:eastAsia="ru-RU"/>
          </w:rPr>
          <w:t>14</w:t>
        </w:r>
        <w:r>
          <w:rPr>
            <w:rFonts w:ascii="Calibri" w:hAnsi="Calibri"/>
            <w:smallCaps w:val="0"/>
            <w:noProof/>
            <w:sz w:val="22"/>
            <w:szCs w:val="22"/>
            <w:lang w:eastAsia="ru-RU"/>
          </w:rPr>
          <w:tab/>
        </w:r>
        <w:r w:rsidRPr="007D2A94">
          <w:rPr>
            <w:rStyle w:val="Hyperlink"/>
            <w:noProof/>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Pr>
            <w:noProof/>
            <w:webHidden/>
          </w:rPr>
          <w:tab/>
        </w:r>
        <w:r>
          <w:rPr>
            <w:noProof/>
            <w:webHidden/>
          </w:rPr>
          <w:fldChar w:fldCharType="begin"/>
        </w:r>
        <w:r>
          <w:rPr>
            <w:noProof/>
            <w:webHidden/>
          </w:rPr>
          <w:instrText xml:space="preserve"> PAGEREF _Toc392755015 \h </w:instrText>
        </w:r>
        <w:r>
          <w:rPr>
            <w:noProof/>
            <w:webHidden/>
          </w:rPr>
        </w:r>
        <w:r>
          <w:rPr>
            <w:noProof/>
            <w:webHidden/>
          </w:rPr>
          <w:fldChar w:fldCharType="separate"/>
        </w:r>
        <w:r>
          <w:rPr>
            <w:noProof/>
            <w:webHidden/>
          </w:rPr>
          <w:t>104</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5016" w:history="1">
        <w:r w:rsidRPr="007D2A94">
          <w:rPr>
            <w:rStyle w:val="Hyperlink"/>
            <w:noProof/>
            <w:lang w:eastAsia="ru-RU"/>
          </w:rPr>
          <w:t>15</w:t>
        </w:r>
        <w:r>
          <w:rPr>
            <w:rFonts w:ascii="Calibri" w:hAnsi="Calibri"/>
            <w:smallCaps w:val="0"/>
            <w:noProof/>
            <w:sz w:val="22"/>
            <w:szCs w:val="22"/>
            <w:lang w:eastAsia="ru-RU"/>
          </w:rPr>
          <w:tab/>
        </w:r>
        <w:r w:rsidRPr="007D2A94">
          <w:rPr>
            <w:rStyle w:val="Hyperlink"/>
            <w:noProof/>
            <w:lang w:eastAsia="ru-RU"/>
          </w:rPr>
          <w:t>Целевые показатели развития централизованной системы водоотведения</w:t>
        </w:r>
        <w:r>
          <w:rPr>
            <w:noProof/>
            <w:webHidden/>
          </w:rPr>
          <w:tab/>
        </w:r>
        <w:r>
          <w:rPr>
            <w:noProof/>
            <w:webHidden/>
          </w:rPr>
          <w:fldChar w:fldCharType="begin"/>
        </w:r>
        <w:r>
          <w:rPr>
            <w:noProof/>
            <w:webHidden/>
          </w:rPr>
          <w:instrText xml:space="preserve"> PAGEREF _Toc392755016 \h </w:instrText>
        </w:r>
        <w:r>
          <w:rPr>
            <w:noProof/>
            <w:webHidden/>
          </w:rPr>
        </w:r>
        <w:r>
          <w:rPr>
            <w:noProof/>
            <w:webHidden/>
          </w:rPr>
          <w:fldChar w:fldCharType="separate"/>
        </w:r>
        <w:r>
          <w:rPr>
            <w:noProof/>
            <w:webHidden/>
          </w:rPr>
          <w:t>104</w:t>
        </w:r>
        <w:r>
          <w:rPr>
            <w:noProof/>
            <w:webHidden/>
          </w:rPr>
          <w:fldChar w:fldCharType="end"/>
        </w:r>
      </w:hyperlink>
    </w:p>
    <w:p w:rsidR="00AC0EA5" w:rsidRDefault="00AC0EA5">
      <w:pPr>
        <w:pStyle w:val="TOC1"/>
        <w:tabs>
          <w:tab w:val="right" w:leader="dot" w:pos="14560"/>
        </w:tabs>
        <w:rPr>
          <w:rFonts w:ascii="Calibri" w:hAnsi="Calibri"/>
          <w:b w:val="0"/>
          <w:bCs w:val="0"/>
          <w:caps w:val="0"/>
          <w:noProof/>
          <w:sz w:val="22"/>
          <w:szCs w:val="22"/>
          <w:lang w:eastAsia="ru-RU"/>
        </w:rPr>
      </w:pPr>
      <w:hyperlink w:anchor="_Toc392755017" w:history="1">
        <w:r w:rsidRPr="007D2A94">
          <w:rPr>
            <w:rStyle w:val="Hyperlink"/>
            <w:noProof/>
          </w:rPr>
          <w:t>Заключение</w:t>
        </w:r>
        <w:r>
          <w:rPr>
            <w:noProof/>
            <w:webHidden/>
          </w:rPr>
          <w:tab/>
        </w:r>
        <w:r>
          <w:rPr>
            <w:noProof/>
            <w:webHidden/>
          </w:rPr>
          <w:fldChar w:fldCharType="begin"/>
        </w:r>
        <w:r>
          <w:rPr>
            <w:noProof/>
            <w:webHidden/>
          </w:rPr>
          <w:instrText xml:space="preserve"> PAGEREF _Toc392755017 \h </w:instrText>
        </w:r>
        <w:r>
          <w:rPr>
            <w:noProof/>
            <w:webHidden/>
          </w:rPr>
        </w:r>
        <w:r>
          <w:rPr>
            <w:noProof/>
            <w:webHidden/>
          </w:rPr>
          <w:fldChar w:fldCharType="separate"/>
        </w:r>
        <w:r>
          <w:rPr>
            <w:noProof/>
            <w:webHidden/>
          </w:rPr>
          <w:t>105</w:t>
        </w:r>
        <w:r>
          <w:rPr>
            <w:noProof/>
            <w:webHidden/>
          </w:rPr>
          <w:fldChar w:fldCharType="end"/>
        </w:r>
      </w:hyperlink>
    </w:p>
    <w:p w:rsidR="00AC0EA5" w:rsidRDefault="00AC0EA5">
      <w:pPr>
        <w:pStyle w:val="TOC2"/>
        <w:tabs>
          <w:tab w:val="left" w:pos="660"/>
          <w:tab w:val="right" w:leader="dot" w:pos="14560"/>
        </w:tabs>
        <w:rPr>
          <w:rFonts w:ascii="Calibri" w:hAnsi="Calibri"/>
          <w:smallCaps w:val="0"/>
          <w:noProof/>
          <w:sz w:val="22"/>
          <w:szCs w:val="22"/>
          <w:lang w:eastAsia="ru-RU"/>
        </w:rPr>
      </w:pPr>
      <w:hyperlink w:anchor="_Toc392755018" w:history="1">
        <w:r w:rsidRPr="007D2A94">
          <w:rPr>
            <w:rStyle w:val="Hyperlink"/>
            <w:noProof/>
          </w:rPr>
          <w:t>16</w:t>
        </w:r>
        <w:r>
          <w:rPr>
            <w:rFonts w:ascii="Calibri" w:hAnsi="Calibri"/>
            <w:smallCaps w:val="0"/>
            <w:noProof/>
            <w:sz w:val="22"/>
            <w:szCs w:val="22"/>
            <w:lang w:eastAsia="ru-RU"/>
          </w:rPr>
          <w:tab/>
        </w:r>
        <w:r w:rsidRPr="007D2A94">
          <w:rPr>
            <w:rStyle w:val="Hyperlink"/>
            <w:noProof/>
          </w:rPr>
          <w:t>Ожидаемые результаты при реализации мероприятий схем</w:t>
        </w:r>
        <w:r>
          <w:rPr>
            <w:noProof/>
            <w:webHidden/>
          </w:rPr>
          <w:tab/>
        </w:r>
        <w:r>
          <w:rPr>
            <w:noProof/>
            <w:webHidden/>
          </w:rPr>
          <w:fldChar w:fldCharType="begin"/>
        </w:r>
        <w:r>
          <w:rPr>
            <w:noProof/>
            <w:webHidden/>
          </w:rPr>
          <w:instrText xml:space="preserve"> PAGEREF _Toc392755018 \h </w:instrText>
        </w:r>
        <w:r>
          <w:rPr>
            <w:noProof/>
            <w:webHidden/>
          </w:rPr>
        </w:r>
        <w:r>
          <w:rPr>
            <w:noProof/>
            <w:webHidden/>
          </w:rPr>
          <w:fldChar w:fldCharType="separate"/>
        </w:r>
        <w:r>
          <w:rPr>
            <w:noProof/>
            <w:webHidden/>
          </w:rPr>
          <w:t>105</w:t>
        </w:r>
        <w:r>
          <w:rPr>
            <w:noProof/>
            <w:webHidden/>
          </w:rPr>
          <w:fldChar w:fldCharType="end"/>
        </w:r>
      </w:hyperlink>
    </w:p>
    <w:p w:rsidR="00AC0EA5" w:rsidRDefault="00AC0EA5">
      <w:pPr>
        <w:pStyle w:val="TOC1"/>
        <w:tabs>
          <w:tab w:val="right" w:leader="dot" w:pos="14560"/>
        </w:tabs>
        <w:rPr>
          <w:rFonts w:ascii="Calibri" w:hAnsi="Calibri"/>
          <w:b w:val="0"/>
          <w:bCs w:val="0"/>
          <w:caps w:val="0"/>
          <w:noProof/>
          <w:sz w:val="22"/>
          <w:szCs w:val="22"/>
          <w:lang w:eastAsia="ru-RU"/>
        </w:rPr>
      </w:pPr>
      <w:hyperlink w:anchor="_Toc392755019" w:history="1">
        <w:r w:rsidRPr="007D2A94">
          <w:rPr>
            <w:rStyle w:val="Hyperlink"/>
            <w:noProof/>
          </w:rPr>
          <w:t>Приложение</w:t>
        </w:r>
        <w:r>
          <w:rPr>
            <w:noProof/>
            <w:webHidden/>
          </w:rPr>
          <w:tab/>
        </w:r>
        <w:r>
          <w:rPr>
            <w:noProof/>
            <w:webHidden/>
          </w:rPr>
          <w:fldChar w:fldCharType="begin"/>
        </w:r>
        <w:r>
          <w:rPr>
            <w:noProof/>
            <w:webHidden/>
          </w:rPr>
          <w:instrText xml:space="preserve"> PAGEREF _Toc392755019 \h </w:instrText>
        </w:r>
        <w:r>
          <w:rPr>
            <w:noProof/>
            <w:webHidden/>
          </w:rPr>
        </w:r>
        <w:r>
          <w:rPr>
            <w:noProof/>
            <w:webHidden/>
          </w:rPr>
          <w:fldChar w:fldCharType="separate"/>
        </w:r>
        <w:r>
          <w:rPr>
            <w:noProof/>
            <w:webHidden/>
          </w:rPr>
          <w:t>106</w:t>
        </w:r>
        <w:r>
          <w:rPr>
            <w:noProof/>
            <w:webHidden/>
          </w:rPr>
          <w:fldChar w:fldCharType="end"/>
        </w:r>
      </w:hyperlink>
    </w:p>
    <w:p w:rsidR="00AC0EA5" w:rsidRDefault="00AC0EA5" w:rsidP="00BA44CE">
      <w:pPr>
        <w:pStyle w:val="Heading1"/>
        <w:keepNext w:val="0"/>
        <w:keepLines w:val="0"/>
        <w:pageBreakBefore/>
        <w:tabs>
          <w:tab w:val="left" w:pos="1701"/>
        </w:tabs>
        <w:suppressAutoHyphens/>
        <w:spacing w:before="0" w:line="252" w:lineRule="auto"/>
        <w:ind w:right="567"/>
        <w:jc w:val="center"/>
      </w:pPr>
      <w:r w:rsidRPr="002F48CF">
        <w:rPr>
          <w:caps/>
          <w:sz w:val="28"/>
          <w:lang w:val="en-US"/>
        </w:rPr>
        <w:fldChar w:fldCharType="end"/>
      </w:r>
      <w:bookmarkStart w:id="1" w:name="_Toc337560718"/>
      <w:bookmarkStart w:id="2" w:name="_Toc392754935"/>
      <w:r>
        <w:t xml:space="preserve">Паспорт </w:t>
      </w:r>
      <w:bookmarkEnd w:id="1"/>
      <w:r>
        <w:t>схем водоснабжения и водоотведения</w:t>
      </w:r>
      <w:bookmarkEnd w:id="2"/>
    </w:p>
    <w:tbl>
      <w:tblPr>
        <w:tblW w:w="513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11484"/>
      </w:tblGrid>
      <w:tr w:rsidR="00AC0EA5" w:rsidRPr="006B5CDB" w:rsidTr="000C24EE">
        <w:tc>
          <w:tcPr>
            <w:tcW w:w="1215" w:type="pct"/>
            <w:vAlign w:val="center"/>
          </w:tcPr>
          <w:p w:rsidR="00AC0EA5" w:rsidRPr="006B5CDB" w:rsidRDefault="00AC0EA5" w:rsidP="000C24EE">
            <w:pPr>
              <w:spacing w:after="0" w:line="240" w:lineRule="auto"/>
            </w:pPr>
            <w:r w:rsidRPr="006B5CDB">
              <w:t>Наименование схем</w:t>
            </w:r>
          </w:p>
        </w:tc>
        <w:tc>
          <w:tcPr>
            <w:tcW w:w="3785" w:type="pct"/>
            <w:vAlign w:val="center"/>
          </w:tcPr>
          <w:p w:rsidR="00AC0EA5" w:rsidRPr="00A7230E" w:rsidRDefault="00AC0EA5" w:rsidP="00211DC3">
            <w:pPr>
              <w:pStyle w:val="normal-p0"/>
              <w:rPr>
                <w:sz w:val="22"/>
                <w:szCs w:val="22"/>
                <w:lang w:eastAsia="en-US"/>
              </w:rPr>
            </w:pPr>
            <w:r w:rsidRPr="00A7230E">
              <w:rPr>
                <w:sz w:val="22"/>
                <w:szCs w:val="22"/>
                <w:lang w:eastAsia="en-US"/>
              </w:rPr>
              <w:t>МО Запорожское сельское  поселение Приозерского района Ленинградской области на 2014-2024 года</w:t>
            </w:r>
          </w:p>
        </w:tc>
      </w:tr>
      <w:tr w:rsidR="00AC0EA5" w:rsidRPr="006B5CDB" w:rsidTr="000C24EE">
        <w:tc>
          <w:tcPr>
            <w:tcW w:w="1215" w:type="pct"/>
            <w:vAlign w:val="center"/>
          </w:tcPr>
          <w:p w:rsidR="00AC0EA5" w:rsidRPr="006B5CDB" w:rsidRDefault="00AC0EA5" w:rsidP="000C24EE">
            <w:pPr>
              <w:spacing w:after="0" w:line="240" w:lineRule="auto"/>
            </w:pPr>
            <w:r w:rsidRPr="006B5CDB">
              <w:t>Основание для разработки схемы</w:t>
            </w:r>
          </w:p>
        </w:tc>
        <w:tc>
          <w:tcPr>
            <w:tcW w:w="3785" w:type="pct"/>
            <w:vAlign w:val="center"/>
          </w:tcPr>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Федеральный закон Российской Федерации от 06.10.2003 № 131-ФЗ «Об общих принципах организации местного самоуправления в Российской Федерации»;</w:t>
            </w:r>
          </w:p>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Федеральный закон Российской Федерации от 07.12.2011 № 416-ФЗ «О водоснабжении и водоотведении»;</w:t>
            </w:r>
          </w:p>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Постановление Правительства Российской Федерации от 05.09.2013 №782 «О схемах водоснабжения водоотведения»;</w:t>
            </w:r>
          </w:p>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Приказ Минрегиона РФ от 07.06.2010 № 273 «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Генеральн</w:t>
            </w:r>
            <w:r>
              <w:rPr>
                <w:sz w:val="22"/>
                <w:szCs w:val="22"/>
              </w:rPr>
              <w:t xml:space="preserve">ый </w:t>
            </w:r>
            <w:r w:rsidRPr="006B5CDB">
              <w:rPr>
                <w:sz w:val="22"/>
                <w:szCs w:val="22"/>
              </w:rPr>
              <w:t xml:space="preserve"> план муниципального образования Запорожское сельское поселение муниципального образования Приозерский муниципальный район Ленинградской области</w:t>
            </w:r>
          </w:p>
        </w:tc>
      </w:tr>
      <w:tr w:rsidR="00AC0EA5" w:rsidRPr="006B5CDB" w:rsidTr="00442B2A">
        <w:trPr>
          <w:trHeight w:val="230"/>
        </w:trPr>
        <w:tc>
          <w:tcPr>
            <w:tcW w:w="1215" w:type="pct"/>
            <w:vAlign w:val="center"/>
          </w:tcPr>
          <w:p w:rsidR="00AC0EA5" w:rsidRPr="006B5CDB" w:rsidRDefault="00AC0EA5" w:rsidP="000C24EE">
            <w:pPr>
              <w:spacing w:after="0" w:line="240" w:lineRule="auto"/>
            </w:pPr>
            <w:r w:rsidRPr="006B5CDB">
              <w:t>Заказчики схемы</w:t>
            </w:r>
          </w:p>
        </w:tc>
        <w:tc>
          <w:tcPr>
            <w:tcW w:w="3785" w:type="pct"/>
            <w:vAlign w:val="center"/>
          </w:tcPr>
          <w:p w:rsidR="00AC0EA5" w:rsidRPr="006B5CDB" w:rsidRDefault="00AC0EA5" w:rsidP="000C24EE">
            <w:pPr>
              <w:spacing w:after="0" w:line="240" w:lineRule="auto"/>
            </w:pPr>
            <w:r w:rsidRPr="006B5CDB">
              <w:t xml:space="preserve">Администрация  МО Запорожское сельское  поселение </w:t>
            </w:r>
          </w:p>
        </w:tc>
      </w:tr>
      <w:tr w:rsidR="00AC0EA5" w:rsidRPr="006B5CDB" w:rsidTr="000C24EE">
        <w:tc>
          <w:tcPr>
            <w:tcW w:w="1215" w:type="pct"/>
            <w:vAlign w:val="center"/>
          </w:tcPr>
          <w:p w:rsidR="00AC0EA5" w:rsidRPr="006B5CDB" w:rsidRDefault="00AC0EA5" w:rsidP="000C24EE">
            <w:pPr>
              <w:spacing w:after="0" w:line="240" w:lineRule="auto"/>
              <w:rPr>
                <w:highlight w:val="yellow"/>
              </w:rPr>
            </w:pPr>
            <w:r w:rsidRPr="006B5CDB">
              <w:t>Координатор схемы</w:t>
            </w:r>
          </w:p>
        </w:tc>
        <w:tc>
          <w:tcPr>
            <w:tcW w:w="3785" w:type="pct"/>
            <w:vAlign w:val="center"/>
          </w:tcPr>
          <w:p w:rsidR="00AC0EA5" w:rsidRPr="006B5CDB" w:rsidRDefault="00AC0EA5" w:rsidP="00442B2A">
            <w:pPr>
              <w:spacing w:after="0" w:line="240" w:lineRule="auto"/>
              <w:rPr>
                <w:highlight w:val="yellow"/>
              </w:rPr>
            </w:pPr>
            <w:r w:rsidRPr="006B5CDB">
              <w:t>Глава администрации МО Запорожское сельское  поселение Лестникова  Валентина Владимирована</w:t>
            </w:r>
          </w:p>
        </w:tc>
      </w:tr>
      <w:tr w:rsidR="00AC0EA5" w:rsidRPr="006B5CDB" w:rsidTr="000C24EE">
        <w:tc>
          <w:tcPr>
            <w:tcW w:w="1215" w:type="pct"/>
            <w:vAlign w:val="center"/>
          </w:tcPr>
          <w:p w:rsidR="00AC0EA5" w:rsidRPr="006B5CDB" w:rsidRDefault="00AC0EA5" w:rsidP="000C24EE">
            <w:pPr>
              <w:spacing w:after="0" w:line="240" w:lineRule="auto"/>
            </w:pPr>
            <w:r w:rsidRPr="006B5CDB">
              <w:t>Основные разработчики схемы</w:t>
            </w:r>
          </w:p>
        </w:tc>
        <w:tc>
          <w:tcPr>
            <w:tcW w:w="3785" w:type="pct"/>
            <w:vAlign w:val="center"/>
          </w:tcPr>
          <w:p w:rsidR="00AC0EA5" w:rsidRPr="006B5CDB" w:rsidRDefault="00AC0EA5" w:rsidP="000C24EE">
            <w:pPr>
              <w:spacing w:after="0" w:line="240" w:lineRule="auto"/>
            </w:pPr>
            <w:r w:rsidRPr="006B5CDB">
              <w:t>ООО «АРЭН-ЭНЕРГИЯ»</w:t>
            </w:r>
          </w:p>
        </w:tc>
      </w:tr>
      <w:tr w:rsidR="00AC0EA5" w:rsidRPr="006B5CDB" w:rsidTr="000C24EE">
        <w:tc>
          <w:tcPr>
            <w:tcW w:w="1215" w:type="pct"/>
            <w:vAlign w:val="center"/>
          </w:tcPr>
          <w:p w:rsidR="00AC0EA5" w:rsidRPr="006B5CDB" w:rsidRDefault="00AC0EA5" w:rsidP="000C24EE">
            <w:pPr>
              <w:spacing w:after="0" w:line="240" w:lineRule="auto"/>
              <w:rPr>
                <w:highlight w:val="yellow"/>
              </w:rPr>
            </w:pPr>
            <w:r w:rsidRPr="006B5CDB">
              <w:t>Цели схемы</w:t>
            </w:r>
          </w:p>
        </w:tc>
        <w:tc>
          <w:tcPr>
            <w:tcW w:w="3785" w:type="pct"/>
            <w:vAlign w:val="center"/>
          </w:tcPr>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2024 года;</w:t>
            </w:r>
          </w:p>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Улучшение работы систем водоснабжения и водоотведения;</w:t>
            </w:r>
          </w:p>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Повышение качества питьевой воды, поступающей к потребителям;</w:t>
            </w:r>
          </w:p>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Обеспечение надежного централизованного и экологически безопасного отведения стоков и их очистки, соответствующей  экологическим нормативам;</w:t>
            </w:r>
          </w:p>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Снижение вредного воздействия на окружающую среду.</w:t>
            </w:r>
          </w:p>
        </w:tc>
      </w:tr>
      <w:tr w:rsidR="00AC0EA5" w:rsidRPr="006B5CDB" w:rsidTr="000C24EE">
        <w:tc>
          <w:tcPr>
            <w:tcW w:w="1215" w:type="pct"/>
            <w:vAlign w:val="center"/>
          </w:tcPr>
          <w:p w:rsidR="00AC0EA5" w:rsidRPr="006B5CDB" w:rsidRDefault="00AC0EA5" w:rsidP="000C24EE">
            <w:pPr>
              <w:spacing w:after="0" w:line="240" w:lineRule="auto"/>
              <w:rPr>
                <w:highlight w:val="yellow"/>
              </w:rPr>
            </w:pPr>
            <w:r w:rsidRPr="006B5CDB">
              <w:t>Сроки и этапы реализации схемы</w:t>
            </w:r>
          </w:p>
        </w:tc>
        <w:tc>
          <w:tcPr>
            <w:tcW w:w="3785" w:type="pct"/>
            <w:vAlign w:val="center"/>
          </w:tcPr>
          <w:p w:rsidR="00AC0EA5" w:rsidRPr="006B5CDB" w:rsidRDefault="00AC0EA5" w:rsidP="00442B2A">
            <w:pPr>
              <w:spacing w:after="0" w:line="240" w:lineRule="auto"/>
            </w:pPr>
            <w:r w:rsidRPr="006B5CDB">
              <w:t>2014-2024 годы</w:t>
            </w:r>
          </w:p>
        </w:tc>
      </w:tr>
      <w:tr w:rsidR="00AC0EA5" w:rsidRPr="006B5CDB" w:rsidTr="000C24EE">
        <w:tc>
          <w:tcPr>
            <w:tcW w:w="1215" w:type="pct"/>
            <w:vAlign w:val="center"/>
          </w:tcPr>
          <w:p w:rsidR="00AC0EA5" w:rsidRPr="006B5CDB" w:rsidRDefault="00AC0EA5" w:rsidP="000C24EE">
            <w:pPr>
              <w:spacing w:after="0" w:line="240" w:lineRule="auto"/>
              <w:rPr>
                <w:highlight w:val="yellow"/>
              </w:rPr>
            </w:pPr>
            <w:r w:rsidRPr="006B5CDB">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785" w:type="pct"/>
            <w:vAlign w:val="center"/>
          </w:tcPr>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 xml:space="preserve">Снижение потерь воды в сетях до  </w:t>
            </w:r>
            <w:r>
              <w:rPr>
                <w:sz w:val="22"/>
                <w:szCs w:val="22"/>
              </w:rPr>
              <w:t>6,8</w:t>
            </w:r>
            <w:r w:rsidRPr="006B5CDB">
              <w:rPr>
                <w:sz w:val="22"/>
                <w:szCs w:val="22"/>
              </w:rPr>
              <w:t>% от отпуска в сеть;</w:t>
            </w:r>
          </w:p>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Сохранение безаварийности в сетях водоснабжения и водоотведения;</w:t>
            </w:r>
          </w:p>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Повышение качества воды, подаваемой абонентам централизованных систем холодного водоснабжения;</w:t>
            </w:r>
          </w:p>
          <w:p w:rsidR="00AC0EA5" w:rsidRPr="006B5CDB" w:rsidRDefault="00AC0EA5" w:rsidP="006B005C">
            <w:pPr>
              <w:pStyle w:val="a"/>
              <w:numPr>
                <w:ilvl w:val="0"/>
                <w:numId w:val="8"/>
              </w:numPr>
              <w:tabs>
                <w:tab w:val="clear" w:pos="2324"/>
              </w:tabs>
              <w:ind w:left="318" w:hanging="284"/>
              <w:rPr>
                <w:sz w:val="22"/>
                <w:szCs w:val="22"/>
              </w:rPr>
            </w:pPr>
            <w:r w:rsidRPr="006B5CDB">
              <w:rPr>
                <w:sz w:val="22"/>
                <w:szCs w:val="22"/>
              </w:rPr>
              <w:t>100% обеспеченность абонентов централизованных систем холодного водоснабжения общедомовыми приборами учета.</w:t>
            </w:r>
          </w:p>
        </w:tc>
      </w:tr>
    </w:tbl>
    <w:p w:rsidR="00AC0EA5" w:rsidRPr="001E1965" w:rsidRDefault="00AC0EA5" w:rsidP="00C66CD2">
      <w:pPr>
        <w:pStyle w:val="10"/>
        <w:ind w:left="1069"/>
        <w:jc w:val="both"/>
        <w:rPr>
          <w:b/>
          <w:sz w:val="32"/>
          <w:szCs w:val="32"/>
        </w:rPr>
      </w:pPr>
      <w:bookmarkStart w:id="3" w:name="_Toc360176073"/>
      <w:r w:rsidRPr="001E1965">
        <w:rPr>
          <w:b/>
          <w:sz w:val="32"/>
          <w:szCs w:val="32"/>
        </w:rPr>
        <w:t xml:space="preserve">Общие сведения о муниципальном </w:t>
      </w:r>
      <w:r w:rsidRPr="00D1709B">
        <w:rPr>
          <w:b/>
          <w:sz w:val="32"/>
          <w:szCs w:val="32"/>
        </w:rPr>
        <w:t>образовании Запорожское сельское  поселение</w:t>
      </w:r>
    </w:p>
    <w:p w:rsidR="00AC0EA5" w:rsidRDefault="00AC0EA5" w:rsidP="00C66CD2">
      <w:pPr>
        <w:pStyle w:val="10"/>
        <w:jc w:val="center"/>
        <w:rPr>
          <w:b/>
          <w:sz w:val="28"/>
          <w:szCs w:val="28"/>
        </w:rPr>
      </w:pPr>
    </w:p>
    <w:p w:rsidR="00AC0EA5" w:rsidRDefault="00AC0EA5" w:rsidP="000D09B6">
      <w:pPr>
        <w:pStyle w:val="2"/>
      </w:pPr>
      <w:r>
        <w:t>Запорожское сельское поселение — одно из муниципальных образований, расположенных  в Приозерском муниципальном районе Ленинградской области. Административным центром   МО Запорожского сельского поселения является поселок Запорожское.</w:t>
      </w:r>
    </w:p>
    <w:p w:rsidR="00AC0EA5" w:rsidRDefault="00AC0EA5" w:rsidP="000D09B6">
      <w:pPr>
        <w:pStyle w:val="2"/>
      </w:pPr>
      <w:r>
        <w:t>Граница МО Запорожского сельского поселения установлена в соответствии с Законом Ленинградской области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w:t>
      </w:r>
    </w:p>
    <w:p w:rsidR="00AC0EA5" w:rsidRDefault="00AC0EA5" w:rsidP="000D09B6">
      <w:pPr>
        <w:pStyle w:val="2"/>
      </w:pPr>
      <w:r>
        <w:t>МО Запорожское сельское поселение расположено в юго-восточной части Приозерского муниципального района Ленинградской области и граничит:</w:t>
      </w:r>
    </w:p>
    <w:p w:rsidR="00AC0EA5" w:rsidRDefault="00AC0EA5" w:rsidP="00614777">
      <w:pPr>
        <w:pStyle w:val="2"/>
        <w:numPr>
          <w:ilvl w:val="0"/>
          <w:numId w:val="20"/>
        </w:numPr>
      </w:pPr>
      <w:r>
        <w:t>с севера – с территорией МО Громовское сельское  поселение;</w:t>
      </w:r>
    </w:p>
    <w:p w:rsidR="00AC0EA5" w:rsidRDefault="00AC0EA5" w:rsidP="00614777">
      <w:pPr>
        <w:pStyle w:val="2"/>
        <w:numPr>
          <w:ilvl w:val="0"/>
          <w:numId w:val="20"/>
        </w:numPr>
      </w:pPr>
      <w:r>
        <w:t>на северо-западе – с территорией МО Петровское сельское поселение;</w:t>
      </w:r>
    </w:p>
    <w:p w:rsidR="00AC0EA5" w:rsidRDefault="00AC0EA5" w:rsidP="00614777">
      <w:pPr>
        <w:pStyle w:val="2"/>
        <w:numPr>
          <w:ilvl w:val="0"/>
          <w:numId w:val="20"/>
        </w:numPr>
      </w:pPr>
      <w:r>
        <w:t>на западе – с территорией МО Сосновское сельское поселение</w:t>
      </w:r>
    </w:p>
    <w:p w:rsidR="00AC0EA5" w:rsidRDefault="00AC0EA5" w:rsidP="00614777">
      <w:pPr>
        <w:pStyle w:val="2"/>
        <w:numPr>
          <w:ilvl w:val="0"/>
          <w:numId w:val="20"/>
        </w:numPr>
      </w:pPr>
      <w:r>
        <w:t>на востоке – по  береговой линии Ладожского озера;</w:t>
      </w:r>
    </w:p>
    <w:p w:rsidR="00AC0EA5" w:rsidRDefault="00AC0EA5" w:rsidP="00614777">
      <w:pPr>
        <w:pStyle w:val="2"/>
        <w:numPr>
          <w:ilvl w:val="0"/>
          <w:numId w:val="20"/>
        </w:numPr>
      </w:pPr>
      <w:r>
        <w:t xml:space="preserve">на юге МО Всеволожский муниципальный район Ленинградской области. </w:t>
      </w:r>
    </w:p>
    <w:p w:rsidR="00AC0EA5" w:rsidRPr="00792A10" w:rsidRDefault="00AC0EA5" w:rsidP="000D09B6">
      <w:pPr>
        <w:pStyle w:val="2"/>
      </w:pPr>
      <w:r w:rsidRPr="00792A10">
        <w:t>Площадь всех земельных ресурсов – 73719 га. Площадь земель в границах населённых пунктов составляет – 1110 га Площадь земель сельскохозяйственного назначения составляет –5480 га.</w:t>
      </w:r>
    </w:p>
    <w:p w:rsidR="00AC0EA5" w:rsidRPr="00792A10" w:rsidRDefault="00AC0EA5" w:rsidP="000D09B6">
      <w:pPr>
        <w:pStyle w:val="2"/>
      </w:pPr>
      <w:r w:rsidRPr="00792A10">
        <w:t>Сельское поселение с востока омывается водами Ладожского озера. В северной части сельского поселения протекает р. Бурная, на которой имеются пороги. По территории всего сельского поселения протекает р. Вьюн, впадающая в р. Бурная.</w:t>
      </w:r>
    </w:p>
    <w:p w:rsidR="00AC0EA5" w:rsidRDefault="00AC0EA5" w:rsidP="000D09B6">
      <w:pPr>
        <w:pStyle w:val="2"/>
      </w:pPr>
      <w:r>
        <w:t>Административный центр – поселок Запорожское расположен в 100 км от районного центра г. Приозерска, в 90 км от областного центра г. Санкт – Петербурга.</w:t>
      </w:r>
    </w:p>
    <w:p w:rsidR="00AC0EA5" w:rsidRDefault="00AC0EA5" w:rsidP="000D09B6">
      <w:pPr>
        <w:pStyle w:val="2"/>
      </w:pPr>
      <w:r>
        <w:t xml:space="preserve"> В состав МО Запорожское сельское поселение входят 7 населенных пунктов:</w:t>
      </w:r>
    </w:p>
    <w:p w:rsidR="00AC0EA5" w:rsidRDefault="00AC0EA5" w:rsidP="00614777">
      <w:pPr>
        <w:pStyle w:val="2"/>
        <w:numPr>
          <w:ilvl w:val="0"/>
          <w:numId w:val="21"/>
        </w:numPr>
      </w:pPr>
      <w:r>
        <w:t>п. Запорожское;</w:t>
      </w:r>
    </w:p>
    <w:p w:rsidR="00AC0EA5" w:rsidRDefault="00AC0EA5" w:rsidP="00614777">
      <w:pPr>
        <w:pStyle w:val="2"/>
        <w:numPr>
          <w:ilvl w:val="0"/>
          <w:numId w:val="21"/>
        </w:numPr>
      </w:pPr>
      <w:r>
        <w:t>п. Пятиречье;</w:t>
      </w:r>
    </w:p>
    <w:p w:rsidR="00AC0EA5" w:rsidRDefault="00AC0EA5" w:rsidP="00614777">
      <w:pPr>
        <w:pStyle w:val="2"/>
        <w:numPr>
          <w:ilvl w:val="0"/>
          <w:numId w:val="21"/>
        </w:numPr>
      </w:pPr>
      <w:r>
        <w:t>п. Денисово;</w:t>
      </w:r>
    </w:p>
    <w:p w:rsidR="00AC0EA5" w:rsidRDefault="00AC0EA5" w:rsidP="00614777">
      <w:pPr>
        <w:pStyle w:val="2"/>
        <w:numPr>
          <w:ilvl w:val="0"/>
          <w:numId w:val="21"/>
        </w:numPr>
      </w:pPr>
      <w:r>
        <w:t>п.  Луговое;</w:t>
      </w:r>
    </w:p>
    <w:p w:rsidR="00AC0EA5" w:rsidRDefault="00AC0EA5" w:rsidP="00614777">
      <w:pPr>
        <w:pStyle w:val="2"/>
        <w:numPr>
          <w:ilvl w:val="0"/>
          <w:numId w:val="21"/>
        </w:numPr>
      </w:pPr>
      <w:r>
        <w:t>п. Пески;</w:t>
      </w:r>
    </w:p>
    <w:p w:rsidR="00AC0EA5" w:rsidRDefault="00AC0EA5" w:rsidP="00614777">
      <w:pPr>
        <w:pStyle w:val="2"/>
        <w:numPr>
          <w:ilvl w:val="0"/>
          <w:numId w:val="21"/>
        </w:numPr>
      </w:pPr>
      <w:r>
        <w:t>д.  Удальцово;</w:t>
      </w:r>
    </w:p>
    <w:p w:rsidR="00AC0EA5" w:rsidRDefault="00AC0EA5" w:rsidP="00614777">
      <w:pPr>
        <w:pStyle w:val="2"/>
        <w:numPr>
          <w:ilvl w:val="0"/>
          <w:numId w:val="21"/>
        </w:numPr>
      </w:pPr>
      <w:r>
        <w:t>д. Замостье.</w:t>
      </w:r>
    </w:p>
    <w:p w:rsidR="00AC0EA5" w:rsidRDefault="00AC0EA5" w:rsidP="000D09B6">
      <w:pPr>
        <w:pStyle w:val="2"/>
        <w:rPr>
          <w:noProof/>
          <w:lang w:eastAsia="ru-RU"/>
        </w:rPr>
      </w:pPr>
      <w:r w:rsidRPr="00A7230E">
        <w:rPr>
          <w:noProof/>
          <w:lang w:eastAsia="ru-RU"/>
        </w:rPr>
        <w:pict>
          <v:shape id="Рисунок 3" o:spid="_x0000_i1032" type="#_x0000_t75" style="width:264pt;height:371.25pt;visibility:visible" o:bordertopcolor="black" o:borderleftcolor="black" o:borderbottomcolor="black" o:borderrightcolor="black">
            <v:imagedata r:id="rId8" o:title=""/>
            <w10:bordertop type="single" width="2"/>
            <w10:borderleft type="single" width="2"/>
            <w10:borderbottom type="single" width="2"/>
            <w10:borderright type="single" width="2"/>
          </v:shape>
        </w:pict>
      </w:r>
      <w:r w:rsidRPr="00A7230E">
        <w:rPr>
          <w:noProof/>
          <w:lang w:eastAsia="ru-RU"/>
        </w:rPr>
        <w:pict>
          <v:shape id="Рисунок 4" o:spid="_x0000_i1033" type="#_x0000_t75" style="width:369.75pt;height:371.25pt;visibility:visible" o:bordertopcolor="black" o:borderleftcolor="black" o:borderbottomcolor="black" o:borderrightcolor="black">
            <v:imagedata r:id="rId9" o:title=""/>
            <w10:bordertop type="single" width="2"/>
            <w10:borderleft type="single" width="2"/>
            <w10:borderbottom type="single" width="2"/>
            <w10:borderright type="single" width="2"/>
          </v:shape>
        </w:pict>
      </w:r>
    </w:p>
    <w:p w:rsidR="00AC0EA5" w:rsidRPr="004A22BA" w:rsidRDefault="00AC0EA5" w:rsidP="00BA44CE">
      <w:pPr>
        <w:pStyle w:val="2"/>
        <w:ind w:firstLine="0"/>
        <w:jc w:val="center"/>
        <w:outlineLvl w:val="0"/>
        <w:rPr>
          <w:b/>
        </w:rPr>
      </w:pPr>
      <w:r w:rsidRPr="004A22BA">
        <w:rPr>
          <w:b/>
        </w:rPr>
        <w:t xml:space="preserve">Рисунок </w:t>
      </w:r>
      <w:r w:rsidRPr="004A22BA">
        <w:rPr>
          <w:b/>
        </w:rPr>
        <w:fldChar w:fldCharType="begin"/>
      </w:r>
      <w:r w:rsidRPr="004A22BA">
        <w:rPr>
          <w:b/>
        </w:rPr>
        <w:instrText xml:space="preserve"> SEQ Рисунок \* ARABIC </w:instrText>
      </w:r>
      <w:r w:rsidRPr="004A22BA">
        <w:rPr>
          <w:b/>
        </w:rPr>
        <w:fldChar w:fldCharType="separate"/>
      </w:r>
      <w:r>
        <w:rPr>
          <w:b/>
          <w:noProof/>
        </w:rPr>
        <w:t>1</w:t>
      </w:r>
      <w:r w:rsidRPr="004A22BA">
        <w:rPr>
          <w:b/>
        </w:rPr>
        <w:fldChar w:fldCharType="end"/>
      </w:r>
      <w:r w:rsidRPr="004A22BA">
        <w:rPr>
          <w:b/>
        </w:rPr>
        <w:t xml:space="preserve"> Расположение Запорожского сельского поселения и некоторых населённых пунктов в его составе</w:t>
      </w:r>
    </w:p>
    <w:p w:rsidR="00AC0EA5" w:rsidRDefault="00AC0EA5" w:rsidP="000D09B6">
      <w:pPr>
        <w:pStyle w:val="2"/>
      </w:pPr>
      <w:r w:rsidRPr="009F6FC0">
        <w:t xml:space="preserve">Согласно </w:t>
      </w:r>
      <w:r>
        <w:t>сведениям администрации,</w:t>
      </w:r>
      <w:r w:rsidRPr="009F6FC0">
        <w:t xml:space="preserve"> </w:t>
      </w:r>
      <w:r>
        <w:t xml:space="preserve">численность  населения МО Запорожское сельское поселение по данным на 01.01.2014г. составила  2722 человека. В таблице 1 приведены данные о существующем состоянии, а так же о перспективном приросте численности населения согласно данным Генерального плана </w:t>
      </w:r>
      <w:r w:rsidRPr="00555C01">
        <w:t xml:space="preserve">МО </w:t>
      </w:r>
      <w:r>
        <w:t>Запорожское</w:t>
      </w:r>
      <w:r w:rsidRPr="00555C01">
        <w:t xml:space="preserve"> сель</w:t>
      </w:r>
      <w:r>
        <w:t>ское поселение.</w:t>
      </w:r>
    </w:p>
    <w:p w:rsidR="00AC0EA5" w:rsidRDefault="00AC0EA5" w:rsidP="000D09B6">
      <w:pPr>
        <w:pStyle w:val="2"/>
      </w:pPr>
    </w:p>
    <w:p w:rsidR="00AC0EA5" w:rsidRPr="00555C01" w:rsidRDefault="00AC0EA5" w:rsidP="00BA44CE">
      <w:pPr>
        <w:pStyle w:val="2"/>
        <w:ind w:firstLine="0"/>
        <w:jc w:val="center"/>
        <w:outlineLvl w:val="0"/>
      </w:pPr>
      <w:r w:rsidRPr="00555C01">
        <w:t xml:space="preserve">Таблица </w:t>
      </w:r>
      <w:fldSimple w:instr=" SEQ Таблица \* ARABIC ">
        <w:r>
          <w:rPr>
            <w:noProof/>
          </w:rPr>
          <w:t>1</w:t>
        </w:r>
      </w:fldSimple>
      <w:r w:rsidRPr="00555C01">
        <w:t xml:space="preserve"> Численность населения МО </w:t>
      </w:r>
      <w:r>
        <w:t>Запорожское</w:t>
      </w:r>
      <w:r w:rsidRPr="00555C01">
        <w:t xml:space="preserve"> сель</w:t>
      </w:r>
      <w:r>
        <w:t>ское поселение</w:t>
      </w:r>
    </w:p>
    <w:tbl>
      <w:tblPr>
        <w:tblW w:w="43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5"/>
        <w:gridCol w:w="3460"/>
        <w:gridCol w:w="1178"/>
        <w:gridCol w:w="2411"/>
        <w:gridCol w:w="2620"/>
        <w:gridCol w:w="2796"/>
      </w:tblGrid>
      <w:tr w:rsidR="00AC0EA5" w:rsidRPr="00AB71C0" w:rsidTr="002E4CCC">
        <w:trPr>
          <w:trHeight w:val="330"/>
          <w:jc w:val="center"/>
        </w:trPr>
        <w:tc>
          <w:tcPr>
            <w:tcW w:w="176" w:type="pct"/>
            <w:vAlign w:val="center"/>
          </w:tcPr>
          <w:p w:rsidR="00AC0EA5" w:rsidRPr="00A7230E" w:rsidRDefault="00AC0EA5" w:rsidP="002E4CCC">
            <w:pPr>
              <w:pStyle w:val="normal-p0"/>
              <w:jc w:val="center"/>
              <w:rPr>
                <w:rStyle w:val="normal-c3"/>
                <w:b/>
                <w:sz w:val="22"/>
                <w:szCs w:val="22"/>
                <w:lang w:eastAsia="en-US"/>
              </w:rPr>
            </w:pPr>
            <w:r w:rsidRPr="00A7230E">
              <w:rPr>
                <w:rStyle w:val="normal-c3"/>
                <w:b/>
                <w:sz w:val="22"/>
                <w:szCs w:val="22"/>
                <w:lang w:eastAsia="en-US"/>
              </w:rPr>
              <w:t>№</w:t>
            </w:r>
          </w:p>
        </w:tc>
        <w:tc>
          <w:tcPr>
            <w:tcW w:w="1339" w:type="pct"/>
            <w:vAlign w:val="center"/>
          </w:tcPr>
          <w:p w:rsidR="00AC0EA5" w:rsidRPr="00A7230E" w:rsidRDefault="00AC0EA5" w:rsidP="002E4CCC">
            <w:pPr>
              <w:pStyle w:val="normal-p0"/>
              <w:jc w:val="center"/>
              <w:rPr>
                <w:rStyle w:val="normal-c3"/>
                <w:b/>
                <w:sz w:val="22"/>
                <w:szCs w:val="22"/>
                <w:lang w:eastAsia="en-US"/>
              </w:rPr>
            </w:pPr>
            <w:r w:rsidRPr="00A7230E">
              <w:rPr>
                <w:rStyle w:val="normal-c3"/>
                <w:b/>
                <w:sz w:val="22"/>
                <w:szCs w:val="22"/>
                <w:lang w:eastAsia="en-US"/>
              </w:rPr>
              <w:t>Населенный пункт</w:t>
            </w:r>
          </w:p>
        </w:tc>
        <w:tc>
          <w:tcPr>
            <w:tcW w:w="456" w:type="pct"/>
            <w:vAlign w:val="center"/>
          </w:tcPr>
          <w:p w:rsidR="00AC0EA5" w:rsidRPr="00A7230E" w:rsidRDefault="00AC0EA5" w:rsidP="002E4CCC">
            <w:pPr>
              <w:pStyle w:val="normal-p0"/>
              <w:jc w:val="center"/>
              <w:rPr>
                <w:rStyle w:val="normal-c3"/>
                <w:b/>
                <w:sz w:val="22"/>
                <w:szCs w:val="22"/>
                <w:lang w:eastAsia="en-US"/>
              </w:rPr>
            </w:pPr>
            <w:r w:rsidRPr="00A7230E">
              <w:rPr>
                <w:rStyle w:val="normal-c3"/>
                <w:b/>
                <w:sz w:val="22"/>
                <w:szCs w:val="22"/>
                <w:lang w:eastAsia="en-US"/>
              </w:rPr>
              <w:t>Ед. изм.</w:t>
            </w:r>
          </w:p>
        </w:tc>
        <w:tc>
          <w:tcPr>
            <w:tcW w:w="933" w:type="pct"/>
            <w:noWrap/>
            <w:vAlign w:val="center"/>
          </w:tcPr>
          <w:p w:rsidR="00AC0EA5" w:rsidRPr="00A7230E" w:rsidRDefault="00AC0EA5" w:rsidP="002E4CCC">
            <w:pPr>
              <w:pStyle w:val="normal-p0"/>
              <w:jc w:val="center"/>
              <w:rPr>
                <w:rStyle w:val="normal-c3"/>
                <w:b/>
                <w:i/>
                <w:sz w:val="22"/>
                <w:szCs w:val="22"/>
                <w:lang w:eastAsia="en-US"/>
              </w:rPr>
            </w:pPr>
            <w:r w:rsidRPr="00A7230E">
              <w:rPr>
                <w:rStyle w:val="normal-c3"/>
                <w:b/>
                <w:i/>
                <w:sz w:val="22"/>
                <w:szCs w:val="22"/>
                <w:lang w:eastAsia="en-US"/>
              </w:rPr>
              <w:t>На 1 января 2014</w:t>
            </w:r>
          </w:p>
        </w:tc>
        <w:tc>
          <w:tcPr>
            <w:tcW w:w="1014" w:type="pct"/>
            <w:vAlign w:val="center"/>
          </w:tcPr>
          <w:p w:rsidR="00AC0EA5" w:rsidRPr="00A7230E" w:rsidRDefault="00AC0EA5" w:rsidP="002E4CCC">
            <w:pPr>
              <w:pStyle w:val="normal-p0"/>
              <w:jc w:val="center"/>
              <w:rPr>
                <w:rStyle w:val="normal-c3"/>
                <w:b/>
                <w:sz w:val="22"/>
                <w:szCs w:val="22"/>
                <w:lang w:eastAsia="en-US"/>
              </w:rPr>
            </w:pPr>
            <w:r w:rsidRPr="00A7230E">
              <w:rPr>
                <w:rStyle w:val="normal-c3"/>
                <w:b/>
                <w:sz w:val="22"/>
                <w:szCs w:val="22"/>
                <w:lang w:eastAsia="en-US"/>
              </w:rPr>
              <w:t>2020 г. (первая очередь)</w:t>
            </w:r>
          </w:p>
        </w:tc>
        <w:tc>
          <w:tcPr>
            <w:tcW w:w="1082" w:type="pct"/>
            <w:vAlign w:val="center"/>
          </w:tcPr>
          <w:p w:rsidR="00AC0EA5" w:rsidRPr="00A7230E" w:rsidRDefault="00AC0EA5" w:rsidP="002E4CCC">
            <w:pPr>
              <w:pStyle w:val="normal-p0"/>
              <w:jc w:val="center"/>
              <w:rPr>
                <w:rStyle w:val="normal-c3"/>
                <w:b/>
                <w:sz w:val="22"/>
                <w:szCs w:val="22"/>
                <w:lang w:eastAsia="en-US"/>
              </w:rPr>
            </w:pPr>
            <w:r w:rsidRPr="00A7230E">
              <w:rPr>
                <w:rStyle w:val="normal-c3"/>
                <w:b/>
                <w:sz w:val="22"/>
                <w:szCs w:val="22"/>
                <w:lang w:eastAsia="en-US"/>
              </w:rPr>
              <w:t>2035 г. (расчетный срок)</w:t>
            </w:r>
          </w:p>
        </w:tc>
      </w:tr>
      <w:tr w:rsidR="00AC0EA5" w:rsidRPr="00AB71C0" w:rsidTr="002E4CCC">
        <w:trPr>
          <w:trHeight w:val="330"/>
          <w:jc w:val="center"/>
        </w:trPr>
        <w:tc>
          <w:tcPr>
            <w:tcW w:w="17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1</w:t>
            </w:r>
          </w:p>
        </w:tc>
        <w:tc>
          <w:tcPr>
            <w:tcW w:w="1339"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п. Запорожское</w:t>
            </w:r>
          </w:p>
        </w:tc>
        <w:tc>
          <w:tcPr>
            <w:tcW w:w="45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чел.</w:t>
            </w:r>
          </w:p>
        </w:tc>
        <w:tc>
          <w:tcPr>
            <w:tcW w:w="933" w:type="pct"/>
            <w:noWrap/>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2130</w:t>
            </w:r>
          </w:p>
        </w:tc>
        <w:tc>
          <w:tcPr>
            <w:tcW w:w="1014"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2085</w:t>
            </w:r>
          </w:p>
        </w:tc>
        <w:tc>
          <w:tcPr>
            <w:tcW w:w="1082"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2290</w:t>
            </w:r>
          </w:p>
        </w:tc>
      </w:tr>
      <w:tr w:rsidR="00AC0EA5" w:rsidRPr="00AB71C0" w:rsidTr="002E4CCC">
        <w:trPr>
          <w:trHeight w:val="330"/>
          <w:jc w:val="center"/>
        </w:trPr>
        <w:tc>
          <w:tcPr>
            <w:tcW w:w="17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2</w:t>
            </w:r>
          </w:p>
        </w:tc>
        <w:tc>
          <w:tcPr>
            <w:tcW w:w="1339"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п. Пятиречье</w:t>
            </w:r>
          </w:p>
        </w:tc>
        <w:tc>
          <w:tcPr>
            <w:tcW w:w="45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чел.</w:t>
            </w:r>
          </w:p>
        </w:tc>
        <w:tc>
          <w:tcPr>
            <w:tcW w:w="933" w:type="pct"/>
            <w:noWrap/>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231</w:t>
            </w:r>
          </w:p>
        </w:tc>
        <w:tc>
          <w:tcPr>
            <w:tcW w:w="1014"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381</w:t>
            </w:r>
          </w:p>
        </w:tc>
        <w:tc>
          <w:tcPr>
            <w:tcW w:w="1082"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461</w:t>
            </w:r>
          </w:p>
        </w:tc>
      </w:tr>
      <w:tr w:rsidR="00AC0EA5" w:rsidRPr="00AB71C0" w:rsidTr="002E4CCC">
        <w:trPr>
          <w:trHeight w:val="330"/>
          <w:jc w:val="center"/>
        </w:trPr>
        <w:tc>
          <w:tcPr>
            <w:tcW w:w="17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3</w:t>
            </w:r>
          </w:p>
        </w:tc>
        <w:tc>
          <w:tcPr>
            <w:tcW w:w="1339"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п. Денисово</w:t>
            </w:r>
          </w:p>
        </w:tc>
        <w:tc>
          <w:tcPr>
            <w:tcW w:w="45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чел.</w:t>
            </w:r>
          </w:p>
        </w:tc>
        <w:tc>
          <w:tcPr>
            <w:tcW w:w="933" w:type="pct"/>
            <w:noWrap/>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162</w:t>
            </w:r>
          </w:p>
        </w:tc>
        <w:tc>
          <w:tcPr>
            <w:tcW w:w="1014"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235</w:t>
            </w:r>
          </w:p>
        </w:tc>
        <w:tc>
          <w:tcPr>
            <w:tcW w:w="1082"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385</w:t>
            </w:r>
          </w:p>
        </w:tc>
      </w:tr>
      <w:tr w:rsidR="00AC0EA5" w:rsidRPr="00AB71C0" w:rsidTr="002E4CCC">
        <w:trPr>
          <w:trHeight w:val="330"/>
          <w:jc w:val="center"/>
        </w:trPr>
        <w:tc>
          <w:tcPr>
            <w:tcW w:w="17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4</w:t>
            </w:r>
          </w:p>
        </w:tc>
        <w:tc>
          <w:tcPr>
            <w:tcW w:w="1339"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п.  Луговое</w:t>
            </w:r>
          </w:p>
        </w:tc>
        <w:tc>
          <w:tcPr>
            <w:tcW w:w="45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чел.</w:t>
            </w:r>
          </w:p>
        </w:tc>
        <w:tc>
          <w:tcPr>
            <w:tcW w:w="933" w:type="pct"/>
            <w:noWrap/>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142</w:t>
            </w:r>
          </w:p>
        </w:tc>
        <w:tc>
          <w:tcPr>
            <w:tcW w:w="1014"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67</w:t>
            </w:r>
          </w:p>
        </w:tc>
        <w:tc>
          <w:tcPr>
            <w:tcW w:w="1082"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67</w:t>
            </w:r>
          </w:p>
        </w:tc>
      </w:tr>
      <w:tr w:rsidR="00AC0EA5" w:rsidRPr="00AB71C0" w:rsidTr="002E4CCC">
        <w:trPr>
          <w:trHeight w:val="330"/>
          <w:jc w:val="center"/>
        </w:trPr>
        <w:tc>
          <w:tcPr>
            <w:tcW w:w="17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5</w:t>
            </w:r>
          </w:p>
        </w:tc>
        <w:tc>
          <w:tcPr>
            <w:tcW w:w="1339"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п. Пески</w:t>
            </w:r>
          </w:p>
        </w:tc>
        <w:tc>
          <w:tcPr>
            <w:tcW w:w="45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чел.</w:t>
            </w:r>
          </w:p>
        </w:tc>
        <w:tc>
          <w:tcPr>
            <w:tcW w:w="933" w:type="pct"/>
            <w:noWrap/>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2</w:t>
            </w:r>
          </w:p>
        </w:tc>
        <w:tc>
          <w:tcPr>
            <w:tcW w:w="1014"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221</w:t>
            </w:r>
          </w:p>
        </w:tc>
        <w:tc>
          <w:tcPr>
            <w:tcW w:w="1082"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676</w:t>
            </w:r>
          </w:p>
        </w:tc>
      </w:tr>
      <w:tr w:rsidR="00AC0EA5" w:rsidRPr="00AB71C0" w:rsidTr="002E4CCC">
        <w:trPr>
          <w:trHeight w:val="330"/>
          <w:jc w:val="center"/>
        </w:trPr>
        <w:tc>
          <w:tcPr>
            <w:tcW w:w="17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6</w:t>
            </w:r>
          </w:p>
        </w:tc>
        <w:tc>
          <w:tcPr>
            <w:tcW w:w="1339"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д.  Удальцово</w:t>
            </w:r>
          </w:p>
        </w:tc>
        <w:tc>
          <w:tcPr>
            <w:tcW w:w="45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чел.</w:t>
            </w:r>
          </w:p>
        </w:tc>
        <w:tc>
          <w:tcPr>
            <w:tcW w:w="933" w:type="pct"/>
            <w:noWrap/>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48</w:t>
            </w:r>
          </w:p>
        </w:tc>
        <w:tc>
          <w:tcPr>
            <w:tcW w:w="1014"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163</w:t>
            </w:r>
          </w:p>
        </w:tc>
        <w:tc>
          <w:tcPr>
            <w:tcW w:w="1082"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213</w:t>
            </w:r>
          </w:p>
        </w:tc>
      </w:tr>
      <w:tr w:rsidR="00AC0EA5" w:rsidRPr="00AB71C0" w:rsidTr="002E4CCC">
        <w:trPr>
          <w:trHeight w:val="330"/>
          <w:jc w:val="center"/>
        </w:trPr>
        <w:tc>
          <w:tcPr>
            <w:tcW w:w="17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7</w:t>
            </w:r>
          </w:p>
        </w:tc>
        <w:tc>
          <w:tcPr>
            <w:tcW w:w="1339"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д. Замостье</w:t>
            </w:r>
          </w:p>
        </w:tc>
        <w:tc>
          <w:tcPr>
            <w:tcW w:w="45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чел.</w:t>
            </w:r>
          </w:p>
        </w:tc>
        <w:tc>
          <w:tcPr>
            <w:tcW w:w="933" w:type="pct"/>
            <w:noWrap/>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7</w:t>
            </w:r>
          </w:p>
        </w:tc>
        <w:tc>
          <w:tcPr>
            <w:tcW w:w="1014"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48</w:t>
            </w:r>
          </w:p>
        </w:tc>
        <w:tc>
          <w:tcPr>
            <w:tcW w:w="1082"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108</w:t>
            </w:r>
          </w:p>
        </w:tc>
      </w:tr>
      <w:tr w:rsidR="00AC0EA5" w:rsidRPr="00AB71C0" w:rsidTr="002E4CCC">
        <w:trPr>
          <w:trHeight w:val="330"/>
          <w:jc w:val="center"/>
        </w:trPr>
        <w:tc>
          <w:tcPr>
            <w:tcW w:w="1515" w:type="pct"/>
            <w:gridSpan w:val="2"/>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ИТОГО</w:t>
            </w:r>
          </w:p>
        </w:tc>
        <w:tc>
          <w:tcPr>
            <w:tcW w:w="456"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чел.</w:t>
            </w:r>
          </w:p>
        </w:tc>
        <w:tc>
          <w:tcPr>
            <w:tcW w:w="933" w:type="pct"/>
            <w:noWrap/>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2722</w:t>
            </w:r>
          </w:p>
        </w:tc>
        <w:tc>
          <w:tcPr>
            <w:tcW w:w="1014"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3200</w:t>
            </w:r>
          </w:p>
        </w:tc>
        <w:tc>
          <w:tcPr>
            <w:tcW w:w="1082" w:type="pct"/>
            <w:vAlign w:val="center"/>
          </w:tcPr>
          <w:p w:rsidR="00AC0EA5" w:rsidRPr="00A7230E" w:rsidRDefault="00AC0EA5" w:rsidP="00166F21">
            <w:pPr>
              <w:pStyle w:val="normal-p0"/>
              <w:jc w:val="center"/>
              <w:rPr>
                <w:rStyle w:val="normal-c3"/>
                <w:sz w:val="22"/>
                <w:szCs w:val="22"/>
                <w:lang w:eastAsia="en-US"/>
              </w:rPr>
            </w:pPr>
            <w:r w:rsidRPr="00A7230E">
              <w:rPr>
                <w:rStyle w:val="normal-c3"/>
                <w:sz w:val="22"/>
                <w:szCs w:val="22"/>
                <w:lang w:eastAsia="en-US"/>
              </w:rPr>
              <w:t>4200</w:t>
            </w:r>
          </w:p>
        </w:tc>
      </w:tr>
    </w:tbl>
    <w:p w:rsidR="00AC0EA5" w:rsidRDefault="00AC0EA5" w:rsidP="000D09B6">
      <w:pPr>
        <w:pStyle w:val="2"/>
      </w:pPr>
    </w:p>
    <w:p w:rsidR="00AC0EA5" w:rsidRDefault="00AC0EA5" w:rsidP="000D09B6">
      <w:pPr>
        <w:pStyle w:val="2"/>
      </w:pPr>
    </w:p>
    <w:p w:rsidR="00AC0EA5" w:rsidRDefault="00AC0EA5" w:rsidP="000D09B6">
      <w:pPr>
        <w:pStyle w:val="2"/>
      </w:pPr>
    </w:p>
    <w:p w:rsidR="00AC0EA5" w:rsidRDefault="00AC0EA5" w:rsidP="00BA44CE">
      <w:pPr>
        <w:pStyle w:val="Heading1"/>
        <w:jc w:val="both"/>
      </w:pPr>
      <w:bookmarkStart w:id="4" w:name="_Toc392754936"/>
      <w:r w:rsidRPr="00CC2BF8">
        <w:t>Глава I. Схема водоснабжения</w:t>
      </w:r>
      <w:bookmarkEnd w:id="3"/>
      <w:r>
        <w:t xml:space="preserve"> МО Запорожское сельское поселение на 2014-2024</w:t>
      </w:r>
      <w:r w:rsidRPr="00D34088">
        <w:t xml:space="preserve"> го</w:t>
      </w:r>
      <w:r>
        <w:t>ды</w:t>
      </w:r>
      <w:bookmarkEnd w:id="4"/>
    </w:p>
    <w:p w:rsidR="00AC0EA5" w:rsidRPr="00B35498" w:rsidRDefault="00AC0EA5" w:rsidP="00BA44CE">
      <w:pPr>
        <w:pStyle w:val="Heading2"/>
      </w:pPr>
      <w:bookmarkStart w:id="5" w:name="_Toc362607508"/>
      <w:bookmarkStart w:id="6" w:name="_Toc392754937"/>
      <w:r w:rsidRPr="00B35498">
        <w:t xml:space="preserve">Технико-экономическое состояние централизованных систем водоснабжения </w:t>
      </w:r>
      <w:bookmarkEnd w:id="5"/>
      <w:r w:rsidRPr="00B35498">
        <w:t xml:space="preserve">МО </w:t>
      </w:r>
      <w:r w:rsidRPr="00ED44DA">
        <w:t>Запорожское сельское  поселение</w:t>
      </w:r>
      <w:bookmarkEnd w:id="6"/>
    </w:p>
    <w:p w:rsidR="00AC0EA5" w:rsidRDefault="00AC0EA5" w:rsidP="00BA44CE">
      <w:pPr>
        <w:pStyle w:val="Heading3"/>
      </w:pPr>
      <w:bookmarkStart w:id="7" w:name="_Toc392754938"/>
      <w:r w:rsidRPr="00B35498">
        <w:t>Описание системы и структуры водоснабжения городского округа и деление территории городского округа на эксплуатационные зоны</w:t>
      </w:r>
      <w:bookmarkEnd w:id="7"/>
    </w:p>
    <w:p w:rsidR="00AC0EA5" w:rsidRDefault="00AC0EA5" w:rsidP="000D09B6">
      <w:pPr>
        <w:pStyle w:val="2"/>
      </w:pPr>
      <w:r>
        <w:t xml:space="preserve">В таблице 2 представлены данные об обеспеченности населенных </w:t>
      </w:r>
      <w:r w:rsidRPr="00ED44DA">
        <w:t>пунктов МО Запорожское сельское  поселение централизованными</w:t>
      </w:r>
      <w:r>
        <w:t xml:space="preserve"> системами горячего и холодного водоснабжения по состоянию 2013-2014 гг.</w:t>
      </w:r>
    </w:p>
    <w:p w:rsidR="00AC0EA5" w:rsidRDefault="00AC0EA5" w:rsidP="000D09B6">
      <w:pPr>
        <w:pStyle w:val="2"/>
      </w:pPr>
    </w:p>
    <w:p w:rsidR="00AC0EA5" w:rsidRPr="00B33F99" w:rsidRDefault="00AC0EA5" w:rsidP="00BA44CE">
      <w:pPr>
        <w:pStyle w:val="2"/>
        <w:jc w:val="center"/>
        <w:outlineLvl w:val="0"/>
      </w:pPr>
      <w:r w:rsidRPr="00B33F99">
        <w:t xml:space="preserve">Таблица </w:t>
      </w:r>
      <w:fldSimple w:instr=" SEQ Таблица \* ARABIC ">
        <w:r>
          <w:rPr>
            <w:noProof/>
          </w:rPr>
          <w:t>2</w:t>
        </w:r>
      </w:fldSimple>
      <w:r w:rsidRPr="00B33F99">
        <w:t xml:space="preserve"> Характеристика централизованного водоснабжения МО Запорожское сельское  поселение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552"/>
        <w:gridCol w:w="5769"/>
        <w:gridCol w:w="5790"/>
      </w:tblGrid>
      <w:tr w:rsidR="00AC0EA5" w:rsidRPr="00F160F8" w:rsidTr="00F160F8">
        <w:trPr>
          <w:trHeight w:val="427"/>
          <w:jc w:val="center"/>
        </w:trPr>
        <w:tc>
          <w:tcPr>
            <w:tcW w:w="228" w:type="pct"/>
            <w:vAlign w:val="center"/>
          </w:tcPr>
          <w:p w:rsidR="00AC0EA5" w:rsidRPr="00A7230E" w:rsidRDefault="00AC0EA5" w:rsidP="00F160F8">
            <w:pPr>
              <w:pStyle w:val="normal-p0"/>
              <w:jc w:val="center"/>
            </w:pPr>
            <w:r w:rsidRPr="00A7230E">
              <w:t>№</w:t>
            </w:r>
          </w:p>
        </w:tc>
        <w:tc>
          <w:tcPr>
            <w:tcW w:w="863" w:type="pct"/>
            <w:vAlign w:val="center"/>
          </w:tcPr>
          <w:p w:rsidR="00AC0EA5" w:rsidRPr="00A7230E" w:rsidRDefault="00AC0EA5" w:rsidP="00F160F8">
            <w:pPr>
              <w:pStyle w:val="normal-p0"/>
              <w:jc w:val="center"/>
            </w:pPr>
            <w:r w:rsidRPr="00A7230E">
              <w:t>Населенный пункт</w:t>
            </w:r>
          </w:p>
        </w:tc>
        <w:tc>
          <w:tcPr>
            <w:tcW w:w="1951" w:type="pct"/>
            <w:vAlign w:val="center"/>
          </w:tcPr>
          <w:p w:rsidR="00AC0EA5" w:rsidRPr="00A7230E" w:rsidRDefault="00AC0EA5" w:rsidP="00F160F8">
            <w:pPr>
              <w:pStyle w:val="normal-p0"/>
              <w:jc w:val="center"/>
            </w:pPr>
            <w:r w:rsidRPr="00A7230E">
              <w:t>Холодное водоснабжение (вода питьевого качества)</w:t>
            </w:r>
          </w:p>
        </w:tc>
        <w:tc>
          <w:tcPr>
            <w:tcW w:w="1958" w:type="pct"/>
            <w:noWrap/>
            <w:vAlign w:val="center"/>
          </w:tcPr>
          <w:p w:rsidR="00AC0EA5" w:rsidRPr="00A7230E" w:rsidRDefault="00AC0EA5" w:rsidP="00F160F8">
            <w:pPr>
              <w:pStyle w:val="normal-p0"/>
              <w:jc w:val="center"/>
            </w:pPr>
            <w:r w:rsidRPr="00A7230E">
              <w:t>Горячее водоснабжение</w:t>
            </w:r>
          </w:p>
        </w:tc>
      </w:tr>
      <w:tr w:rsidR="00AC0EA5" w:rsidRPr="00F160F8" w:rsidTr="00F160F8">
        <w:trPr>
          <w:trHeight w:val="330"/>
          <w:jc w:val="center"/>
        </w:trPr>
        <w:tc>
          <w:tcPr>
            <w:tcW w:w="228" w:type="pct"/>
            <w:vAlign w:val="center"/>
          </w:tcPr>
          <w:p w:rsidR="00AC0EA5" w:rsidRPr="00A7230E" w:rsidRDefault="00AC0EA5" w:rsidP="00F160F8">
            <w:pPr>
              <w:pStyle w:val="normal-p0"/>
              <w:jc w:val="center"/>
              <w:rPr>
                <w:bCs/>
              </w:rPr>
            </w:pPr>
            <w:r w:rsidRPr="00A7230E">
              <w:rPr>
                <w:bCs/>
              </w:rPr>
              <w:t>1</w:t>
            </w:r>
          </w:p>
        </w:tc>
        <w:tc>
          <w:tcPr>
            <w:tcW w:w="863" w:type="pct"/>
            <w:vAlign w:val="center"/>
          </w:tcPr>
          <w:p w:rsidR="00AC0EA5" w:rsidRPr="00A7230E" w:rsidRDefault="00AC0EA5" w:rsidP="008F4582">
            <w:pPr>
              <w:pStyle w:val="normal-p0"/>
              <w:jc w:val="center"/>
              <w:rPr>
                <w:bCs/>
                <w:lang w:eastAsia="en-US"/>
              </w:rPr>
            </w:pPr>
            <w:r w:rsidRPr="00A7230E">
              <w:rPr>
                <w:lang w:eastAsia="en-US"/>
              </w:rPr>
              <w:t>п. Запорожское</w:t>
            </w:r>
          </w:p>
        </w:tc>
        <w:tc>
          <w:tcPr>
            <w:tcW w:w="1951" w:type="pct"/>
            <w:vAlign w:val="center"/>
          </w:tcPr>
          <w:p w:rsidR="00AC0EA5" w:rsidRPr="00A7230E" w:rsidRDefault="00AC0EA5" w:rsidP="00F160F8">
            <w:pPr>
              <w:pStyle w:val="normal-p0"/>
              <w:jc w:val="center"/>
            </w:pPr>
            <w:r w:rsidRPr="00A7230E">
              <w:t>+</w:t>
            </w:r>
          </w:p>
        </w:tc>
        <w:tc>
          <w:tcPr>
            <w:tcW w:w="1958" w:type="pct"/>
            <w:noWrap/>
            <w:vAlign w:val="center"/>
          </w:tcPr>
          <w:p w:rsidR="00AC0EA5" w:rsidRPr="00A7230E" w:rsidRDefault="00AC0EA5" w:rsidP="00B90286">
            <w:pPr>
              <w:pStyle w:val="normal-p0"/>
              <w:jc w:val="center"/>
            </w:pPr>
            <w:r w:rsidRPr="00A7230E">
              <w:t>+</w:t>
            </w:r>
          </w:p>
        </w:tc>
      </w:tr>
      <w:tr w:rsidR="00AC0EA5" w:rsidRPr="00F160F8" w:rsidTr="006F0207">
        <w:trPr>
          <w:trHeight w:val="273"/>
          <w:jc w:val="center"/>
        </w:trPr>
        <w:tc>
          <w:tcPr>
            <w:tcW w:w="228" w:type="pct"/>
            <w:vAlign w:val="center"/>
          </w:tcPr>
          <w:p w:rsidR="00AC0EA5" w:rsidRPr="00A7230E" w:rsidRDefault="00AC0EA5" w:rsidP="00F160F8">
            <w:pPr>
              <w:pStyle w:val="normal-p0"/>
              <w:jc w:val="center"/>
              <w:rPr>
                <w:bCs/>
              </w:rPr>
            </w:pPr>
            <w:r w:rsidRPr="00A7230E">
              <w:rPr>
                <w:bCs/>
              </w:rPr>
              <w:t>2</w:t>
            </w:r>
          </w:p>
        </w:tc>
        <w:tc>
          <w:tcPr>
            <w:tcW w:w="863" w:type="pct"/>
            <w:vAlign w:val="center"/>
          </w:tcPr>
          <w:p w:rsidR="00AC0EA5" w:rsidRPr="00A7230E" w:rsidRDefault="00AC0EA5" w:rsidP="008F4582">
            <w:pPr>
              <w:pStyle w:val="normal-p0"/>
              <w:jc w:val="center"/>
              <w:rPr>
                <w:bCs/>
                <w:lang w:eastAsia="en-US"/>
              </w:rPr>
            </w:pPr>
            <w:r w:rsidRPr="00A7230E">
              <w:rPr>
                <w:lang w:eastAsia="en-US"/>
              </w:rPr>
              <w:t>п. Пятиречье</w:t>
            </w:r>
          </w:p>
        </w:tc>
        <w:tc>
          <w:tcPr>
            <w:tcW w:w="1951" w:type="pct"/>
            <w:vAlign w:val="center"/>
          </w:tcPr>
          <w:p w:rsidR="00AC0EA5" w:rsidRPr="00A7230E" w:rsidRDefault="00AC0EA5" w:rsidP="00F160F8">
            <w:pPr>
              <w:pStyle w:val="normal-p0"/>
              <w:jc w:val="center"/>
            </w:pPr>
            <w:r w:rsidRPr="00A7230E">
              <w:t>+</w:t>
            </w:r>
          </w:p>
        </w:tc>
        <w:tc>
          <w:tcPr>
            <w:tcW w:w="1958" w:type="pct"/>
            <w:noWrap/>
            <w:vAlign w:val="center"/>
          </w:tcPr>
          <w:p w:rsidR="00AC0EA5" w:rsidRPr="00A7230E" w:rsidRDefault="00AC0EA5" w:rsidP="00F160F8">
            <w:pPr>
              <w:pStyle w:val="normal-p0"/>
              <w:jc w:val="center"/>
              <w:rPr>
                <w:color w:val="000000"/>
              </w:rPr>
            </w:pPr>
            <w:r w:rsidRPr="00A7230E">
              <w:rPr>
                <w:color w:val="000000"/>
              </w:rPr>
              <w:t>-</w:t>
            </w:r>
          </w:p>
        </w:tc>
      </w:tr>
      <w:tr w:rsidR="00AC0EA5" w:rsidRPr="00F160F8" w:rsidTr="006F0207">
        <w:trPr>
          <w:trHeight w:val="278"/>
          <w:jc w:val="center"/>
        </w:trPr>
        <w:tc>
          <w:tcPr>
            <w:tcW w:w="228" w:type="pct"/>
            <w:vAlign w:val="center"/>
          </w:tcPr>
          <w:p w:rsidR="00AC0EA5" w:rsidRPr="00A7230E" w:rsidRDefault="00AC0EA5" w:rsidP="00F160F8">
            <w:pPr>
              <w:pStyle w:val="normal-p0"/>
              <w:jc w:val="center"/>
              <w:rPr>
                <w:bCs/>
              </w:rPr>
            </w:pPr>
            <w:r w:rsidRPr="00A7230E">
              <w:rPr>
                <w:bCs/>
              </w:rPr>
              <w:t>3</w:t>
            </w:r>
          </w:p>
        </w:tc>
        <w:tc>
          <w:tcPr>
            <w:tcW w:w="863" w:type="pct"/>
            <w:vAlign w:val="center"/>
          </w:tcPr>
          <w:p w:rsidR="00AC0EA5" w:rsidRPr="00A7230E" w:rsidRDefault="00AC0EA5" w:rsidP="008F4582">
            <w:pPr>
              <w:pStyle w:val="normal-p0"/>
              <w:jc w:val="center"/>
              <w:rPr>
                <w:bCs/>
                <w:lang w:eastAsia="en-US"/>
              </w:rPr>
            </w:pPr>
            <w:r w:rsidRPr="00A7230E">
              <w:rPr>
                <w:lang w:eastAsia="en-US"/>
              </w:rPr>
              <w:t>п. Денисово</w:t>
            </w:r>
          </w:p>
        </w:tc>
        <w:tc>
          <w:tcPr>
            <w:tcW w:w="1951" w:type="pct"/>
            <w:vAlign w:val="center"/>
          </w:tcPr>
          <w:p w:rsidR="00AC0EA5" w:rsidRPr="00A7230E" w:rsidRDefault="00AC0EA5" w:rsidP="008F4582">
            <w:pPr>
              <w:pStyle w:val="normal-p0"/>
              <w:jc w:val="center"/>
            </w:pPr>
            <w:r w:rsidRPr="00A7230E">
              <w:t>-</w:t>
            </w:r>
          </w:p>
        </w:tc>
        <w:tc>
          <w:tcPr>
            <w:tcW w:w="1958" w:type="pct"/>
            <w:noWrap/>
            <w:vAlign w:val="center"/>
          </w:tcPr>
          <w:p w:rsidR="00AC0EA5" w:rsidRPr="00A7230E" w:rsidRDefault="00AC0EA5" w:rsidP="00F160F8">
            <w:pPr>
              <w:pStyle w:val="normal-p0"/>
              <w:jc w:val="center"/>
              <w:rPr>
                <w:color w:val="000000"/>
              </w:rPr>
            </w:pPr>
            <w:r w:rsidRPr="00A7230E">
              <w:rPr>
                <w:color w:val="000000"/>
              </w:rPr>
              <w:t>-</w:t>
            </w:r>
          </w:p>
        </w:tc>
      </w:tr>
      <w:tr w:rsidR="00AC0EA5" w:rsidRPr="00F160F8" w:rsidTr="006F0207">
        <w:trPr>
          <w:trHeight w:val="281"/>
          <w:jc w:val="center"/>
        </w:trPr>
        <w:tc>
          <w:tcPr>
            <w:tcW w:w="228" w:type="pct"/>
            <w:vAlign w:val="center"/>
          </w:tcPr>
          <w:p w:rsidR="00AC0EA5" w:rsidRPr="00A7230E" w:rsidRDefault="00AC0EA5" w:rsidP="00F160F8">
            <w:pPr>
              <w:pStyle w:val="normal-p0"/>
              <w:jc w:val="center"/>
              <w:rPr>
                <w:bCs/>
              </w:rPr>
            </w:pPr>
            <w:r w:rsidRPr="00A7230E">
              <w:rPr>
                <w:bCs/>
              </w:rPr>
              <w:t>4</w:t>
            </w:r>
          </w:p>
        </w:tc>
        <w:tc>
          <w:tcPr>
            <w:tcW w:w="863" w:type="pct"/>
            <w:vAlign w:val="center"/>
          </w:tcPr>
          <w:p w:rsidR="00AC0EA5" w:rsidRPr="00A7230E" w:rsidRDefault="00AC0EA5" w:rsidP="008F4582">
            <w:pPr>
              <w:pStyle w:val="normal-p0"/>
              <w:jc w:val="center"/>
              <w:rPr>
                <w:lang w:eastAsia="en-US"/>
              </w:rPr>
            </w:pPr>
            <w:r w:rsidRPr="00A7230E">
              <w:rPr>
                <w:lang w:eastAsia="en-US"/>
              </w:rPr>
              <w:t>п.  Луговое</w:t>
            </w:r>
          </w:p>
        </w:tc>
        <w:tc>
          <w:tcPr>
            <w:tcW w:w="1951" w:type="pct"/>
            <w:vAlign w:val="center"/>
          </w:tcPr>
          <w:p w:rsidR="00AC0EA5" w:rsidRPr="00A7230E" w:rsidRDefault="00AC0EA5" w:rsidP="008F4582">
            <w:pPr>
              <w:pStyle w:val="normal-p0"/>
              <w:jc w:val="center"/>
            </w:pPr>
            <w:r w:rsidRPr="00A7230E">
              <w:t>-</w:t>
            </w:r>
          </w:p>
        </w:tc>
        <w:tc>
          <w:tcPr>
            <w:tcW w:w="1958" w:type="pct"/>
            <w:noWrap/>
            <w:vAlign w:val="center"/>
          </w:tcPr>
          <w:p w:rsidR="00AC0EA5" w:rsidRPr="00A7230E" w:rsidRDefault="00AC0EA5" w:rsidP="00F160F8">
            <w:pPr>
              <w:pStyle w:val="normal-p0"/>
              <w:jc w:val="center"/>
            </w:pPr>
            <w:r w:rsidRPr="00A7230E">
              <w:t>-</w:t>
            </w:r>
          </w:p>
        </w:tc>
      </w:tr>
      <w:tr w:rsidR="00AC0EA5" w:rsidRPr="00F160F8" w:rsidTr="006F0207">
        <w:trPr>
          <w:trHeight w:val="258"/>
          <w:jc w:val="center"/>
        </w:trPr>
        <w:tc>
          <w:tcPr>
            <w:tcW w:w="228" w:type="pct"/>
            <w:vAlign w:val="center"/>
          </w:tcPr>
          <w:p w:rsidR="00AC0EA5" w:rsidRPr="00A7230E" w:rsidRDefault="00AC0EA5" w:rsidP="00F160F8">
            <w:pPr>
              <w:pStyle w:val="normal-p0"/>
              <w:jc w:val="center"/>
              <w:rPr>
                <w:bCs/>
              </w:rPr>
            </w:pPr>
            <w:r w:rsidRPr="00A7230E">
              <w:rPr>
                <w:bCs/>
              </w:rPr>
              <w:t>5</w:t>
            </w:r>
          </w:p>
        </w:tc>
        <w:tc>
          <w:tcPr>
            <w:tcW w:w="863" w:type="pct"/>
            <w:vAlign w:val="center"/>
          </w:tcPr>
          <w:p w:rsidR="00AC0EA5" w:rsidRPr="00A7230E" w:rsidRDefault="00AC0EA5" w:rsidP="008F4582">
            <w:pPr>
              <w:pStyle w:val="normal-p0"/>
              <w:jc w:val="center"/>
              <w:rPr>
                <w:bCs/>
                <w:lang w:eastAsia="en-US"/>
              </w:rPr>
            </w:pPr>
            <w:r w:rsidRPr="00A7230E">
              <w:rPr>
                <w:lang w:eastAsia="en-US"/>
              </w:rPr>
              <w:t>п. Пески</w:t>
            </w:r>
          </w:p>
        </w:tc>
        <w:tc>
          <w:tcPr>
            <w:tcW w:w="1951" w:type="pct"/>
            <w:vAlign w:val="center"/>
          </w:tcPr>
          <w:p w:rsidR="00AC0EA5" w:rsidRPr="00A7230E" w:rsidRDefault="00AC0EA5" w:rsidP="008F4582">
            <w:pPr>
              <w:pStyle w:val="normal-p0"/>
              <w:jc w:val="center"/>
            </w:pPr>
            <w:r w:rsidRPr="00A7230E">
              <w:t>-</w:t>
            </w:r>
          </w:p>
        </w:tc>
        <w:tc>
          <w:tcPr>
            <w:tcW w:w="1958" w:type="pct"/>
            <w:noWrap/>
            <w:vAlign w:val="center"/>
          </w:tcPr>
          <w:p w:rsidR="00AC0EA5" w:rsidRPr="00A7230E" w:rsidRDefault="00AC0EA5" w:rsidP="00F160F8">
            <w:pPr>
              <w:pStyle w:val="normal-p0"/>
              <w:jc w:val="center"/>
            </w:pPr>
            <w:r w:rsidRPr="00A7230E">
              <w:t>-</w:t>
            </w:r>
          </w:p>
        </w:tc>
      </w:tr>
      <w:tr w:rsidR="00AC0EA5" w:rsidRPr="00F160F8" w:rsidTr="006F0207">
        <w:trPr>
          <w:trHeight w:val="262"/>
          <w:jc w:val="center"/>
        </w:trPr>
        <w:tc>
          <w:tcPr>
            <w:tcW w:w="228" w:type="pct"/>
            <w:vAlign w:val="center"/>
          </w:tcPr>
          <w:p w:rsidR="00AC0EA5" w:rsidRPr="00A7230E" w:rsidRDefault="00AC0EA5" w:rsidP="00F160F8">
            <w:pPr>
              <w:pStyle w:val="normal-p0"/>
              <w:jc w:val="center"/>
              <w:rPr>
                <w:bCs/>
              </w:rPr>
            </w:pPr>
            <w:r w:rsidRPr="00A7230E">
              <w:rPr>
                <w:bCs/>
              </w:rPr>
              <w:t>6</w:t>
            </w:r>
          </w:p>
        </w:tc>
        <w:tc>
          <w:tcPr>
            <w:tcW w:w="863" w:type="pct"/>
            <w:vAlign w:val="center"/>
          </w:tcPr>
          <w:p w:rsidR="00AC0EA5" w:rsidRPr="00A7230E" w:rsidRDefault="00AC0EA5" w:rsidP="008F4582">
            <w:pPr>
              <w:pStyle w:val="normal-p0"/>
              <w:jc w:val="center"/>
              <w:rPr>
                <w:bCs/>
                <w:lang w:eastAsia="en-US"/>
              </w:rPr>
            </w:pPr>
            <w:r w:rsidRPr="00A7230E">
              <w:rPr>
                <w:lang w:eastAsia="en-US"/>
              </w:rPr>
              <w:t>д.  Удальцово</w:t>
            </w:r>
          </w:p>
        </w:tc>
        <w:tc>
          <w:tcPr>
            <w:tcW w:w="1951" w:type="pct"/>
            <w:vAlign w:val="center"/>
          </w:tcPr>
          <w:p w:rsidR="00AC0EA5" w:rsidRPr="00A7230E" w:rsidRDefault="00AC0EA5" w:rsidP="008F4582">
            <w:pPr>
              <w:pStyle w:val="normal-p0"/>
              <w:jc w:val="center"/>
            </w:pPr>
            <w:r w:rsidRPr="00A7230E">
              <w:t>-</w:t>
            </w:r>
          </w:p>
        </w:tc>
        <w:tc>
          <w:tcPr>
            <w:tcW w:w="1958" w:type="pct"/>
            <w:noWrap/>
            <w:vAlign w:val="center"/>
          </w:tcPr>
          <w:p w:rsidR="00AC0EA5" w:rsidRPr="00A7230E" w:rsidRDefault="00AC0EA5" w:rsidP="008F4582">
            <w:pPr>
              <w:pStyle w:val="normal-p0"/>
              <w:jc w:val="center"/>
            </w:pPr>
            <w:r w:rsidRPr="00A7230E">
              <w:t>-</w:t>
            </w:r>
          </w:p>
        </w:tc>
      </w:tr>
      <w:tr w:rsidR="00AC0EA5" w:rsidRPr="00F160F8" w:rsidTr="006F0207">
        <w:trPr>
          <w:trHeight w:val="252"/>
          <w:jc w:val="center"/>
        </w:trPr>
        <w:tc>
          <w:tcPr>
            <w:tcW w:w="228" w:type="pct"/>
            <w:vAlign w:val="center"/>
          </w:tcPr>
          <w:p w:rsidR="00AC0EA5" w:rsidRPr="00A7230E" w:rsidRDefault="00AC0EA5" w:rsidP="00F160F8">
            <w:pPr>
              <w:pStyle w:val="normal-p0"/>
              <w:jc w:val="center"/>
              <w:rPr>
                <w:bCs/>
              </w:rPr>
            </w:pPr>
            <w:r w:rsidRPr="00A7230E">
              <w:rPr>
                <w:bCs/>
              </w:rPr>
              <w:t>7</w:t>
            </w:r>
          </w:p>
        </w:tc>
        <w:tc>
          <w:tcPr>
            <w:tcW w:w="863" w:type="pct"/>
            <w:vAlign w:val="center"/>
          </w:tcPr>
          <w:p w:rsidR="00AC0EA5" w:rsidRPr="00A7230E" w:rsidRDefault="00AC0EA5" w:rsidP="008F4582">
            <w:pPr>
              <w:pStyle w:val="normal-p0"/>
              <w:jc w:val="center"/>
              <w:rPr>
                <w:bCs/>
                <w:lang w:eastAsia="en-US"/>
              </w:rPr>
            </w:pPr>
            <w:r w:rsidRPr="00A7230E">
              <w:rPr>
                <w:lang w:eastAsia="en-US"/>
              </w:rPr>
              <w:t>д. Замостье</w:t>
            </w:r>
          </w:p>
        </w:tc>
        <w:tc>
          <w:tcPr>
            <w:tcW w:w="1951" w:type="pct"/>
            <w:vAlign w:val="center"/>
          </w:tcPr>
          <w:p w:rsidR="00AC0EA5" w:rsidRPr="00A7230E" w:rsidRDefault="00AC0EA5" w:rsidP="008F4582">
            <w:pPr>
              <w:pStyle w:val="normal-p0"/>
              <w:jc w:val="center"/>
            </w:pPr>
            <w:r w:rsidRPr="00A7230E">
              <w:t>-</w:t>
            </w:r>
          </w:p>
        </w:tc>
        <w:tc>
          <w:tcPr>
            <w:tcW w:w="1958" w:type="pct"/>
            <w:noWrap/>
            <w:vAlign w:val="center"/>
          </w:tcPr>
          <w:p w:rsidR="00AC0EA5" w:rsidRPr="00A7230E" w:rsidRDefault="00AC0EA5" w:rsidP="00F160F8">
            <w:pPr>
              <w:pStyle w:val="normal-p0"/>
              <w:jc w:val="center"/>
            </w:pPr>
            <w:r w:rsidRPr="00A7230E">
              <w:t>-</w:t>
            </w:r>
          </w:p>
        </w:tc>
      </w:tr>
      <w:tr w:rsidR="00AC0EA5" w:rsidRPr="00F160F8" w:rsidTr="00754ACB">
        <w:trPr>
          <w:trHeight w:val="497"/>
          <w:jc w:val="center"/>
        </w:trPr>
        <w:tc>
          <w:tcPr>
            <w:tcW w:w="5000" w:type="pct"/>
            <w:gridSpan w:val="4"/>
            <w:vAlign w:val="center"/>
          </w:tcPr>
          <w:p w:rsidR="00AC0EA5" w:rsidRPr="00F160F8" w:rsidRDefault="00AC0EA5" w:rsidP="006F0207">
            <w:pPr>
              <w:spacing w:line="240" w:lineRule="auto"/>
              <w:jc w:val="center"/>
            </w:pPr>
            <w:r>
              <w:rPr>
                <w:sz w:val="24"/>
                <w:szCs w:val="24"/>
              </w:rPr>
              <w:t>«+» – обозначены технологические зоны с централизованным водоснабжением; «</w:t>
            </w:r>
            <w:r w:rsidRPr="007718E1">
              <w:rPr>
                <w:b/>
                <w:sz w:val="24"/>
                <w:szCs w:val="24"/>
              </w:rPr>
              <w:t>-</w:t>
            </w:r>
            <w:r>
              <w:rPr>
                <w:sz w:val="24"/>
                <w:szCs w:val="24"/>
              </w:rPr>
              <w:t>» – обозначены территории с децентрализованным водоснабжением</w:t>
            </w:r>
          </w:p>
        </w:tc>
      </w:tr>
    </w:tbl>
    <w:p w:rsidR="00AC0EA5" w:rsidRDefault="00AC0EA5" w:rsidP="000D09B6">
      <w:pPr>
        <w:pStyle w:val="2"/>
      </w:pPr>
    </w:p>
    <w:p w:rsidR="00AC0EA5" w:rsidRDefault="00AC0EA5" w:rsidP="000D09B6">
      <w:pPr>
        <w:pStyle w:val="2"/>
      </w:pPr>
      <w:r w:rsidRPr="009F6FC0">
        <w:t>Как видно из таблицы,</w:t>
      </w:r>
      <w:r>
        <w:t xml:space="preserve"> </w:t>
      </w:r>
      <w:r w:rsidRPr="009F6FC0">
        <w:t xml:space="preserve"> в  </w:t>
      </w:r>
      <w:r>
        <w:t xml:space="preserve">МО </w:t>
      </w:r>
      <w:r w:rsidRPr="00ED44DA">
        <w:t>Запорожское сельское  поселение</w:t>
      </w:r>
      <w:r w:rsidRPr="009F6FC0">
        <w:t xml:space="preserve">  </w:t>
      </w:r>
      <w:r>
        <w:t xml:space="preserve">системы </w:t>
      </w:r>
      <w:r w:rsidRPr="009F6FC0">
        <w:t>централизованн</w:t>
      </w:r>
      <w:r>
        <w:t>ого</w:t>
      </w:r>
      <w:r w:rsidRPr="009F6FC0">
        <w:t xml:space="preserve"> холодн</w:t>
      </w:r>
      <w:r>
        <w:t>ого</w:t>
      </w:r>
      <w:r w:rsidRPr="009F6FC0">
        <w:t xml:space="preserve">  водоснабжени</w:t>
      </w:r>
      <w:r>
        <w:t xml:space="preserve">я </w:t>
      </w:r>
      <w:r w:rsidRPr="009F6FC0">
        <w:t xml:space="preserve"> </w:t>
      </w:r>
      <w:r>
        <w:t xml:space="preserve">существуют только в двух населенных пунктах – поселок Запорожское и поселок Пятиречье. </w:t>
      </w:r>
    </w:p>
    <w:p w:rsidR="00AC0EA5" w:rsidRPr="00A21E52" w:rsidRDefault="00AC0EA5" w:rsidP="00A21E52">
      <w:pPr>
        <w:pStyle w:val="2"/>
      </w:pPr>
      <w:r w:rsidRPr="00A21E52">
        <w:t xml:space="preserve">Централизованные система  горячего  водоснабжения закрытого типа существует только в поселке Запорожское: два многоквартирных жилых дома по улице Советская (д. 28 и д. 29), вводимые в эксплуатацию в 2014 году оборудованы </w:t>
      </w:r>
      <w:r w:rsidRPr="00A21E52">
        <w:rPr>
          <w:szCs w:val="23"/>
        </w:rPr>
        <w:t>индивидуальными теплообменными аппаратами, с помощью которых происходит передача тепла от теплоносителя из тепловой сети, к воде, отбираемой из системы холодного водоснабжения.</w:t>
      </w:r>
    </w:p>
    <w:p w:rsidR="00AC0EA5" w:rsidRPr="00A21E52" w:rsidRDefault="00AC0EA5" w:rsidP="00A21E52">
      <w:pPr>
        <w:pStyle w:val="2"/>
        <w:rPr>
          <w:szCs w:val="22"/>
        </w:rPr>
      </w:pPr>
      <w:r w:rsidRPr="00A21E52">
        <w:t>Источниками централизованного водоснабжения поселка Запорожское являются 2 артезианские скважины: №2326 (ул. Советская) и №2880  (ул. Механизато</w:t>
      </w:r>
      <w:r w:rsidRPr="00A21E52">
        <w:rPr>
          <w:szCs w:val="22"/>
        </w:rPr>
        <w:t>ров)</w:t>
      </w:r>
      <w:r w:rsidRPr="00A21E52">
        <w:t xml:space="preserve">. </w:t>
      </w:r>
    </w:p>
    <w:p w:rsidR="00AC0EA5" w:rsidRPr="00A21E52" w:rsidRDefault="00AC0EA5" w:rsidP="00A21E52">
      <w:pPr>
        <w:pStyle w:val="2"/>
      </w:pPr>
      <w:r w:rsidRPr="00A21E52">
        <w:t>В поселке Пятиречье источником централизованного водоснабжения является артезианская скважина №1098/2 (ул. Центральная).</w:t>
      </w:r>
    </w:p>
    <w:p w:rsidR="00AC0EA5" w:rsidRPr="00A21E52" w:rsidRDefault="00AC0EA5" w:rsidP="00A21E52">
      <w:pPr>
        <w:pStyle w:val="2"/>
      </w:pPr>
      <w:r w:rsidRPr="00A21E52">
        <w:t>В поселке Денисово функционирует артезианская скважина №2719, вода из которой подается в водонапорную башню, из водонапорной башни происходит отбор воды потребителями.</w:t>
      </w:r>
    </w:p>
    <w:p w:rsidR="00AC0EA5" w:rsidRPr="00A21E52" w:rsidRDefault="00AC0EA5" w:rsidP="00A21E52">
      <w:pPr>
        <w:pStyle w:val="2"/>
      </w:pPr>
      <w:r w:rsidRPr="00A21E52">
        <w:t>В поселке Луговое  в феврале 2014 г. пробурена артезианская скважина №11.</w:t>
      </w:r>
    </w:p>
    <w:p w:rsidR="00AC0EA5" w:rsidRPr="00A21E52" w:rsidRDefault="00AC0EA5" w:rsidP="00A21E52">
      <w:pPr>
        <w:pStyle w:val="2"/>
      </w:pPr>
      <w:r w:rsidRPr="00A21E52">
        <w:t>Эксплуатацию централизованных систем водоснабжения поселка Запорожское и поселка Пятиречье, а так же артезианской скважины и водонапорной башни поселка Денисово осуществляет ООО УК «ОАЗИС» на основании договора аренды №2  от 22.10.2013г..</w:t>
      </w:r>
    </w:p>
    <w:p w:rsidR="00AC0EA5" w:rsidRPr="002A5178" w:rsidRDefault="00AC0EA5" w:rsidP="000D09B6">
      <w:pPr>
        <w:pStyle w:val="2"/>
      </w:pPr>
    </w:p>
    <w:p w:rsidR="00AC0EA5" w:rsidRPr="00A61B4D" w:rsidRDefault="00AC0EA5" w:rsidP="00BA44CE">
      <w:pPr>
        <w:pStyle w:val="Heading3"/>
      </w:pPr>
      <w:bookmarkStart w:id="8" w:name="_Toc362607515"/>
      <w:bookmarkStart w:id="9" w:name="_Toc392754939"/>
      <w:r w:rsidRPr="00A61B4D">
        <w:t xml:space="preserve">Описание </w:t>
      </w:r>
      <w:bookmarkEnd w:id="8"/>
      <w:r w:rsidRPr="00A61B4D">
        <w:t>территорий городского округа, не охваченных централизованными системами водоснабжения</w:t>
      </w:r>
      <w:bookmarkEnd w:id="9"/>
    </w:p>
    <w:p w:rsidR="00AC0EA5" w:rsidRDefault="00AC0EA5" w:rsidP="000D09B6">
      <w:pPr>
        <w:pStyle w:val="2"/>
      </w:pPr>
      <w:r w:rsidRPr="000C29C5">
        <w:rPr>
          <w:rStyle w:val="20"/>
          <w:lang w:val="ru-RU"/>
        </w:rPr>
        <w:t xml:space="preserve">В состав муниципального образования </w:t>
      </w:r>
      <w:r>
        <w:rPr>
          <w:rStyle w:val="20"/>
          <w:lang w:val="ru-RU"/>
        </w:rPr>
        <w:t xml:space="preserve">Запорожское сельское </w:t>
      </w:r>
      <w:r w:rsidRPr="000C29C5">
        <w:rPr>
          <w:rStyle w:val="20"/>
          <w:lang w:val="ru-RU"/>
        </w:rPr>
        <w:t>поселение входят следующие населенные пункты, территории которых не охвачены</w:t>
      </w:r>
      <w:r>
        <w:t xml:space="preserve"> системами </w:t>
      </w:r>
      <w:r w:rsidRPr="0003402F">
        <w:t>централизованн</w:t>
      </w:r>
      <w:r>
        <w:t>ого водоснабжения</w:t>
      </w:r>
      <w:r w:rsidRPr="0003402F">
        <w:t xml:space="preserve">: </w:t>
      </w:r>
    </w:p>
    <w:p w:rsidR="00AC0EA5" w:rsidRDefault="00AC0EA5" w:rsidP="00614777">
      <w:pPr>
        <w:pStyle w:val="2"/>
        <w:numPr>
          <w:ilvl w:val="0"/>
          <w:numId w:val="22"/>
        </w:numPr>
      </w:pPr>
      <w:r>
        <w:t xml:space="preserve">п. Денисово (численность населения по состоянию на 1 января 2014 г. </w:t>
      </w:r>
      <w:r>
        <w:sym w:font="Symbol" w:char="F02D"/>
      </w:r>
      <w:r>
        <w:t xml:space="preserve"> 162 чел.);</w:t>
      </w:r>
    </w:p>
    <w:p w:rsidR="00AC0EA5" w:rsidRDefault="00AC0EA5" w:rsidP="00614777">
      <w:pPr>
        <w:pStyle w:val="2"/>
        <w:numPr>
          <w:ilvl w:val="0"/>
          <w:numId w:val="22"/>
        </w:numPr>
      </w:pPr>
      <w:r>
        <w:t xml:space="preserve">п.  Луговое (численность населения по состоянию на 1 января 2014 г. </w:t>
      </w:r>
      <w:r>
        <w:sym w:font="Symbol" w:char="F02D"/>
      </w:r>
      <w:r>
        <w:t xml:space="preserve"> 142 чел.);</w:t>
      </w:r>
    </w:p>
    <w:p w:rsidR="00AC0EA5" w:rsidRDefault="00AC0EA5" w:rsidP="00614777">
      <w:pPr>
        <w:pStyle w:val="2"/>
        <w:numPr>
          <w:ilvl w:val="0"/>
          <w:numId w:val="22"/>
        </w:numPr>
      </w:pPr>
      <w:r>
        <w:t xml:space="preserve">п. Пески (численность населения по состоянию на 1 января 2014 г. </w:t>
      </w:r>
      <w:r>
        <w:sym w:font="Symbol" w:char="F02D"/>
      </w:r>
      <w:r>
        <w:t xml:space="preserve"> 2 чел.);</w:t>
      </w:r>
    </w:p>
    <w:p w:rsidR="00AC0EA5" w:rsidRDefault="00AC0EA5" w:rsidP="00614777">
      <w:pPr>
        <w:pStyle w:val="2"/>
        <w:numPr>
          <w:ilvl w:val="0"/>
          <w:numId w:val="22"/>
        </w:numPr>
      </w:pPr>
      <w:r>
        <w:t xml:space="preserve">д.  Удальцово (численность населения по состоянию на 1 января 2014 г. </w:t>
      </w:r>
      <w:r>
        <w:sym w:font="Symbol" w:char="F02D"/>
      </w:r>
      <w:r>
        <w:t xml:space="preserve"> 48 чел.);</w:t>
      </w:r>
    </w:p>
    <w:p w:rsidR="00AC0EA5" w:rsidRDefault="00AC0EA5" w:rsidP="00614777">
      <w:pPr>
        <w:pStyle w:val="2"/>
        <w:numPr>
          <w:ilvl w:val="0"/>
          <w:numId w:val="22"/>
        </w:numPr>
      </w:pPr>
      <w:r>
        <w:t xml:space="preserve">д. Замостье (численность населения по состоянию на 1 января 2014 г. </w:t>
      </w:r>
      <w:r>
        <w:sym w:font="Symbol" w:char="F02D"/>
      </w:r>
      <w:r>
        <w:t xml:space="preserve"> 7 чел.).</w:t>
      </w:r>
    </w:p>
    <w:p w:rsidR="00AC0EA5" w:rsidRDefault="00AC0EA5" w:rsidP="000D09B6">
      <w:pPr>
        <w:pStyle w:val="2"/>
      </w:pPr>
      <w:r w:rsidRPr="00945A80">
        <w:t>Таким образом</w:t>
      </w:r>
      <w:r>
        <w:t xml:space="preserve">, по состоянию 2013-2014 гг. г. суммарная численность населения, </w:t>
      </w:r>
      <w:r w:rsidRPr="00945A80">
        <w:t xml:space="preserve">не </w:t>
      </w:r>
      <w:r>
        <w:t>обеспеченного</w:t>
      </w:r>
      <w:r w:rsidRPr="00945A80">
        <w:t xml:space="preserve"> </w:t>
      </w:r>
      <w:r>
        <w:t>централизованным</w:t>
      </w:r>
      <w:r w:rsidRPr="00945A80">
        <w:t xml:space="preserve"> водоснабж</w:t>
      </w:r>
      <w:r>
        <w:t xml:space="preserve">ением, в </w:t>
      </w:r>
      <w:r w:rsidRPr="00945A80">
        <w:t xml:space="preserve">МО </w:t>
      </w:r>
      <w:r w:rsidRPr="00ED44DA">
        <w:t>Запорожское сельское  поселение</w:t>
      </w:r>
      <w:r>
        <w:t xml:space="preserve">  составляет 361 </w:t>
      </w:r>
      <w:r w:rsidRPr="00945A80">
        <w:t>чел</w:t>
      </w:r>
      <w:r>
        <w:t>овек (13% от общей численности населения).</w:t>
      </w:r>
      <w:r w:rsidRPr="00454650">
        <w:t xml:space="preserve"> </w:t>
      </w:r>
    </w:p>
    <w:p w:rsidR="00AC0EA5" w:rsidRPr="00253AC4" w:rsidRDefault="00AC0EA5" w:rsidP="000D09B6">
      <w:pPr>
        <w:pStyle w:val="2"/>
      </w:pPr>
      <w:r w:rsidRPr="001D50E7">
        <w:t>В</w:t>
      </w:r>
      <w:r>
        <w:t xml:space="preserve"> поселке Денисово функционирует артезианская скважина №2719 (глубина 172 м), вода из которой</w:t>
      </w:r>
      <w:r w:rsidRPr="00803BB0">
        <w:t xml:space="preserve"> </w:t>
      </w:r>
      <w:r>
        <w:t>подается в водонапорную башню. Водопроводные сети к потребителям не проложены, отбор воды происходит напрямую из водонапорной башни.</w:t>
      </w:r>
    </w:p>
    <w:p w:rsidR="00AC0EA5" w:rsidRPr="00253AC4" w:rsidRDefault="00AC0EA5" w:rsidP="000D09B6">
      <w:pPr>
        <w:pStyle w:val="2"/>
      </w:pPr>
      <w:r w:rsidRPr="001D50E7">
        <w:t>В</w:t>
      </w:r>
      <w:r>
        <w:t xml:space="preserve"> поселке Луговое  в феврале 2014 г. пробурена артезианская скважина №11. Водопроводные сети к потребителям не проложены.</w:t>
      </w:r>
    </w:p>
    <w:p w:rsidR="00AC0EA5" w:rsidRDefault="00AC0EA5" w:rsidP="000D09B6">
      <w:pPr>
        <w:pStyle w:val="2"/>
      </w:pPr>
      <w:r>
        <w:t xml:space="preserve">В остальных </w:t>
      </w:r>
      <w:r w:rsidRPr="001D50E7">
        <w:t xml:space="preserve"> </w:t>
      </w:r>
      <w:r>
        <w:t>населенных пунктах водоснабжение</w:t>
      </w:r>
      <w:r w:rsidRPr="001D50E7">
        <w:t xml:space="preserve"> </w:t>
      </w:r>
      <w:r w:rsidRPr="00454650">
        <w:t>осуществляется из индивидуальных источников (колодцы).</w:t>
      </w:r>
    </w:p>
    <w:p w:rsidR="00AC0EA5" w:rsidRDefault="00AC0EA5" w:rsidP="000D09B6">
      <w:pPr>
        <w:pStyle w:val="2"/>
      </w:pPr>
      <w:r w:rsidRPr="00B90286">
        <w:t>Следует отметить, что в 2014г. администрацией МО Запорожское сельское поселение запланирована разработка проектной и рабочей документации по строительству водопроводных сетей в п. Луговое, п. Денисово.</w:t>
      </w:r>
    </w:p>
    <w:p w:rsidR="00AC0EA5" w:rsidRPr="00B90286" w:rsidRDefault="00AC0EA5" w:rsidP="000D09B6">
      <w:pPr>
        <w:pStyle w:val="2"/>
      </w:pPr>
    </w:p>
    <w:p w:rsidR="00AC0EA5" w:rsidRDefault="00AC0EA5" w:rsidP="00BA44CE">
      <w:pPr>
        <w:pStyle w:val="Heading3"/>
      </w:pPr>
      <w:bookmarkStart w:id="10" w:name="_Toc362607512"/>
      <w:bookmarkStart w:id="11" w:name="_Toc392754940"/>
      <w:r w:rsidRPr="00921612">
        <w:t xml:space="preserve">Описание </w:t>
      </w:r>
      <w:bookmarkEnd w:id="10"/>
      <w:r w:rsidRPr="00921612">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1"/>
    </w:p>
    <w:p w:rsidR="00AC0EA5" w:rsidRPr="00D25730" w:rsidRDefault="00AC0EA5" w:rsidP="000D09B6">
      <w:pPr>
        <w:pStyle w:val="2"/>
      </w:pPr>
      <w:bookmarkStart w:id="12" w:name="_Toc362607510"/>
      <w:r w:rsidRPr="00D25730">
        <w:t>"</w:t>
      </w:r>
      <w:r>
        <w:t>Т</w:t>
      </w:r>
      <w:r w:rsidRPr="00D25730">
        <w:t>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AC0EA5" w:rsidRDefault="00AC0EA5" w:rsidP="000D09B6">
      <w:pPr>
        <w:pStyle w:val="2"/>
      </w:pPr>
      <w:r>
        <w:t>На</w:t>
      </w:r>
      <w:r w:rsidRPr="0003402F">
        <w:t xml:space="preserve"> территори</w:t>
      </w:r>
      <w:r>
        <w:t>и</w:t>
      </w:r>
      <w:r w:rsidRPr="0003402F">
        <w:t xml:space="preserve"> муниципального образования </w:t>
      </w:r>
      <w:r>
        <w:rPr>
          <w:rStyle w:val="20"/>
          <w:lang w:val="ru-RU"/>
        </w:rPr>
        <w:t xml:space="preserve">Запорожское сельское </w:t>
      </w:r>
      <w:r w:rsidRPr="000C29C5">
        <w:rPr>
          <w:rStyle w:val="20"/>
          <w:lang w:val="ru-RU"/>
        </w:rPr>
        <w:t>поселение</w:t>
      </w:r>
      <w:r>
        <w:t xml:space="preserve"> существует две технологические  зоны централизованного холодного водоснабжения (см. рис. 2)</w:t>
      </w:r>
    </w:p>
    <w:p w:rsidR="00AC0EA5" w:rsidRDefault="00AC0EA5" w:rsidP="00A21E52">
      <w:pPr>
        <w:pStyle w:val="2"/>
        <w:jc w:val="center"/>
      </w:pPr>
      <w:r w:rsidRPr="00A7230E">
        <w:rPr>
          <w:noProof/>
          <w:lang w:eastAsia="ru-RU"/>
        </w:rPr>
        <w:pict>
          <v:shape id="Рисунок 2" o:spid="_x0000_i1034" type="#_x0000_t75" style="width:555pt;height:394.5pt;visibility:visible">
            <v:imagedata r:id="rId10" o:title=""/>
          </v:shape>
        </w:pict>
      </w:r>
    </w:p>
    <w:p w:rsidR="00AC0EA5" w:rsidRDefault="00AC0EA5" w:rsidP="00FE0698">
      <w:pPr>
        <w:pStyle w:val="a4"/>
        <w:rPr>
          <w:i/>
          <w:u w:val="single"/>
        </w:rPr>
      </w:pPr>
      <w:r w:rsidRPr="00AE2275">
        <w:t xml:space="preserve">Рисунок </w:t>
      </w:r>
      <w:fldSimple w:instr=" SEQ Рисунок \* ARABIC ">
        <w:r>
          <w:rPr>
            <w:noProof/>
          </w:rPr>
          <w:t>2</w:t>
        </w:r>
      </w:fldSimple>
      <w:r w:rsidRPr="00AE2275">
        <w:t xml:space="preserve"> </w:t>
      </w:r>
      <w:r>
        <w:t xml:space="preserve">Расположение технологических зон централизованного водоснабжения на </w:t>
      </w:r>
      <w:r w:rsidRPr="00772CF4">
        <w:t xml:space="preserve">территории МО </w:t>
      </w:r>
      <w:r w:rsidRPr="00772CF4">
        <w:rPr>
          <w:rStyle w:val="20"/>
        </w:rPr>
        <w:t>Запорожское сельское поселение</w:t>
      </w:r>
    </w:p>
    <w:p w:rsidR="00AC0EA5" w:rsidRPr="00A21E52" w:rsidRDefault="00AC0EA5" w:rsidP="00BA44CE">
      <w:pPr>
        <w:pStyle w:val="2"/>
        <w:outlineLvl w:val="0"/>
        <w:rPr>
          <w:b/>
          <w:i/>
        </w:rPr>
      </w:pPr>
      <w:r w:rsidRPr="00A21E52">
        <w:rPr>
          <w:b/>
          <w:i/>
        </w:rPr>
        <w:t>Технологическая зона холодного водоснабжения №1</w:t>
      </w:r>
    </w:p>
    <w:p w:rsidR="00AC0EA5" w:rsidRPr="00783FD9" w:rsidRDefault="00AC0EA5" w:rsidP="000D09B6">
      <w:pPr>
        <w:pStyle w:val="2"/>
      </w:pPr>
      <w:r w:rsidRPr="00783FD9">
        <w:t>Технологическая зона №1 образована систем</w:t>
      </w:r>
      <w:r>
        <w:t>ой</w:t>
      </w:r>
      <w:r w:rsidRPr="00783FD9">
        <w:t xml:space="preserve"> холодного водоснабжения поселка Запорожское. </w:t>
      </w:r>
    </w:p>
    <w:p w:rsidR="00AC0EA5" w:rsidRDefault="00AC0EA5" w:rsidP="000D09B6">
      <w:pPr>
        <w:pStyle w:val="2"/>
      </w:pPr>
      <w:r w:rsidRPr="00783FD9">
        <w:t>Источниками централизованного водоснабжения поселка Запорожское являются 2 артезианские скважины: №2326 (ул. Советская) и №2880  (ул. Механизаторов)</w:t>
      </w:r>
      <w:r>
        <w:t>.</w:t>
      </w:r>
    </w:p>
    <w:p w:rsidR="00AC0EA5" w:rsidRPr="00783FD9" w:rsidRDefault="00AC0EA5" w:rsidP="000D09B6">
      <w:pPr>
        <w:pStyle w:val="2"/>
      </w:pPr>
      <w:r>
        <w:t>К централизованному водоснабжению в п. Запорожское подключены все существующие многоквартирные жилые дома, школа, детский сад, фельдшерско-амбулаторный пункт (ФАП), котельная, здание администрации и иные потребетели. По состоянию 2013-2014 гг. в п. Запорожское централизованным водоснабжением обеспечено 1865 человек, что составляет порядка 90% от общей численности населения.</w:t>
      </w:r>
    </w:p>
    <w:p w:rsidR="00AC0EA5" w:rsidRPr="0080547B" w:rsidRDefault="00AC0EA5" w:rsidP="000D09B6">
      <w:pPr>
        <w:pStyle w:val="2"/>
      </w:pPr>
      <w:r w:rsidRPr="0080547B">
        <w:t xml:space="preserve">Общая протяженность сетей холодного водоснабжения поселка Запорожское  (согласно состаленной электронной модели) составляет  6,915км.  Диаметр магистральных сетей составляет 100 мм, а средний диаметр разводящих сетей 50 мм, основными материалами сетей являются сталь, ПНД. </w:t>
      </w:r>
    </w:p>
    <w:p w:rsidR="00AC0EA5" w:rsidRDefault="00AC0EA5" w:rsidP="000D09B6">
      <w:pPr>
        <w:pStyle w:val="2"/>
      </w:pPr>
      <w:r w:rsidRPr="0080547B">
        <w:t xml:space="preserve">Средний износ сетей по состоянию 2013 г. составляет более </w:t>
      </w:r>
      <w:r w:rsidRPr="00E836BA">
        <w:t>60% .</w:t>
      </w:r>
      <w:r w:rsidRPr="0080547B">
        <w:t xml:space="preserve"> </w:t>
      </w:r>
    </w:p>
    <w:p w:rsidR="00AC0EA5" w:rsidRDefault="00AC0EA5" w:rsidP="000D09B6">
      <w:pPr>
        <w:pStyle w:val="2"/>
      </w:pPr>
    </w:p>
    <w:p w:rsidR="00AC0EA5" w:rsidRPr="00A21E52" w:rsidRDefault="00AC0EA5" w:rsidP="00BA44CE">
      <w:pPr>
        <w:pStyle w:val="2"/>
        <w:outlineLvl w:val="0"/>
        <w:rPr>
          <w:b/>
          <w:i/>
        </w:rPr>
      </w:pPr>
      <w:r w:rsidRPr="00A21E52">
        <w:rPr>
          <w:b/>
          <w:i/>
        </w:rPr>
        <w:t>Технологическая зона холодного водоснабжения №2</w:t>
      </w:r>
    </w:p>
    <w:p w:rsidR="00AC0EA5" w:rsidRDefault="00AC0EA5" w:rsidP="000D09B6">
      <w:pPr>
        <w:pStyle w:val="2"/>
      </w:pPr>
      <w:r>
        <w:t>Технологическая зона №2 образована системой холодного водоснабжения поселка Пятиречье.</w:t>
      </w:r>
    </w:p>
    <w:p w:rsidR="00AC0EA5" w:rsidRPr="00877656" w:rsidRDefault="00AC0EA5" w:rsidP="000D09B6">
      <w:pPr>
        <w:pStyle w:val="2"/>
      </w:pPr>
      <w:r w:rsidRPr="00877656">
        <w:t>Источником централизованного водоснабжения в поселке Пятиречье является артезианская скважина №1098/2 (ул. Центральная).</w:t>
      </w:r>
    </w:p>
    <w:p w:rsidR="00AC0EA5" w:rsidRPr="00F96568" w:rsidRDefault="00AC0EA5" w:rsidP="000D09B6">
      <w:pPr>
        <w:pStyle w:val="2"/>
        <w:rPr>
          <w:highlight w:val="yellow"/>
        </w:rPr>
      </w:pPr>
      <w:r w:rsidRPr="00877656">
        <w:t>Централизованным</w:t>
      </w:r>
      <w:r w:rsidRPr="00606AEA">
        <w:t xml:space="preserve"> холодным водоснабжением в п.Пятиречье по состоянию 2013-2014 гг. обеспечено 210 человек, </w:t>
      </w:r>
      <w:r>
        <w:t>что составляет порядка 90% от общей численности населени</w:t>
      </w:r>
      <w:r w:rsidRPr="00A21E52">
        <w:t>я.</w:t>
      </w:r>
    </w:p>
    <w:p w:rsidR="00AC0EA5" w:rsidRDefault="00AC0EA5" w:rsidP="000D09B6">
      <w:pPr>
        <w:pStyle w:val="2"/>
      </w:pPr>
      <w:r w:rsidRPr="00D85B13">
        <w:t xml:space="preserve">Общая протяженность сетей холодного водоснабжения  п. Пятиречье составляет 12,45 км. Материал сетей - ПНД, по состоянию 2013г. износ сетей составляет </w:t>
      </w:r>
      <w:r>
        <w:t>2</w:t>
      </w:r>
      <w:r w:rsidRPr="00D85B13">
        <w:t>0%</w:t>
      </w:r>
    </w:p>
    <w:p w:rsidR="00AC0EA5" w:rsidRPr="000B0CD2" w:rsidRDefault="00AC0EA5" w:rsidP="000D09B6">
      <w:pPr>
        <w:pStyle w:val="2"/>
      </w:pPr>
    </w:p>
    <w:p w:rsidR="00AC0EA5" w:rsidRPr="00BE45EB" w:rsidRDefault="00AC0EA5" w:rsidP="00BA44CE">
      <w:pPr>
        <w:pStyle w:val="2"/>
        <w:outlineLvl w:val="0"/>
        <w:rPr>
          <w:b/>
          <w:i/>
        </w:rPr>
      </w:pPr>
      <w:r w:rsidRPr="00BE45EB">
        <w:rPr>
          <w:b/>
          <w:i/>
        </w:rPr>
        <w:t>Технологическая зона горячего водоснабжения</w:t>
      </w:r>
    </w:p>
    <w:p w:rsidR="00AC0EA5" w:rsidRDefault="00AC0EA5" w:rsidP="000D09B6">
      <w:pPr>
        <w:pStyle w:val="2"/>
        <w:rPr>
          <w:sz w:val="23"/>
          <w:szCs w:val="23"/>
        </w:rPr>
      </w:pPr>
      <w:r>
        <w:t>На</w:t>
      </w:r>
      <w:r w:rsidRPr="0003402F">
        <w:t xml:space="preserve"> территори</w:t>
      </w:r>
      <w:r>
        <w:t>и</w:t>
      </w:r>
      <w:r w:rsidRPr="0003402F">
        <w:t xml:space="preserve"> муниципального образования </w:t>
      </w:r>
      <w:r>
        <w:rPr>
          <w:rStyle w:val="20"/>
          <w:lang w:val="ru-RU"/>
        </w:rPr>
        <w:t xml:space="preserve">Запорожское сельское </w:t>
      </w:r>
      <w:r w:rsidRPr="000C29C5">
        <w:rPr>
          <w:rStyle w:val="20"/>
          <w:lang w:val="ru-RU"/>
        </w:rPr>
        <w:t>поселение</w:t>
      </w:r>
      <w:r>
        <w:t xml:space="preserve"> существует одна технологическая  зона  централизованного </w:t>
      </w:r>
      <w:r>
        <w:rPr>
          <w:sz w:val="23"/>
          <w:szCs w:val="23"/>
        </w:rPr>
        <w:t>горячего водоснабжения,  расположенная в п. Запорожское.</w:t>
      </w:r>
    </w:p>
    <w:p w:rsidR="00AC0EA5" w:rsidRDefault="00AC0EA5" w:rsidP="000D09B6">
      <w:pPr>
        <w:pStyle w:val="2"/>
      </w:pPr>
      <w:r>
        <w:t>В данном населенном пункте закрытая система централизованного горячего водоснабжения.  Дома, подключенные к системе ГВС (ул. Советская, 28 и ул. Советская, 29), оборудованы индивидуальными теплообменными аппаратами, с помощью которых происходит передача тепла от теплоносителя из тепловой сети, к воде, отбираемой из системы холодного водоснабжения.</w:t>
      </w:r>
    </w:p>
    <w:p w:rsidR="00AC0EA5" w:rsidRDefault="00AC0EA5" w:rsidP="000D09B6">
      <w:pPr>
        <w:pStyle w:val="2"/>
      </w:pPr>
    </w:p>
    <w:p w:rsidR="00AC0EA5" w:rsidRDefault="00AC0EA5" w:rsidP="000D09B6">
      <w:pPr>
        <w:pStyle w:val="2"/>
      </w:pPr>
      <w:r w:rsidRPr="00533DCA">
        <w:t>В состав муниципального образования Запорожское сельское поселение входят следующие технологические зоны, в которых отсутствует централизованное водоснабжение холодной и горячей водой: п. Денисово</w:t>
      </w:r>
      <w:r>
        <w:t xml:space="preserve">, </w:t>
      </w:r>
      <w:r w:rsidRPr="00533DCA">
        <w:t>п.  Луговое</w:t>
      </w:r>
      <w:r>
        <w:t xml:space="preserve">, </w:t>
      </w:r>
      <w:r w:rsidRPr="00533DCA">
        <w:t>п. Пески</w:t>
      </w:r>
      <w:r>
        <w:t xml:space="preserve">, </w:t>
      </w:r>
      <w:r w:rsidRPr="00533DCA">
        <w:t>д.  Удальцово</w:t>
      </w:r>
      <w:r>
        <w:t xml:space="preserve">, </w:t>
      </w:r>
      <w:r w:rsidRPr="00533DCA">
        <w:t>д. Замостье</w:t>
      </w:r>
      <w:r>
        <w:t>.</w:t>
      </w:r>
    </w:p>
    <w:p w:rsidR="00AC0EA5" w:rsidRPr="00533DCA" w:rsidRDefault="00AC0EA5" w:rsidP="000D09B6">
      <w:pPr>
        <w:pStyle w:val="2"/>
      </w:pPr>
    </w:p>
    <w:p w:rsidR="00AC0EA5" w:rsidRPr="00E13317" w:rsidRDefault="00AC0EA5" w:rsidP="00BA44CE">
      <w:pPr>
        <w:pStyle w:val="Heading3"/>
      </w:pPr>
      <w:bookmarkStart w:id="13" w:name="_Toc392754941"/>
      <w:bookmarkEnd w:id="12"/>
      <w:r>
        <w:t>О</w:t>
      </w:r>
      <w:r w:rsidRPr="0079102B">
        <w:t xml:space="preserve">писание </w:t>
      </w:r>
      <w:r>
        <w:t>результатов технического обследования централизованных систем водоснабжения</w:t>
      </w:r>
      <w:bookmarkEnd w:id="13"/>
    </w:p>
    <w:p w:rsidR="00AC0EA5" w:rsidRPr="00BE45EB" w:rsidRDefault="00AC0EA5" w:rsidP="00BA44CE">
      <w:pPr>
        <w:pStyle w:val="2"/>
        <w:outlineLvl w:val="0"/>
        <w:rPr>
          <w:b/>
          <w:i/>
        </w:rPr>
      </w:pPr>
      <w:r w:rsidRPr="00BE45EB">
        <w:rPr>
          <w:b/>
          <w:i/>
        </w:rPr>
        <w:t>Описание состояния существующих источников водоснабжения и водозаборных сооружений</w:t>
      </w:r>
    </w:p>
    <w:p w:rsidR="00AC0EA5" w:rsidRPr="00BE45EB" w:rsidRDefault="00AC0EA5" w:rsidP="000D09B6">
      <w:pPr>
        <w:pStyle w:val="2"/>
        <w:rPr>
          <w:b/>
        </w:rPr>
      </w:pPr>
      <w:r w:rsidRPr="00BE45EB">
        <w:rPr>
          <w:b/>
        </w:rPr>
        <w:t>п. Запорожское</w:t>
      </w:r>
    </w:p>
    <w:p w:rsidR="00AC0EA5" w:rsidRDefault="00AC0EA5" w:rsidP="000D09B6">
      <w:pPr>
        <w:pStyle w:val="2"/>
      </w:pPr>
      <w:r w:rsidRPr="00783FD9">
        <w:t>Источниками централизованного водоснабжения поселка Запорожское являются 2 артезианские скважины: №2326 (ул. Советская)</w:t>
      </w:r>
      <w:r>
        <w:t xml:space="preserve">, пробуренная в в 1962 г. </w:t>
      </w:r>
      <w:r w:rsidRPr="00783FD9">
        <w:t xml:space="preserve"> и №2880  (ул. Механизаторов)</w:t>
      </w:r>
      <w:r>
        <w:t xml:space="preserve">, пробуренная в 1971 г. Глубина скважины </w:t>
      </w:r>
      <w:r w:rsidRPr="00783FD9">
        <w:t>№2326</w:t>
      </w:r>
      <w:r>
        <w:t xml:space="preserve">составляет 100м, скважины </w:t>
      </w:r>
      <w:r w:rsidRPr="00783FD9">
        <w:t>№2880</w:t>
      </w:r>
      <w:r>
        <w:t xml:space="preserve"> – 90 м.</w:t>
      </w:r>
    </w:p>
    <w:p w:rsidR="00AC0EA5" w:rsidRDefault="00AC0EA5" w:rsidP="000D09B6">
      <w:pPr>
        <w:pStyle w:val="2"/>
      </w:pPr>
      <w:r>
        <w:t xml:space="preserve">Скважина </w:t>
      </w:r>
      <w:r w:rsidRPr="00783FD9">
        <w:t>№2</w:t>
      </w:r>
      <w:r>
        <w:t xml:space="preserve">326 расположена в центральной части поселка Запорожское. Скважина находиться в заглубленном кирпичном бункере глубиной 1,8 мс металлическим люком. Устье скважины герметично. В скважине установлен насос </w:t>
      </w:r>
      <w:r>
        <w:rPr>
          <w:sz w:val="22"/>
          <w:szCs w:val="22"/>
        </w:rPr>
        <w:t>ЭЦВ 6-10-</w:t>
      </w:r>
      <w:r w:rsidRPr="004468DA">
        <w:rPr>
          <w:sz w:val="22"/>
          <w:szCs w:val="22"/>
        </w:rPr>
        <w:t>80</w:t>
      </w:r>
      <w:r>
        <w:rPr>
          <w:sz w:val="22"/>
          <w:szCs w:val="22"/>
        </w:rPr>
        <w:t xml:space="preserve"> на глубине 35 м. </w:t>
      </w:r>
    </w:p>
    <w:p w:rsidR="00AC0EA5" w:rsidRDefault="00AC0EA5" w:rsidP="000D09B6">
      <w:pPr>
        <w:pStyle w:val="2"/>
      </w:pPr>
      <w:r>
        <w:t>П</w:t>
      </w:r>
      <w:r w:rsidRPr="00C7012D">
        <w:t xml:space="preserve">осле подъёма </w:t>
      </w:r>
      <w:r>
        <w:t xml:space="preserve">из </w:t>
      </w:r>
      <w:r w:rsidRPr="00C7012D">
        <w:t>скважин</w:t>
      </w:r>
      <w:r>
        <w:t>ы</w:t>
      </w:r>
      <w:r w:rsidRPr="00C7012D">
        <w:t xml:space="preserve"> поступает в накопительн</w:t>
      </w:r>
      <w:r>
        <w:t>ую</w:t>
      </w:r>
      <w:r w:rsidRPr="00C7012D">
        <w:t xml:space="preserve"> </w:t>
      </w:r>
      <w:r>
        <w:t>емкость</w:t>
      </w:r>
      <w:r w:rsidRPr="00C7012D">
        <w:t xml:space="preserve"> </w:t>
      </w:r>
      <w:r>
        <w:t xml:space="preserve">водонапорной башни </w:t>
      </w:r>
      <w:r w:rsidRPr="00C7012D">
        <w:t>объёмом 50 м</w:t>
      </w:r>
      <w:r w:rsidRPr="00914BFE">
        <w:rPr>
          <w:vertAlign w:val="superscript"/>
        </w:rPr>
        <w:t>3</w:t>
      </w:r>
      <w:r w:rsidRPr="00C7012D">
        <w:t xml:space="preserve"> (в настоящее время состояние </w:t>
      </w:r>
      <w:r>
        <w:t>емкости</w:t>
      </w:r>
      <w:r w:rsidRPr="00C7012D">
        <w:t xml:space="preserve"> аварийное) и далее в распределительную сеть посёлка.</w:t>
      </w:r>
      <w:r>
        <w:t xml:space="preserve"> Скважина работает в автоматическом режиме по мере заполнения емкости в башне. Водонапорная башня находиться в аварийном состоянии.</w:t>
      </w:r>
    </w:p>
    <w:p w:rsidR="00AC0EA5" w:rsidRDefault="00AC0EA5" w:rsidP="000D09B6">
      <w:pPr>
        <w:pStyle w:val="2"/>
      </w:pPr>
      <w:r>
        <w:t>Зона санитарной охраны (ЗСО) первого пояса отмечена столбами, но не огорожена.</w:t>
      </w:r>
    </w:p>
    <w:p w:rsidR="00AC0EA5" w:rsidRPr="00D6572A" w:rsidRDefault="00AC0EA5" w:rsidP="000D09B6">
      <w:pPr>
        <w:pStyle w:val="2"/>
      </w:pPr>
      <w:r w:rsidRPr="00D6572A">
        <w:t>Скважина №2</w:t>
      </w:r>
      <w:r>
        <w:t>880</w:t>
      </w:r>
      <w:r w:rsidRPr="00D6572A">
        <w:t xml:space="preserve"> расположена к западу от скважины №2</w:t>
      </w:r>
      <w:r>
        <w:t>326</w:t>
      </w:r>
      <w:r w:rsidRPr="00D6572A">
        <w:t>. Устье скважины находиться в металлической будке. Для подъема воды используется насос ЭЦВ 8-25-100, установленный на глубине 32 м. Скважина работает в автоматическом режиме по часам: с 17:00 до 22:00. ЗСО</w:t>
      </w:r>
      <w:r>
        <w:t xml:space="preserve"> </w:t>
      </w:r>
      <w:r w:rsidRPr="00D6572A">
        <w:t>не огорожена. Отсутс</w:t>
      </w:r>
      <w:r>
        <w:t>т</w:t>
      </w:r>
      <w:r w:rsidRPr="00D6572A">
        <w:t>вует накопительная емкость.</w:t>
      </w:r>
    </w:p>
    <w:p w:rsidR="00AC0EA5" w:rsidRPr="00C7012D" w:rsidRDefault="00AC0EA5" w:rsidP="000D09B6">
      <w:pPr>
        <w:pStyle w:val="2"/>
      </w:pPr>
      <w:r>
        <w:rPr>
          <w:sz w:val="22"/>
          <w:szCs w:val="22"/>
        </w:rPr>
        <w:t xml:space="preserve"> </w:t>
      </w:r>
      <w:r w:rsidRPr="00C7012D">
        <w:t xml:space="preserve">На сегодняшний день по результатам </w:t>
      </w:r>
      <w:r>
        <w:t>лабораторных исследований</w:t>
      </w:r>
      <w:r w:rsidRPr="00C7012D">
        <w:t xml:space="preserve"> питьевой воды, проводимым </w:t>
      </w:r>
      <w:r>
        <w:t>ФБУЗ «Центр гигиены и эпидимиологии в Ленинградской области в Приозерском районе»</w:t>
      </w:r>
      <w:r w:rsidRPr="00C7012D">
        <w:t xml:space="preserve"> на источниках водоснабжения, можно говорить о несоответствии качества </w:t>
      </w:r>
      <w:r>
        <w:t xml:space="preserve">воды, поднимаемой из скважин </w:t>
      </w:r>
      <w:r w:rsidRPr="00783FD9">
        <w:t>№2880</w:t>
      </w:r>
      <w:r>
        <w:t xml:space="preserve"> и  </w:t>
      </w:r>
      <w:r w:rsidRPr="00783FD9">
        <w:t>№2326</w:t>
      </w:r>
      <w:r>
        <w:t xml:space="preserve"> </w:t>
      </w:r>
      <w:r w:rsidRPr="00C7012D">
        <w:t>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t>, а так же ГН.2.1.51315-03 и ГН.2.1.5.2280-07</w:t>
      </w:r>
      <w:r w:rsidRPr="00C7012D">
        <w:t xml:space="preserve"> по следующим показателям: </w:t>
      </w:r>
      <w:r>
        <w:t>содержание сероводорода (1,1 ПДК), содержание железа (1,3 ПДК), содержание фторидов (1,3 ПДК)</w:t>
      </w:r>
      <w:r w:rsidRPr="00C7012D">
        <w:t xml:space="preserve">. </w:t>
      </w:r>
      <w:r>
        <w:t>Результаты анализов приведены ПРИЛОЖЕНИИ.</w:t>
      </w:r>
    </w:p>
    <w:p w:rsidR="00AC0EA5" w:rsidRDefault="00AC0EA5" w:rsidP="000D09B6">
      <w:pPr>
        <w:pStyle w:val="2"/>
      </w:pPr>
      <w:r w:rsidRPr="00BC7F07">
        <w:t>Характеристика основного оборудования водозаборных сооружений</w:t>
      </w:r>
      <w:r>
        <w:t xml:space="preserve"> поселка Запорожское</w:t>
      </w:r>
      <w:r w:rsidRPr="00BC7F07">
        <w:t xml:space="preserve"> представлена в таблице </w:t>
      </w:r>
      <w:r>
        <w:t>3</w:t>
      </w:r>
      <w:r w:rsidRPr="00BC7F07">
        <w:t>.</w:t>
      </w:r>
    </w:p>
    <w:p w:rsidR="00AC0EA5" w:rsidRDefault="00AC0EA5" w:rsidP="000D09B6">
      <w:pPr>
        <w:pStyle w:val="2"/>
      </w:pPr>
    </w:p>
    <w:p w:rsidR="00AC0EA5" w:rsidRPr="00562D7E" w:rsidRDefault="00AC0EA5" w:rsidP="00BA44CE">
      <w:pPr>
        <w:pStyle w:val="2"/>
        <w:jc w:val="center"/>
        <w:outlineLvl w:val="0"/>
      </w:pPr>
      <w:r w:rsidRPr="00562D7E">
        <w:t xml:space="preserve">Таблица </w:t>
      </w:r>
      <w:fldSimple w:instr=" SEQ Таблица \* ARABIC ">
        <w:r>
          <w:rPr>
            <w:noProof/>
          </w:rPr>
          <w:t>3</w:t>
        </w:r>
      </w:fldSimple>
      <w:r w:rsidRPr="00562D7E">
        <w:t xml:space="preserve"> Насосное оборудование водозаборных сооружений поселка Запорожское</w:t>
      </w:r>
    </w:p>
    <w:tbl>
      <w:tblPr>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2"/>
        <w:gridCol w:w="3829"/>
        <w:gridCol w:w="1558"/>
        <w:gridCol w:w="1136"/>
        <w:gridCol w:w="1702"/>
        <w:gridCol w:w="2552"/>
        <w:gridCol w:w="955"/>
        <w:gridCol w:w="1769"/>
        <w:gridCol w:w="1033"/>
      </w:tblGrid>
      <w:tr w:rsidR="00AC0EA5" w:rsidRPr="004468DA" w:rsidTr="00F01A71">
        <w:trPr>
          <w:trHeight w:val="747"/>
          <w:tblHeader/>
          <w:jc w:val="center"/>
        </w:trPr>
        <w:tc>
          <w:tcPr>
            <w:tcW w:w="176" w:type="pct"/>
            <w:noWrap/>
            <w:vAlign w:val="center"/>
          </w:tcPr>
          <w:p w:rsidR="00AC0EA5" w:rsidRPr="00A7230E" w:rsidRDefault="00AC0EA5" w:rsidP="00F01A71">
            <w:pPr>
              <w:pStyle w:val="normal-p0"/>
              <w:jc w:val="center"/>
              <w:rPr>
                <w:sz w:val="22"/>
                <w:szCs w:val="22"/>
              </w:rPr>
            </w:pPr>
            <w:r w:rsidRPr="00A7230E">
              <w:rPr>
                <w:sz w:val="22"/>
                <w:szCs w:val="22"/>
              </w:rPr>
              <w:t>№</w:t>
            </w:r>
          </w:p>
        </w:tc>
        <w:tc>
          <w:tcPr>
            <w:tcW w:w="1271" w:type="pct"/>
            <w:vAlign w:val="center"/>
          </w:tcPr>
          <w:p w:rsidR="00AC0EA5" w:rsidRPr="00A7230E" w:rsidRDefault="00AC0EA5" w:rsidP="00F01A71">
            <w:pPr>
              <w:pStyle w:val="normal-p0"/>
              <w:jc w:val="center"/>
              <w:rPr>
                <w:sz w:val="22"/>
                <w:szCs w:val="22"/>
              </w:rPr>
            </w:pPr>
            <w:r w:rsidRPr="00A7230E">
              <w:rPr>
                <w:sz w:val="22"/>
                <w:szCs w:val="22"/>
              </w:rPr>
              <w:t>Наименование оборудования, место установки</w:t>
            </w:r>
          </w:p>
        </w:tc>
        <w:tc>
          <w:tcPr>
            <w:tcW w:w="517" w:type="pct"/>
            <w:vAlign w:val="center"/>
          </w:tcPr>
          <w:p w:rsidR="00AC0EA5" w:rsidRPr="00A7230E" w:rsidRDefault="00AC0EA5" w:rsidP="00F01A71">
            <w:pPr>
              <w:pStyle w:val="normal-p0"/>
              <w:jc w:val="center"/>
              <w:rPr>
                <w:sz w:val="22"/>
                <w:szCs w:val="22"/>
              </w:rPr>
            </w:pPr>
            <w:r w:rsidRPr="00A7230E">
              <w:rPr>
                <w:sz w:val="22"/>
                <w:szCs w:val="22"/>
              </w:rPr>
              <w:t>Марка</w:t>
            </w:r>
          </w:p>
        </w:tc>
        <w:tc>
          <w:tcPr>
            <w:tcW w:w="377" w:type="pct"/>
            <w:vAlign w:val="center"/>
          </w:tcPr>
          <w:p w:rsidR="00AC0EA5" w:rsidRPr="00A7230E" w:rsidRDefault="00AC0EA5" w:rsidP="00F01A71">
            <w:pPr>
              <w:pStyle w:val="normal-p0"/>
              <w:jc w:val="center"/>
              <w:rPr>
                <w:sz w:val="22"/>
                <w:szCs w:val="22"/>
              </w:rPr>
            </w:pPr>
            <w:r w:rsidRPr="00A7230E">
              <w:rPr>
                <w:sz w:val="22"/>
                <w:szCs w:val="22"/>
              </w:rPr>
              <w:t>Кол-во</w:t>
            </w:r>
          </w:p>
        </w:tc>
        <w:tc>
          <w:tcPr>
            <w:tcW w:w="565" w:type="pct"/>
            <w:vAlign w:val="center"/>
          </w:tcPr>
          <w:p w:rsidR="00AC0EA5" w:rsidRPr="00A7230E" w:rsidRDefault="00AC0EA5" w:rsidP="00F01A71">
            <w:pPr>
              <w:pStyle w:val="normal-p0"/>
              <w:jc w:val="center"/>
              <w:rPr>
                <w:sz w:val="22"/>
                <w:szCs w:val="22"/>
              </w:rPr>
            </w:pPr>
            <w:r w:rsidRPr="00A7230E">
              <w:rPr>
                <w:sz w:val="22"/>
                <w:szCs w:val="22"/>
              </w:rPr>
              <w:t>Мощность, кВт</w:t>
            </w:r>
          </w:p>
        </w:tc>
        <w:tc>
          <w:tcPr>
            <w:tcW w:w="847" w:type="pct"/>
            <w:vAlign w:val="center"/>
          </w:tcPr>
          <w:p w:rsidR="00AC0EA5" w:rsidRPr="00A7230E" w:rsidRDefault="00AC0EA5" w:rsidP="00F01A71">
            <w:pPr>
              <w:pStyle w:val="normal-p0"/>
              <w:jc w:val="center"/>
              <w:rPr>
                <w:sz w:val="22"/>
                <w:szCs w:val="22"/>
              </w:rPr>
            </w:pPr>
            <w:r w:rsidRPr="00A7230E">
              <w:rPr>
                <w:sz w:val="22"/>
                <w:szCs w:val="22"/>
              </w:rPr>
              <w:t>Производительность, м</w:t>
            </w:r>
            <w:r w:rsidRPr="00A7230E">
              <w:rPr>
                <w:sz w:val="22"/>
                <w:szCs w:val="22"/>
                <w:vertAlign w:val="superscript"/>
              </w:rPr>
              <w:t>3</w:t>
            </w:r>
            <w:r w:rsidRPr="00A7230E">
              <w:rPr>
                <w:sz w:val="22"/>
                <w:szCs w:val="22"/>
              </w:rPr>
              <w:t>/ч</w:t>
            </w:r>
          </w:p>
        </w:tc>
        <w:tc>
          <w:tcPr>
            <w:tcW w:w="317" w:type="pct"/>
            <w:vAlign w:val="center"/>
          </w:tcPr>
          <w:p w:rsidR="00AC0EA5" w:rsidRPr="00A7230E" w:rsidRDefault="00AC0EA5" w:rsidP="00F01A71">
            <w:pPr>
              <w:pStyle w:val="normal-p0"/>
              <w:jc w:val="center"/>
              <w:rPr>
                <w:sz w:val="22"/>
                <w:szCs w:val="22"/>
              </w:rPr>
            </w:pPr>
            <w:r w:rsidRPr="00A7230E">
              <w:rPr>
                <w:sz w:val="22"/>
                <w:szCs w:val="22"/>
              </w:rPr>
              <w:t>Напор, м</w:t>
            </w:r>
          </w:p>
        </w:tc>
        <w:tc>
          <w:tcPr>
            <w:tcW w:w="587" w:type="pct"/>
            <w:vAlign w:val="center"/>
          </w:tcPr>
          <w:p w:rsidR="00AC0EA5" w:rsidRPr="00A7230E" w:rsidRDefault="00AC0EA5" w:rsidP="00F01A71">
            <w:pPr>
              <w:pStyle w:val="normal-p0"/>
              <w:jc w:val="center"/>
              <w:rPr>
                <w:sz w:val="22"/>
                <w:szCs w:val="22"/>
              </w:rPr>
            </w:pPr>
            <w:r w:rsidRPr="00A7230E">
              <w:rPr>
                <w:sz w:val="22"/>
                <w:szCs w:val="22"/>
              </w:rPr>
              <w:t>Год ввода в эксплуатацию</w:t>
            </w:r>
          </w:p>
        </w:tc>
        <w:tc>
          <w:tcPr>
            <w:tcW w:w="343" w:type="pct"/>
            <w:vAlign w:val="center"/>
          </w:tcPr>
          <w:p w:rsidR="00AC0EA5" w:rsidRPr="00A7230E" w:rsidRDefault="00AC0EA5" w:rsidP="00F01A71">
            <w:pPr>
              <w:pStyle w:val="normal-p0"/>
              <w:jc w:val="center"/>
              <w:rPr>
                <w:sz w:val="22"/>
                <w:szCs w:val="22"/>
              </w:rPr>
            </w:pPr>
            <w:r w:rsidRPr="00A7230E">
              <w:rPr>
                <w:sz w:val="22"/>
                <w:szCs w:val="22"/>
              </w:rPr>
              <w:t>Износ,%</w:t>
            </w:r>
          </w:p>
        </w:tc>
      </w:tr>
      <w:tr w:rsidR="00AC0EA5" w:rsidRPr="004468DA" w:rsidTr="00F01A71">
        <w:trPr>
          <w:trHeight w:val="255"/>
          <w:jc w:val="center"/>
        </w:trPr>
        <w:tc>
          <w:tcPr>
            <w:tcW w:w="176" w:type="pct"/>
            <w:noWrap/>
            <w:vAlign w:val="center"/>
          </w:tcPr>
          <w:p w:rsidR="00AC0EA5" w:rsidRPr="00A7230E" w:rsidRDefault="00AC0EA5" w:rsidP="00F01A71">
            <w:pPr>
              <w:pStyle w:val="normal-p0"/>
              <w:jc w:val="center"/>
              <w:rPr>
                <w:sz w:val="22"/>
                <w:szCs w:val="22"/>
              </w:rPr>
            </w:pPr>
          </w:p>
        </w:tc>
        <w:tc>
          <w:tcPr>
            <w:tcW w:w="4824" w:type="pct"/>
            <w:gridSpan w:val="8"/>
            <w:vAlign w:val="center"/>
          </w:tcPr>
          <w:p w:rsidR="00AC0EA5" w:rsidRPr="00A7230E" w:rsidRDefault="00AC0EA5" w:rsidP="00F01A71">
            <w:pPr>
              <w:pStyle w:val="normal-p0"/>
              <w:jc w:val="center"/>
              <w:rPr>
                <w:i/>
                <w:sz w:val="22"/>
                <w:szCs w:val="22"/>
              </w:rPr>
            </w:pPr>
            <w:r w:rsidRPr="00A7230E">
              <w:rPr>
                <w:b/>
                <w:i/>
                <w:sz w:val="22"/>
                <w:szCs w:val="22"/>
              </w:rPr>
              <w:t>п. Запорожское</w:t>
            </w:r>
          </w:p>
        </w:tc>
      </w:tr>
      <w:tr w:rsidR="00AC0EA5" w:rsidRPr="004468DA" w:rsidTr="00F01A71">
        <w:trPr>
          <w:trHeight w:val="255"/>
          <w:jc w:val="center"/>
        </w:trPr>
        <w:tc>
          <w:tcPr>
            <w:tcW w:w="176" w:type="pct"/>
            <w:noWrap/>
            <w:vAlign w:val="center"/>
          </w:tcPr>
          <w:p w:rsidR="00AC0EA5" w:rsidRPr="00A7230E" w:rsidRDefault="00AC0EA5" w:rsidP="00F01A71">
            <w:pPr>
              <w:pStyle w:val="normal-p0"/>
              <w:jc w:val="center"/>
              <w:rPr>
                <w:sz w:val="22"/>
                <w:szCs w:val="22"/>
              </w:rPr>
            </w:pPr>
            <w:r w:rsidRPr="00A7230E">
              <w:rPr>
                <w:sz w:val="22"/>
                <w:szCs w:val="22"/>
              </w:rPr>
              <w:t>1</w:t>
            </w:r>
          </w:p>
        </w:tc>
        <w:tc>
          <w:tcPr>
            <w:tcW w:w="1271" w:type="pct"/>
            <w:noWrap/>
            <w:vAlign w:val="center"/>
          </w:tcPr>
          <w:p w:rsidR="00AC0EA5" w:rsidRPr="00A7230E" w:rsidRDefault="00AC0EA5" w:rsidP="00F01A71">
            <w:pPr>
              <w:pStyle w:val="normal-p0"/>
              <w:jc w:val="center"/>
              <w:rPr>
                <w:sz w:val="22"/>
                <w:szCs w:val="22"/>
              </w:rPr>
            </w:pPr>
            <w:r w:rsidRPr="00A7230E">
              <w:rPr>
                <w:sz w:val="22"/>
                <w:szCs w:val="22"/>
                <w:lang w:eastAsia="en-US"/>
              </w:rPr>
              <w:t>Скважина №2326   (пос. Запорожское, ул. Советская) Агрегат электронасосный центробежный скважинный для воды</w:t>
            </w:r>
          </w:p>
        </w:tc>
        <w:tc>
          <w:tcPr>
            <w:tcW w:w="517" w:type="pct"/>
            <w:noWrap/>
            <w:vAlign w:val="center"/>
          </w:tcPr>
          <w:p w:rsidR="00AC0EA5" w:rsidRPr="00A7230E" w:rsidRDefault="00AC0EA5" w:rsidP="00F01A71">
            <w:pPr>
              <w:pStyle w:val="normal-p0"/>
              <w:jc w:val="center"/>
              <w:rPr>
                <w:sz w:val="22"/>
                <w:szCs w:val="22"/>
              </w:rPr>
            </w:pPr>
            <w:r w:rsidRPr="00A7230E">
              <w:rPr>
                <w:sz w:val="22"/>
                <w:szCs w:val="22"/>
                <w:lang w:eastAsia="en-US"/>
              </w:rPr>
              <w:t>ЭЦВ 8-25-100</w:t>
            </w:r>
          </w:p>
        </w:tc>
        <w:tc>
          <w:tcPr>
            <w:tcW w:w="377" w:type="pct"/>
            <w:vAlign w:val="center"/>
          </w:tcPr>
          <w:p w:rsidR="00AC0EA5" w:rsidRPr="00A7230E" w:rsidRDefault="00AC0EA5" w:rsidP="00F01A71">
            <w:pPr>
              <w:pStyle w:val="normal-p0"/>
              <w:jc w:val="center"/>
              <w:rPr>
                <w:sz w:val="22"/>
                <w:szCs w:val="22"/>
              </w:rPr>
            </w:pPr>
            <w:r w:rsidRPr="00A7230E">
              <w:rPr>
                <w:sz w:val="22"/>
                <w:szCs w:val="22"/>
              </w:rPr>
              <w:t>1</w:t>
            </w:r>
          </w:p>
        </w:tc>
        <w:tc>
          <w:tcPr>
            <w:tcW w:w="565" w:type="pct"/>
            <w:noWrap/>
            <w:vAlign w:val="center"/>
          </w:tcPr>
          <w:p w:rsidR="00AC0EA5" w:rsidRPr="00A7230E" w:rsidRDefault="00AC0EA5" w:rsidP="00F01A71">
            <w:pPr>
              <w:pStyle w:val="normal-p0"/>
              <w:jc w:val="center"/>
              <w:rPr>
                <w:sz w:val="22"/>
                <w:szCs w:val="22"/>
              </w:rPr>
            </w:pPr>
            <w:r w:rsidRPr="00A7230E">
              <w:rPr>
                <w:sz w:val="22"/>
                <w:szCs w:val="22"/>
              </w:rPr>
              <w:t>11</w:t>
            </w:r>
          </w:p>
        </w:tc>
        <w:tc>
          <w:tcPr>
            <w:tcW w:w="847" w:type="pct"/>
            <w:noWrap/>
            <w:vAlign w:val="center"/>
          </w:tcPr>
          <w:p w:rsidR="00AC0EA5" w:rsidRPr="00A7230E" w:rsidRDefault="00AC0EA5" w:rsidP="00F01A71">
            <w:pPr>
              <w:pStyle w:val="normal-p0"/>
              <w:jc w:val="center"/>
              <w:rPr>
                <w:sz w:val="22"/>
                <w:szCs w:val="22"/>
              </w:rPr>
            </w:pPr>
            <w:r w:rsidRPr="00A7230E">
              <w:rPr>
                <w:sz w:val="22"/>
                <w:szCs w:val="22"/>
              </w:rPr>
              <w:t>25</w:t>
            </w:r>
          </w:p>
        </w:tc>
        <w:tc>
          <w:tcPr>
            <w:tcW w:w="317" w:type="pct"/>
            <w:noWrap/>
            <w:vAlign w:val="center"/>
          </w:tcPr>
          <w:p w:rsidR="00AC0EA5" w:rsidRPr="00A7230E" w:rsidRDefault="00AC0EA5" w:rsidP="00F01A71">
            <w:pPr>
              <w:pStyle w:val="normal-p0"/>
              <w:jc w:val="center"/>
              <w:rPr>
                <w:sz w:val="22"/>
                <w:szCs w:val="22"/>
                <w:lang w:eastAsia="ar-SA"/>
              </w:rPr>
            </w:pPr>
            <w:r w:rsidRPr="00A7230E">
              <w:rPr>
                <w:sz w:val="22"/>
                <w:szCs w:val="22"/>
                <w:lang w:eastAsia="en-US"/>
              </w:rPr>
              <w:t>100</w:t>
            </w:r>
          </w:p>
        </w:tc>
        <w:tc>
          <w:tcPr>
            <w:tcW w:w="587" w:type="pct"/>
            <w:noWrap/>
            <w:vAlign w:val="center"/>
          </w:tcPr>
          <w:p w:rsidR="00AC0EA5" w:rsidRPr="00A7230E" w:rsidRDefault="00AC0EA5" w:rsidP="00F01A71">
            <w:pPr>
              <w:pStyle w:val="normal-p0"/>
              <w:jc w:val="center"/>
              <w:rPr>
                <w:sz w:val="22"/>
                <w:szCs w:val="22"/>
                <w:lang w:eastAsia="ar-SA"/>
              </w:rPr>
            </w:pPr>
            <w:r w:rsidRPr="00A7230E">
              <w:rPr>
                <w:sz w:val="22"/>
                <w:szCs w:val="22"/>
                <w:lang w:eastAsia="en-US"/>
              </w:rPr>
              <w:t xml:space="preserve">2012 </w:t>
            </w:r>
          </w:p>
        </w:tc>
        <w:tc>
          <w:tcPr>
            <w:tcW w:w="343" w:type="pct"/>
            <w:noWrap/>
            <w:vAlign w:val="center"/>
          </w:tcPr>
          <w:p w:rsidR="00AC0EA5" w:rsidRPr="00A7230E" w:rsidRDefault="00AC0EA5" w:rsidP="00F01A71">
            <w:pPr>
              <w:pStyle w:val="normal-p0"/>
              <w:jc w:val="center"/>
              <w:rPr>
                <w:color w:val="000000"/>
                <w:sz w:val="22"/>
                <w:szCs w:val="22"/>
                <w:lang w:eastAsia="en-US"/>
              </w:rPr>
            </w:pPr>
            <w:r w:rsidRPr="00A7230E">
              <w:rPr>
                <w:color w:val="000000"/>
                <w:sz w:val="22"/>
                <w:szCs w:val="22"/>
                <w:lang w:eastAsia="en-US"/>
              </w:rPr>
              <w:t>6</w:t>
            </w:r>
          </w:p>
        </w:tc>
      </w:tr>
      <w:tr w:rsidR="00AC0EA5" w:rsidRPr="004468DA" w:rsidTr="00F01A71">
        <w:trPr>
          <w:trHeight w:val="255"/>
          <w:jc w:val="center"/>
        </w:trPr>
        <w:tc>
          <w:tcPr>
            <w:tcW w:w="176" w:type="pct"/>
            <w:noWrap/>
            <w:vAlign w:val="center"/>
          </w:tcPr>
          <w:p w:rsidR="00AC0EA5" w:rsidRPr="00A7230E" w:rsidRDefault="00AC0EA5" w:rsidP="00F01A71">
            <w:pPr>
              <w:pStyle w:val="normal-p0"/>
              <w:jc w:val="center"/>
              <w:rPr>
                <w:sz w:val="22"/>
                <w:szCs w:val="22"/>
              </w:rPr>
            </w:pPr>
            <w:r w:rsidRPr="00A7230E">
              <w:rPr>
                <w:sz w:val="22"/>
                <w:szCs w:val="22"/>
              </w:rPr>
              <w:t>2</w:t>
            </w:r>
          </w:p>
        </w:tc>
        <w:tc>
          <w:tcPr>
            <w:tcW w:w="1271" w:type="pct"/>
            <w:noWrap/>
            <w:vAlign w:val="center"/>
          </w:tcPr>
          <w:p w:rsidR="00AC0EA5" w:rsidRPr="00A7230E" w:rsidRDefault="00AC0EA5" w:rsidP="00F01A71">
            <w:pPr>
              <w:pStyle w:val="normal-p0"/>
              <w:jc w:val="center"/>
              <w:rPr>
                <w:sz w:val="22"/>
                <w:szCs w:val="22"/>
              </w:rPr>
            </w:pPr>
            <w:r w:rsidRPr="00A7230E">
              <w:rPr>
                <w:sz w:val="22"/>
                <w:szCs w:val="22"/>
                <w:lang w:eastAsia="en-US"/>
              </w:rPr>
              <w:t>Скважина  № 2880    (пос. Запорожское, ул. Механизаторов)  Агрегат электронасосный центробежный скважинный для воды</w:t>
            </w:r>
          </w:p>
        </w:tc>
        <w:tc>
          <w:tcPr>
            <w:tcW w:w="517" w:type="pct"/>
            <w:noWrap/>
            <w:vAlign w:val="center"/>
          </w:tcPr>
          <w:p w:rsidR="00AC0EA5" w:rsidRPr="00A7230E" w:rsidRDefault="00AC0EA5" w:rsidP="00F01A71">
            <w:pPr>
              <w:pStyle w:val="normal-p0"/>
              <w:jc w:val="center"/>
              <w:rPr>
                <w:sz w:val="22"/>
                <w:szCs w:val="22"/>
              </w:rPr>
            </w:pPr>
            <w:r w:rsidRPr="00A7230E">
              <w:rPr>
                <w:sz w:val="22"/>
                <w:szCs w:val="22"/>
                <w:lang w:eastAsia="en-US"/>
              </w:rPr>
              <w:t>ЭЦВ 6-10-80</w:t>
            </w:r>
          </w:p>
        </w:tc>
        <w:tc>
          <w:tcPr>
            <w:tcW w:w="377" w:type="pct"/>
            <w:vAlign w:val="center"/>
          </w:tcPr>
          <w:p w:rsidR="00AC0EA5" w:rsidRPr="00A7230E" w:rsidRDefault="00AC0EA5" w:rsidP="00F01A71">
            <w:pPr>
              <w:pStyle w:val="normal-p0"/>
              <w:jc w:val="center"/>
              <w:rPr>
                <w:sz w:val="22"/>
                <w:szCs w:val="22"/>
              </w:rPr>
            </w:pPr>
            <w:r w:rsidRPr="00A7230E">
              <w:rPr>
                <w:sz w:val="22"/>
                <w:szCs w:val="22"/>
              </w:rPr>
              <w:t>1</w:t>
            </w:r>
          </w:p>
        </w:tc>
        <w:tc>
          <w:tcPr>
            <w:tcW w:w="565" w:type="pct"/>
            <w:noWrap/>
            <w:vAlign w:val="center"/>
          </w:tcPr>
          <w:p w:rsidR="00AC0EA5" w:rsidRPr="00A7230E" w:rsidRDefault="00AC0EA5" w:rsidP="00F01A71">
            <w:pPr>
              <w:pStyle w:val="normal-p0"/>
              <w:jc w:val="center"/>
              <w:rPr>
                <w:sz w:val="22"/>
                <w:szCs w:val="22"/>
              </w:rPr>
            </w:pPr>
            <w:r w:rsidRPr="00A7230E">
              <w:rPr>
                <w:sz w:val="22"/>
                <w:szCs w:val="22"/>
              </w:rPr>
              <w:t>4</w:t>
            </w:r>
          </w:p>
        </w:tc>
        <w:tc>
          <w:tcPr>
            <w:tcW w:w="847" w:type="pct"/>
            <w:noWrap/>
            <w:vAlign w:val="center"/>
          </w:tcPr>
          <w:p w:rsidR="00AC0EA5" w:rsidRPr="00A7230E" w:rsidRDefault="00AC0EA5" w:rsidP="00F01A71">
            <w:pPr>
              <w:pStyle w:val="normal-p0"/>
              <w:jc w:val="center"/>
              <w:rPr>
                <w:sz w:val="22"/>
                <w:szCs w:val="22"/>
              </w:rPr>
            </w:pPr>
            <w:r w:rsidRPr="00A7230E">
              <w:rPr>
                <w:sz w:val="22"/>
                <w:szCs w:val="22"/>
              </w:rPr>
              <w:t>10</w:t>
            </w:r>
          </w:p>
        </w:tc>
        <w:tc>
          <w:tcPr>
            <w:tcW w:w="317" w:type="pct"/>
            <w:noWrap/>
            <w:vAlign w:val="center"/>
          </w:tcPr>
          <w:p w:rsidR="00AC0EA5" w:rsidRPr="00A7230E" w:rsidRDefault="00AC0EA5" w:rsidP="00F01A71">
            <w:pPr>
              <w:pStyle w:val="normal-p0"/>
              <w:jc w:val="center"/>
              <w:rPr>
                <w:sz w:val="22"/>
                <w:szCs w:val="22"/>
                <w:lang w:eastAsia="ar-SA"/>
              </w:rPr>
            </w:pPr>
            <w:r w:rsidRPr="00A7230E">
              <w:rPr>
                <w:sz w:val="22"/>
                <w:szCs w:val="22"/>
                <w:lang w:eastAsia="en-US"/>
              </w:rPr>
              <w:t>80</w:t>
            </w:r>
          </w:p>
        </w:tc>
        <w:tc>
          <w:tcPr>
            <w:tcW w:w="587" w:type="pct"/>
            <w:noWrap/>
            <w:vAlign w:val="center"/>
          </w:tcPr>
          <w:p w:rsidR="00AC0EA5" w:rsidRPr="00A7230E" w:rsidRDefault="00AC0EA5" w:rsidP="00F01A71">
            <w:pPr>
              <w:pStyle w:val="normal-p0"/>
              <w:jc w:val="center"/>
              <w:rPr>
                <w:sz w:val="22"/>
                <w:szCs w:val="22"/>
                <w:lang w:eastAsia="ar-SA"/>
              </w:rPr>
            </w:pPr>
            <w:r w:rsidRPr="00A7230E">
              <w:rPr>
                <w:sz w:val="22"/>
                <w:szCs w:val="22"/>
                <w:lang w:eastAsia="en-US"/>
              </w:rPr>
              <w:t xml:space="preserve">2012 </w:t>
            </w:r>
          </w:p>
        </w:tc>
        <w:tc>
          <w:tcPr>
            <w:tcW w:w="343" w:type="pct"/>
            <w:noWrap/>
            <w:vAlign w:val="center"/>
          </w:tcPr>
          <w:p w:rsidR="00AC0EA5" w:rsidRPr="00A7230E" w:rsidRDefault="00AC0EA5" w:rsidP="00F01A71">
            <w:pPr>
              <w:pStyle w:val="normal-p0"/>
              <w:jc w:val="center"/>
              <w:rPr>
                <w:color w:val="000000"/>
                <w:sz w:val="22"/>
                <w:szCs w:val="22"/>
                <w:lang w:eastAsia="en-US"/>
              </w:rPr>
            </w:pPr>
            <w:r w:rsidRPr="00A7230E">
              <w:rPr>
                <w:color w:val="000000"/>
                <w:sz w:val="22"/>
                <w:szCs w:val="22"/>
                <w:lang w:eastAsia="en-US"/>
              </w:rPr>
              <w:t>6</w:t>
            </w:r>
          </w:p>
        </w:tc>
      </w:tr>
    </w:tbl>
    <w:p w:rsidR="00AC0EA5" w:rsidRPr="008E540E" w:rsidRDefault="00AC0EA5" w:rsidP="000D09B6">
      <w:pPr>
        <w:pStyle w:val="2"/>
      </w:pPr>
    </w:p>
    <w:p w:rsidR="00AC0EA5" w:rsidRPr="00BE45EB" w:rsidRDefault="00AC0EA5" w:rsidP="000D09B6">
      <w:pPr>
        <w:pStyle w:val="2"/>
        <w:rPr>
          <w:b/>
        </w:rPr>
      </w:pPr>
      <w:r w:rsidRPr="00BE45EB">
        <w:rPr>
          <w:b/>
        </w:rPr>
        <w:t>п. Пятиречье</w:t>
      </w:r>
    </w:p>
    <w:p w:rsidR="00AC0EA5" w:rsidRPr="006E6871" w:rsidRDefault="00AC0EA5" w:rsidP="000D09B6">
      <w:pPr>
        <w:pStyle w:val="2"/>
      </w:pPr>
      <w:r>
        <w:t xml:space="preserve">В настоящее время в п. Пятиречье  централизованное водоснабжение </w:t>
      </w:r>
      <w:r w:rsidRPr="006E6871">
        <w:t>осуществля</w:t>
      </w:r>
      <w:r>
        <w:t>ется</w:t>
      </w:r>
      <w:r w:rsidRPr="006E6871">
        <w:t xml:space="preserve"> от артезианской скважины</w:t>
      </w:r>
      <w:r>
        <w:t xml:space="preserve"> </w:t>
      </w:r>
      <w:r w:rsidRPr="004468DA">
        <w:rPr>
          <w:sz w:val="22"/>
          <w:szCs w:val="22"/>
        </w:rPr>
        <w:t xml:space="preserve">№ 1098/2   </w:t>
      </w:r>
      <w:r w:rsidRPr="006E6871">
        <w:t>, расположенной в центральной части поселка. Устье скважины находиться в металлической будке. Для подъема воды из скважины использ</w:t>
      </w:r>
      <w:r>
        <w:t>овался</w:t>
      </w:r>
      <w:r w:rsidRPr="006E6871">
        <w:t xml:space="preserve"> насос ЭЦВ ЭЦВ 5-6,5-120, установленный на глубине 25 м. ЗСО первого пояса не огорожена.</w:t>
      </w:r>
      <w:r>
        <w:t xml:space="preserve"> По данным администрации МО Запорожское сельское поселение и ООО УК «ОАЗИС» скважина введена в эксплуатацию более 40 лет назад.</w:t>
      </w:r>
    </w:p>
    <w:p w:rsidR="00AC0EA5" w:rsidRPr="006E6871" w:rsidRDefault="00AC0EA5" w:rsidP="000D09B6">
      <w:pPr>
        <w:pStyle w:val="2"/>
      </w:pPr>
      <w:r w:rsidRPr="006E6871">
        <w:t>Характеристика основного оборудования водозаборных сооружений поселка Запорожское представлена в таблице 4.</w:t>
      </w:r>
    </w:p>
    <w:p w:rsidR="00AC0EA5" w:rsidRDefault="00AC0EA5" w:rsidP="000D09B6">
      <w:pPr>
        <w:pStyle w:val="2"/>
      </w:pPr>
    </w:p>
    <w:p w:rsidR="00AC0EA5" w:rsidRPr="00562D7E" w:rsidRDefault="00AC0EA5" w:rsidP="00BA44CE">
      <w:pPr>
        <w:pStyle w:val="2"/>
        <w:jc w:val="center"/>
        <w:outlineLvl w:val="0"/>
      </w:pPr>
      <w:r w:rsidRPr="009F18F2">
        <w:t>Таблица</w:t>
      </w:r>
      <w:r w:rsidRPr="00562D7E">
        <w:t xml:space="preserve"> </w:t>
      </w:r>
      <w:fldSimple w:instr=" SEQ Таблица \* ARABIC ">
        <w:r>
          <w:rPr>
            <w:noProof/>
          </w:rPr>
          <w:t>4</w:t>
        </w:r>
      </w:fldSimple>
      <w:r w:rsidRPr="00562D7E">
        <w:t xml:space="preserve"> Насосное оборудование водозаборных сооружений поселка Пятиречье</w:t>
      </w:r>
    </w:p>
    <w:tbl>
      <w:tblPr>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
        <w:gridCol w:w="3829"/>
        <w:gridCol w:w="1699"/>
        <w:gridCol w:w="994"/>
        <w:gridCol w:w="1702"/>
        <w:gridCol w:w="2552"/>
        <w:gridCol w:w="955"/>
        <w:gridCol w:w="1769"/>
        <w:gridCol w:w="1033"/>
      </w:tblGrid>
      <w:tr w:rsidR="00AC0EA5" w:rsidRPr="004468DA" w:rsidTr="00270466">
        <w:trPr>
          <w:trHeight w:val="791"/>
          <w:tblHeader/>
          <w:jc w:val="center"/>
        </w:trPr>
        <w:tc>
          <w:tcPr>
            <w:tcW w:w="176" w:type="pct"/>
            <w:noWrap/>
            <w:vAlign w:val="center"/>
          </w:tcPr>
          <w:p w:rsidR="00AC0EA5" w:rsidRPr="00A7230E" w:rsidRDefault="00AC0EA5" w:rsidP="00AF353C">
            <w:pPr>
              <w:pStyle w:val="normal-p0"/>
              <w:jc w:val="center"/>
              <w:rPr>
                <w:sz w:val="22"/>
                <w:szCs w:val="22"/>
              </w:rPr>
            </w:pPr>
            <w:r w:rsidRPr="00A7230E">
              <w:rPr>
                <w:sz w:val="22"/>
                <w:szCs w:val="22"/>
              </w:rPr>
              <w:t>№</w:t>
            </w:r>
          </w:p>
        </w:tc>
        <w:tc>
          <w:tcPr>
            <w:tcW w:w="1271" w:type="pct"/>
            <w:vAlign w:val="center"/>
          </w:tcPr>
          <w:p w:rsidR="00AC0EA5" w:rsidRPr="00A7230E" w:rsidRDefault="00AC0EA5" w:rsidP="00AF353C">
            <w:pPr>
              <w:pStyle w:val="normal-p0"/>
              <w:jc w:val="center"/>
              <w:rPr>
                <w:sz w:val="22"/>
                <w:szCs w:val="22"/>
              </w:rPr>
            </w:pPr>
            <w:r w:rsidRPr="00A7230E">
              <w:rPr>
                <w:sz w:val="22"/>
                <w:szCs w:val="22"/>
              </w:rPr>
              <w:t>Наименование оборудования, место установки</w:t>
            </w:r>
          </w:p>
        </w:tc>
        <w:tc>
          <w:tcPr>
            <w:tcW w:w="564" w:type="pct"/>
            <w:vAlign w:val="center"/>
          </w:tcPr>
          <w:p w:rsidR="00AC0EA5" w:rsidRPr="00A7230E" w:rsidRDefault="00AC0EA5" w:rsidP="00AF353C">
            <w:pPr>
              <w:pStyle w:val="normal-p0"/>
              <w:jc w:val="center"/>
              <w:rPr>
                <w:sz w:val="22"/>
                <w:szCs w:val="22"/>
              </w:rPr>
            </w:pPr>
            <w:r w:rsidRPr="00A7230E">
              <w:rPr>
                <w:sz w:val="22"/>
                <w:szCs w:val="22"/>
              </w:rPr>
              <w:t>Марка</w:t>
            </w:r>
          </w:p>
        </w:tc>
        <w:tc>
          <w:tcPr>
            <w:tcW w:w="330" w:type="pct"/>
            <w:vAlign w:val="center"/>
          </w:tcPr>
          <w:p w:rsidR="00AC0EA5" w:rsidRPr="00A7230E" w:rsidRDefault="00AC0EA5" w:rsidP="00AF353C">
            <w:pPr>
              <w:pStyle w:val="normal-p0"/>
              <w:jc w:val="center"/>
              <w:rPr>
                <w:sz w:val="22"/>
                <w:szCs w:val="22"/>
              </w:rPr>
            </w:pPr>
            <w:r w:rsidRPr="00A7230E">
              <w:rPr>
                <w:sz w:val="22"/>
                <w:szCs w:val="22"/>
              </w:rPr>
              <w:t>Кол-во</w:t>
            </w:r>
          </w:p>
        </w:tc>
        <w:tc>
          <w:tcPr>
            <w:tcW w:w="565" w:type="pct"/>
            <w:vAlign w:val="center"/>
          </w:tcPr>
          <w:p w:rsidR="00AC0EA5" w:rsidRPr="00A7230E" w:rsidRDefault="00AC0EA5" w:rsidP="00AF353C">
            <w:pPr>
              <w:pStyle w:val="normal-p0"/>
              <w:jc w:val="center"/>
              <w:rPr>
                <w:sz w:val="22"/>
                <w:szCs w:val="22"/>
              </w:rPr>
            </w:pPr>
            <w:r w:rsidRPr="00A7230E">
              <w:rPr>
                <w:sz w:val="22"/>
                <w:szCs w:val="22"/>
              </w:rPr>
              <w:t>Мощность, кВт</w:t>
            </w:r>
          </w:p>
        </w:tc>
        <w:tc>
          <w:tcPr>
            <w:tcW w:w="847" w:type="pct"/>
            <w:vAlign w:val="center"/>
          </w:tcPr>
          <w:p w:rsidR="00AC0EA5" w:rsidRPr="00A7230E" w:rsidRDefault="00AC0EA5" w:rsidP="00AF353C">
            <w:pPr>
              <w:pStyle w:val="normal-p0"/>
              <w:jc w:val="center"/>
              <w:rPr>
                <w:sz w:val="22"/>
                <w:szCs w:val="22"/>
              </w:rPr>
            </w:pPr>
            <w:r w:rsidRPr="00A7230E">
              <w:rPr>
                <w:sz w:val="22"/>
                <w:szCs w:val="22"/>
              </w:rPr>
              <w:t>Производительность, м</w:t>
            </w:r>
            <w:r w:rsidRPr="00A7230E">
              <w:rPr>
                <w:sz w:val="22"/>
                <w:szCs w:val="22"/>
                <w:vertAlign w:val="superscript"/>
              </w:rPr>
              <w:t>3</w:t>
            </w:r>
            <w:r w:rsidRPr="00A7230E">
              <w:rPr>
                <w:sz w:val="22"/>
                <w:szCs w:val="22"/>
              </w:rPr>
              <w:t>/ч</w:t>
            </w:r>
          </w:p>
        </w:tc>
        <w:tc>
          <w:tcPr>
            <w:tcW w:w="317" w:type="pct"/>
            <w:vAlign w:val="center"/>
          </w:tcPr>
          <w:p w:rsidR="00AC0EA5" w:rsidRPr="00A7230E" w:rsidRDefault="00AC0EA5" w:rsidP="00AF353C">
            <w:pPr>
              <w:pStyle w:val="normal-p0"/>
              <w:jc w:val="center"/>
              <w:rPr>
                <w:sz w:val="22"/>
                <w:szCs w:val="22"/>
              </w:rPr>
            </w:pPr>
            <w:r w:rsidRPr="00A7230E">
              <w:rPr>
                <w:sz w:val="22"/>
                <w:szCs w:val="22"/>
              </w:rPr>
              <w:t>Напор, м</w:t>
            </w:r>
          </w:p>
        </w:tc>
        <w:tc>
          <w:tcPr>
            <w:tcW w:w="587" w:type="pct"/>
            <w:vAlign w:val="center"/>
          </w:tcPr>
          <w:p w:rsidR="00AC0EA5" w:rsidRPr="00A7230E" w:rsidRDefault="00AC0EA5" w:rsidP="00AF353C">
            <w:pPr>
              <w:pStyle w:val="normal-p0"/>
              <w:jc w:val="center"/>
              <w:rPr>
                <w:sz w:val="22"/>
                <w:szCs w:val="22"/>
              </w:rPr>
            </w:pPr>
            <w:r w:rsidRPr="00A7230E">
              <w:rPr>
                <w:sz w:val="22"/>
                <w:szCs w:val="22"/>
              </w:rPr>
              <w:t>Год ввода в эксплуатацию</w:t>
            </w:r>
          </w:p>
        </w:tc>
        <w:tc>
          <w:tcPr>
            <w:tcW w:w="343" w:type="pct"/>
            <w:vAlign w:val="center"/>
          </w:tcPr>
          <w:p w:rsidR="00AC0EA5" w:rsidRPr="00A7230E" w:rsidRDefault="00AC0EA5" w:rsidP="00AF353C">
            <w:pPr>
              <w:pStyle w:val="normal-p0"/>
              <w:jc w:val="center"/>
              <w:rPr>
                <w:sz w:val="22"/>
                <w:szCs w:val="22"/>
              </w:rPr>
            </w:pPr>
            <w:r w:rsidRPr="00A7230E">
              <w:rPr>
                <w:sz w:val="22"/>
                <w:szCs w:val="22"/>
              </w:rPr>
              <w:t>Износ,%</w:t>
            </w:r>
          </w:p>
        </w:tc>
      </w:tr>
      <w:tr w:rsidR="00AC0EA5" w:rsidRPr="004468DA" w:rsidTr="00AF353C">
        <w:trPr>
          <w:trHeight w:val="255"/>
          <w:jc w:val="center"/>
        </w:trPr>
        <w:tc>
          <w:tcPr>
            <w:tcW w:w="5000" w:type="pct"/>
            <w:gridSpan w:val="9"/>
            <w:noWrap/>
            <w:vAlign w:val="center"/>
          </w:tcPr>
          <w:p w:rsidR="00AC0EA5" w:rsidRPr="00A7230E" w:rsidRDefault="00AC0EA5" w:rsidP="00AF353C">
            <w:pPr>
              <w:pStyle w:val="normal-p0"/>
              <w:jc w:val="center"/>
              <w:rPr>
                <w:b/>
                <w:i/>
                <w:sz w:val="22"/>
                <w:szCs w:val="22"/>
              </w:rPr>
            </w:pPr>
            <w:r w:rsidRPr="00A7230E">
              <w:rPr>
                <w:b/>
                <w:i/>
                <w:sz w:val="22"/>
                <w:szCs w:val="22"/>
              </w:rPr>
              <w:t>п. Пятиречье</w:t>
            </w:r>
          </w:p>
        </w:tc>
      </w:tr>
      <w:tr w:rsidR="00AC0EA5" w:rsidRPr="004468DA" w:rsidTr="00270466">
        <w:trPr>
          <w:trHeight w:val="255"/>
          <w:jc w:val="center"/>
        </w:trPr>
        <w:tc>
          <w:tcPr>
            <w:tcW w:w="176" w:type="pct"/>
            <w:noWrap/>
            <w:vAlign w:val="center"/>
          </w:tcPr>
          <w:p w:rsidR="00AC0EA5" w:rsidRPr="00A7230E" w:rsidRDefault="00AC0EA5" w:rsidP="00AF353C">
            <w:pPr>
              <w:pStyle w:val="normal-p0"/>
              <w:jc w:val="center"/>
              <w:rPr>
                <w:sz w:val="22"/>
                <w:szCs w:val="22"/>
              </w:rPr>
            </w:pPr>
            <w:r w:rsidRPr="00A7230E">
              <w:rPr>
                <w:sz w:val="22"/>
                <w:szCs w:val="22"/>
              </w:rPr>
              <w:t>5</w:t>
            </w:r>
          </w:p>
        </w:tc>
        <w:tc>
          <w:tcPr>
            <w:tcW w:w="1271" w:type="pct"/>
            <w:noWrap/>
            <w:vAlign w:val="center"/>
          </w:tcPr>
          <w:p w:rsidR="00AC0EA5" w:rsidRPr="00A7230E" w:rsidRDefault="00AC0EA5" w:rsidP="00AF353C">
            <w:pPr>
              <w:pStyle w:val="normal-p0"/>
              <w:jc w:val="center"/>
              <w:rPr>
                <w:sz w:val="22"/>
                <w:szCs w:val="22"/>
              </w:rPr>
            </w:pPr>
            <w:r w:rsidRPr="00A7230E">
              <w:rPr>
                <w:sz w:val="22"/>
                <w:szCs w:val="22"/>
                <w:lang w:eastAsia="en-US"/>
              </w:rPr>
              <w:t>Скважина  № 1098/2   (пос. Пятиречье, ул. Центральная) Агрегат электронасосный центробежный скважинный для воды</w:t>
            </w:r>
          </w:p>
        </w:tc>
        <w:tc>
          <w:tcPr>
            <w:tcW w:w="564" w:type="pct"/>
            <w:noWrap/>
            <w:vAlign w:val="center"/>
          </w:tcPr>
          <w:p w:rsidR="00AC0EA5" w:rsidRPr="00A7230E" w:rsidRDefault="00AC0EA5" w:rsidP="00AF353C">
            <w:pPr>
              <w:pStyle w:val="normal-p0"/>
              <w:jc w:val="center"/>
              <w:rPr>
                <w:sz w:val="22"/>
                <w:szCs w:val="22"/>
              </w:rPr>
            </w:pPr>
            <w:r w:rsidRPr="00A7230E">
              <w:rPr>
                <w:sz w:val="22"/>
                <w:szCs w:val="22"/>
                <w:lang w:eastAsia="en-US"/>
              </w:rPr>
              <w:t>ЭЦВ 5-6,5-120 (лив)</w:t>
            </w:r>
          </w:p>
        </w:tc>
        <w:tc>
          <w:tcPr>
            <w:tcW w:w="330" w:type="pct"/>
            <w:vAlign w:val="center"/>
          </w:tcPr>
          <w:p w:rsidR="00AC0EA5" w:rsidRPr="00A7230E" w:rsidRDefault="00AC0EA5" w:rsidP="00AF353C">
            <w:pPr>
              <w:pStyle w:val="normal-p0"/>
              <w:jc w:val="center"/>
              <w:rPr>
                <w:sz w:val="22"/>
                <w:szCs w:val="22"/>
              </w:rPr>
            </w:pPr>
            <w:r w:rsidRPr="00A7230E">
              <w:rPr>
                <w:sz w:val="22"/>
                <w:szCs w:val="22"/>
              </w:rPr>
              <w:t>1</w:t>
            </w:r>
          </w:p>
        </w:tc>
        <w:tc>
          <w:tcPr>
            <w:tcW w:w="565" w:type="pct"/>
            <w:noWrap/>
            <w:vAlign w:val="center"/>
          </w:tcPr>
          <w:p w:rsidR="00AC0EA5" w:rsidRPr="00A7230E" w:rsidRDefault="00AC0EA5" w:rsidP="00AF353C">
            <w:pPr>
              <w:pStyle w:val="normal-p0"/>
              <w:jc w:val="center"/>
              <w:rPr>
                <w:sz w:val="22"/>
                <w:szCs w:val="22"/>
              </w:rPr>
            </w:pPr>
            <w:r w:rsidRPr="00A7230E">
              <w:rPr>
                <w:sz w:val="22"/>
                <w:szCs w:val="22"/>
              </w:rPr>
              <w:t>4</w:t>
            </w:r>
          </w:p>
        </w:tc>
        <w:tc>
          <w:tcPr>
            <w:tcW w:w="847" w:type="pct"/>
            <w:noWrap/>
            <w:vAlign w:val="center"/>
          </w:tcPr>
          <w:p w:rsidR="00AC0EA5" w:rsidRPr="00A7230E" w:rsidRDefault="00AC0EA5" w:rsidP="00AF353C">
            <w:pPr>
              <w:pStyle w:val="normal-p0"/>
              <w:jc w:val="center"/>
              <w:rPr>
                <w:sz w:val="22"/>
                <w:szCs w:val="22"/>
              </w:rPr>
            </w:pPr>
            <w:r w:rsidRPr="00A7230E">
              <w:rPr>
                <w:sz w:val="22"/>
                <w:szCs w:val="22"/>
              </w:rPr>
              <w:t>6,5</w:t>
            </w:r>
          </w:p>
        </w:tc>
        <w:tc>
          <w:tcPr>
            <w:tcW w:w="317" w:type="pct"/>
            <w:noWrap/>
            <w:vAlign w:val="center"/>
          </w:tcPr>
          <w:p w:rsidR="00AC0EA5" w:rsidRPr="00A7230E" w:rsidRDefault="00AC0EA5" w:rsidP="00AF353C">
            <w:pPr>
              <w:pStyle w:val="normal-p0"/>
              <w:jc w:val="center"/>
              <w:rPr>
                <w:sz w:val="22"/>
                <w:szCs w:val="22"/>
              </w:rPr>
            </w:pPr>
            <w:r w:rsidRPr="00A7230E">
              <w:rPr>
                <w:sz w:val="22"/>
                <w:szCs w:val="22"/>
              </w:rPr>
              <w:t>120</w:t>
            </w:r>
          </w:p>
        </w:tc>
        <w:tc>
          <w:tcPr>
            <w:tcW w:w="587" w:type="pct"/>
            <w:noWrap/>
            <w:vAlign w:val="center"/>
          </w:tcPr>
          <w:p w:rsidR="00AC0EA5" w:rsidRPr="00A7230E" w:rsidRDefault="00AC0EA5" w:rsidP="00AF353C">
            <w:pPr>
              <w:pStyle w:val="normal-p0"/>
              <w:jc w:val="center"/>
              <w:rPr>
                <w:sz w:val="22"/>
                <w:szCs w:val="22"/>
              </w:rPr>
            </w:pPr>
            <w:r w:rsidRPr="00A7230E">
              <w:rPr>
                <w:sz w:val="22"/>
                <w:szCs w:val="22"/>
              </w:rPr>
              <w:t>2014</w:t>
            </w:r>
          </w:p>
        </w:tc>
        <w:tc>
          <w:tcPr>
            <w:tcW w:w="343" w:type="pct"/>
            <w:noWrap/>
            <w:vAlign w:val="center"/>
          </w:tcPr>
          <w:p w:rsidR="00AC0EA5" w:rsidRPr="00A7230E" w:rsidRDefault="00AC0EA5" w:rsidP="00AF353C">
            <w:pPr>
              <w:pStyle w:val="normal-p0"/>
              <w:jc w:val="center"/>
              <w:rPr>
                <w:sz w:val="22"/>
                <w:szCs w:val="22"/>
              </w:rPr>
            </w:pPr>
            <w:r w:rsidRPr="00A7230E">
              <w:rPr>
                <w:sz w:val="22"/>
                <w:szCs w:val="22"/>
              </w:rPr>
              <w:t>0</w:t>
            </w:r>
          </w:p>
        </w:tc>
      </w:tr>
      <w:tr w:rsidR="00AC0EA5" w:rsidRPr="004468DA" w:rsidTr="00270466">
        <w:trPr>
          <w:trHeight w:val="255"/>
          <w:jc w:val="center"/>
        </w:trPr>
        <w:tc>
          <w:tcPr>
            <w:tcW w:w="2011" w:type="pct"/>
            <w:gridSpan w:val="3"/>
            <w:noWrap/>
            <w:vAlign w:val="center"/>
          </w:tcPr>
          <w:p w:rsidR="00AC0EA5" w:rsidRPr="00A7230E" w:rsidRDefault="00AC0EA5" w:rsidP="00AF353C">
            <w:pPr>
              <w:pStyle w:val="normal-p0"/>
              <w:jc w:val="center"/>
              <w:rPr>
                <w:b/>
                <w:sz w:val="22"/>
                <w:szCs w:val="22"/>
              </w:rPr>
            </w:pPr>
            <w:r w:rsidRPr="00A7230E">
              <w:rPr>
                <w:b/>
                <w:sz w:val="22"/>
                <w:szCs w:val="22"/>
              </w:rPr>
              <w:t>ИТОГО</w:t>
            </w:r>
          </w:p>
        </w:tc>
        <w:tc>
          <w:tcPr>
            <w:tcW w:w="330" w:type="pct"/>
            <w:vAlign w:val="center"/>
          </w:tcPr>
          <w:p w:rsidR="00AC0EA5" w:rsidRPr="00A7230E" w:rsidRDefault="00AC0EA5" w:rsidP="00AF353C">
            <w:pPr>
              <w:pStyle w:val="normal-p0"/>
              <w:jc w:val="center"/>
              <w:rPr>
                <w:b/>
                <w:sz w:val="22"/>
                <w:szCs w:val="22"/>
              </w:rPr>
            </w:pPr>
            <w:r w:rsidRPr="00A7230E">
              <w:rPr>
                <w:b/>
                <w:sz w:val="22"/>
                <w:szCs w:val="22"/>
              </w:rPr>
              <w:t>3</w:t>
            </w:r>
          </w:p>
        </w:tc>
        <w:tc>
          <w:tcPr>
            <w:tcW w:w="2316" w:type="pct"/>
            <w:gridSpan w:val="4"/>
            <w:noWrap/>
            <w:vAlign w:val="center"/>
          </w:tcPr>
          <w:p w:rsidR="00AC0EA5" w:rsidRPr="00A7230E" w:rsidRDefault="00AC0EA5" w:rsidP="00AF353C">
            <w:pPr>
              <w:pStyle w:val="normal-p0"/>
              <w:jc w:val="center"/>
              <w:rPr>
                <w:b/>
                <w:sz w:val="22"/>
                <w:szCs w:val="22"/>
              </w:rPr>
            </w:pPr>
          </w:p>
        </w:tc>
        <w:tc>
          <w:tcPr>
            <w:tcW w:w="343" w:type="pct"/>
            <w:noWrap/>
            <w:vAlign w:val="center"/>
          </w:tcPr>
          <w:p w:rsidR="00AC0EA5" w:rsidRPr="00A7230E" w:rsidRDefault="00AC0EA5" w:rsidP="00AF353C">
            <w:pPr>
              <w:pStyle w:val="normal-p0"/>
              <w:jc w:val="center"/>
              <w:rPr>
                <w:b/>
                <w:sz w:val="22"/>
                <w:szCs w:val="22"/>
              </w:rPr>
            </w:pPr>
            <w:r w:rsidRPr="00A7230E">
              <w:rPr>
                <w:b/>
                <w:sz w:val="22"/>
                <w:szCs w:val="22"/>
              </w:rPr>
              <w:t>4</w:t>
            </w:r>
          </w:p>
        </w:tc>
      </w:tr>
    </w:tbl>
    <w:p w:rsidR="00AC0EA5" w:rsidRDefault="00AC0EA5" w:rsidP="000D09B6">
      <w:pPr>
        <w:pStyle w:val="2"/>
      </w:pPr>
    </w:p>
    <w:p w:rsidR="00AC0EA5" w:rsidRPr="00BE45EB" w:rsidRDefault="00AC0EA5" w:rsidP="000D09B6">
      <w:pPr>
        <w:pStyle w:val="2"/>
        <w:rPr>
          <w:b/>
        </w:rPr>
      </w:pPr>
      <w:r w:rsidRPr="00BE45EB">
        <w:rPr>
          <w:b/>
        </w:rPr>
        <w:t>п. Денисово</w:t>
      </w:r>
    </w:p>
    <w:p w:rsidR="00AC0EA5" w:rsidRPr="00AE2275" w:rsidRDefault="00AC0EA5" w:rsidP="000D09B6">
      <w:pPr>
        <w:pStyle w:val="2"/>
        <w:rPr>
          <w:b/>
          <w:i/>
          <w:u w:val="single"/>
        </w:rPr>
      </w:pPr>
      <w:r w:rsidRPr="001D50E7">
        <w:t>В</w:t>
      </w:r>
      <w:r>
        <w:t xml:space="preserve"> поселке Денисово функционирует артезианская скважина №2719, вода из которой</w:t>
      </w:r>
      <w:r w:rsidRPr="00803BB0">
        <w:t xml:space="preserve"> </w:t>
      </w:r>
      <w:r>
        <w:t xml:space="preserve">подается в водонапорную башню </w:t>
      </w:r>
      <w:r w:rsidRPr="00270466">
        <w:t>объемом 100м</w:t>
      </w:r>
      <w:r w:rsidRPr="00270466">
        <w:rPr>
          <w:vertAlign w:val="superscript"/>
        </w:rPr>
        <w:t>3</w:t>
      </w:r>
      <w:r w:rsidRPr="00270466">
        <w:t>.</w:t>
      </w:r>
      <w:r>
        <w:t xml:space="preserve"> Из водонапорной башни происходит отбор воды потребителями. Скважина введена в эксплуатацию в 1968 году, глубина скважины составляет 172 м. В настоящее время скважина находиться в аварийном состоянии. По данным ООО УК «ОАЗИС» вода, поднимаемая из скважины в п. Денисово</w:t>
      </w:r>
      <w:r w:rsidRPr="00C7012D">
        <w:t xml:space="preserve"> не</w:t>
      </w:r>
      <w:r>
        <w:t xml:space="preserve"> </w:t>
      </w:r>
      <w:r w:rsidRPr="00C7012D">
        <w:t>соответств</w:t>
      </w:r>
      <w:r>
        <w:t>ует</w:t>
      </w:r>
      <w:r w:rsidRPr="00C7012D">
        <w:t xml:space="preserve"> </w:t>
      </w:r>
      <w:r>
        <w:t xml:space="preserve">нормативным требованиям для хозяйственно-питьевых нужд. </w:t>
      </w:r>
    </w:p>
    <w:p w:rsidR="00AC0EA5" w:rsidRDefault="00AC0EA5" w:rsidP="000D09B6">
      <w:pPr>
        <w:pStyle w:val="2"/>
      </w:pPr>
    </w:p>
    <w:p w:rsidR="00AC0EA5" w:rsidRPr="00BE45EB" w:rsidRDefault="00AC0EA5" w:rsidP="000D09B6">
      <w:pPr>
        <w:pStyle w:val="2"/>
        <w:rPr>
          <w:b/>
        </w:rPr>
      </w:pPr>
      <w:r w:rsidRPr="00BE45EB">
        <w:rPr>
          <w:b/>
        </w:rPr>
        <w:t>п. Луговое</w:t>
      </w:r>
    </w:p>
    <w:p w:rsidR="00AC0EA5" w:rsidRPr="00AE2275" w:rsidRDefault="00AC0EA5" w:rsidP="000D09B6">
      <w:pPr>
        <w:pStyle w:val="2"/>
        <w:rPr>
          <w:b/>
          <w:i/>
          <w:u w:val="single"/>
        </w:rPr>
      </w:pPr>
      <w:r w:rsidRPr="001D50E7">
        <w:t>В</w:t>
      </w:r>
      <w:r>
        <w:t xml:space="preserve"> поселке Луговое  в феврале 2014 г. пробурена артезианская скважина №11. Глубина скважины составляет 100м, дибит </w:t>
      </w:r>
      <w:r>
        <w:sym w:font="Symbol" w:char="F02D"/>
      </w:r>
      <w:r>
        <w:t xml:space="preserve"> 15м</w:t>
      </w:r>
      <w:r w:rsidRPr="008E540E">
        <w:rPr>
          <w:vertAlign w:val="superscript"/>
        </w:rPr>
        <w:t>3</w:t>
      </w:r>
      <w:r>
        <w:t>/час.</w:t>
      </w:r>
    </w:p>
    <w:p w:rsidR="00AC0EA5" w:rsidRDefault="00AC0EA5" w:rsidP="000D09B6">
      <w:pPr>
        <w:pStyle w:val="2"/>
      </w:pPr>
    </w:p>
    <w:p w:rsidR="00AC0EA5" w:rsidRDefault="00AC0EA5" w:rsidP="000D09B6">
      <w:pPr>
        <w:pStyle w:val="2"/>
      </w:pPr>
    </w:p>
    <w:p w:rsidR="00AC0EA5" w:rsidRPr="00BE45EB" w:rsidRDefault="00AC0EA5" w:rsidP="000D09B6">
      <w:pPr>
        <w:pStyle w:val="2"/>
        <w:rPr>
          <w:b/>
          <w:i/>
        </w:rPr>
      </w:pPr>
      <w:bookmarkStart w:id="14" w:name="_Toc362607511"/>
      <w:r w:rsidRPr="00BE45EB">
        <w:rPr>
          <w:b/>
          <w:i/>
        </w:rPr>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w:t>
      </w:r>
      <w:bookmarkEnd w:id="14"/>
      <w:r w:rsidRPr="00BE45EB">
        <w:rPr>
          <w:b/>
          <w:i/>
        </w:rPr>
        <w:t>воды</w:t>
      </w:r>
    </w:p>
    <w:p w:rsidR="00AC0EA5" w:rsidRDefault="00AC0EA5" w:rsidP="00CB3DFE">
      <w:pPr>
        <w:pStyle w:val="16"/>
      </w:pPr>
      <w:bookmarkStart w:id="15" w:name="OLE_LINK1"/>
      <w:bookmarkStart w:id="16" w:name="OLE_LINK3"/>
      <w:r w:rsidRPr="00C7012D">
        <w:t xml:space="preserve">Согласно проектам водоснабжения </w:t>
      </w:r>
      <w:r>
        <w:t xml:space="preserve">п. Запорожское и п. Пятиречье, </w:t>
      </w:r>
      <w:r w:rsidRPr="00C7012D">
        <w:t>поднимаемая питьевая вода на всех источниках соответствовала нормам, поэтому организация очистки</w:t>
      </w:r>
      <w:r>
        <w:t xml:space="preserve"> (водоподготовки)</w:t>
      </w:r>
      <w:r w:rsidRPr="00C7012D">
        <w:t xml:space="preserve"> не требовалась. </w:t>
      </w:r>
    </w:p>
    <w:p w:rsidR="00AC0EA5" w:rsidRDefault="00AC0EA5" w:rsidP="00CB3DFE">
      <w:pPr>
        <w:pStyle w:val="16"/>
      </w:pPr>
      <w:r w:rsidRPr="00C7012D">
        <w:t xml:space="preserve">На сегодняшний день по результатам </w:t>
      </w:r>
      <w:r>
        <w:t>лабораторных исследований</w:t>
      </w:r>
      <w:r w:rsidRPr="00C7012D">
        <w:t xml:space="preserve"> питьевой воды, проводимым </w:t>
      </w:r>
      <w:r>
        <w:t>ФБУЗ «ЦЕНТР ГИГИЕНЫ И ЭПИДИМИОЛОГИИ в Ленинградской области в Приозерском районе»</w:t>
      </w:r>
      <w:r w:rsidRPr="00C7012D">
        <w:t xml:space="preserve"> на источниках водоснабжения, можно говорить о несоответствии качества поднятой воды в п. </w:t>
      </w:r>
      <w:r>
        <w:t>Запорожское</w:t>
      </w:r>
      <w:r w:rsidRPr="00C7012D">
        <w:t xml:space="preserve">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t>, а так же ГН.2.1.51315-03 и ГН.2.1.5.2280-07</w:t>
      </w:r>
      <w:r w:rsidRPr="00C7012D">
        <w:t xml:space="preserve"> по следующим показателям: </w:t>
      </w:r>
      <w:r>
        <w:t>содержание сероводорода (1,1 ПДК), содержание железа (1,3 ПДК), содержание фторидов (1,3 ПДК)</w:t>
      </w:r>
      <w:r w:rsidRPr="00C7012D">
        <w:t xml:space="preserve">. По д. </w:t>
      </w:r>
      <w:r>
        <w:t>Пятиречье</w:t>
      </w:r>
      <w:r w:rsidRPr="00C7012D">
        <w:t xml:space="preserve"> показатели качества</w:t>
      </w:r>
      <w:r>
        <w:t xml:space="preserve"> поднимаемой воды</w:t>
      </w:r>
      <w:r w:rsidRPr="00C7012D">
        <w:t xml:space="preserve"> находятся в пределах допустимых значений.</w:t>
      </w:r>
    </w:p>
    <w:p w:rsidR="00AC0EA5" w:rsidRPr="00C7012D" w:rsidRDefault="00AC0EA5" w:rsidP="00CB3DFE">
      <w:pPr>
        <w:pStyle w:val="16"/>
      </w:pPr>
      <w:r>
        <w:t>По данным ООО УК «ОАЗИС» вода, поднимаемая из скважины в п. Денисово</w:t>
      </w:r>
      <w:r w:rsidRPr="00C7012D">
        <w:t xml:space="preserve"> несоответств</w:t>
      </w:r>
      <w:r>
        <w:t>ует</w:t>
      </w:r>
      <w:r w:rsidRPr="00C7012D">
        <w:t xml:space="preserve"> </w:t>
      </w:r>
      <w:r>
        <w:t xml:space="preserve">нормативным требованиям для хозяйственно-питьевых нужд. </w:t>
      </w:r>
      <w:r w:rsidRPr="00C7012D">
        <w:t xml:space="preserve">По д. </w:t>
      </w:r>
      <w:r>
        <w:t>Луговое</w:t>
      </w:r>
      <w:r w:rsidRPr="00C7012D">
        <w:t xml:space="preserve"> </w:t>
      </w:r>
      <w:r>
        <w:t>сведения</w:t>
      </w:r>
      <w:r w:rsidRPr="00C7012D">
        <w:t xml:space="preserve"> не предоставлены.</w:t>
      </w:r>
      <w:bookmarkEnd w:id="15"/>
      <w:bookmarkEnd w:id="16"/>
    </w:p>
    <w:p w:rsidR="00AC0EA5" w:rsidRDefault="00AC0EA5" w:rsidP="000D09B6">
      <w:pPr>
        <w:pStyle w:val="2"/>
      </w:pPr>
    </w:p>
    <w:p w:rsidR="00AC0EA5" w:rsidRDefault="00AC0EA5">
      <w:pPr>
        <w:spacing w:after="0" w:line="240" w:lineRule="auto"/>
        <w:rPr>
          <w:b/>
          <w:i/>
          <w:spacing w:val="-2"/>
          <w:sz w:val="24"/>
          <w:szCs w:val="24"/>
        </w:rPr>
      </w:pPr>
    </w:p>
    <w:p w:rsidR="00AC0EA5" w:rsidRPr="00BE45EB" w:rsidRDefault="00AC0EA5" w:rsidP="00BA44CE">
      <w:pPr>
        <w:pStyle w:val="2"/>
        <w:outlineLvl w:val="0"/>
        <w:rPr>
          <w:b/>
          <w:i/>
        </w:rPr>
      </w:pPr>
      <w:r w:rsidRPr="00BE45EB">
        <w:rPr>
          <w:b/>
          <w:i/>
        </w:rPr>
        <w:t>Описание состояния и функционирования существующих насосных централизованных станций</w:t>
      </w:r>
    </w:p>
    <w:p w:rsidR="00AC0EA5" w:rsidRDefault="00AC0EA5" w:rsidP="00BA44CE">
      <w:pPr>
        <w:pStyle w:val="2"/>
        <w:outlineLvl w:val="0"/>
      </w:pPr>
      <w:r w:rsidRPr="00C7012D">
        <w:t>На сегодняшний день централизованн</w:t>
      </w:r>
      <w:r>
        <w:t>ые</w:t>
      </w:r>
      <w:r w:rsidRPr="00C7012D">
        <w:t xml:space="preserve"> насосн</w:t>
      </w:r>
      <w:r>
        <w:t>ые</w:t>
      </w:r>
      <w:r w:rsidRPr="00C7012D">
        <w:t xml:space="preserve"> станци</w:t>
      </w:r>
      <w:r>
        <w:t>и в МО Запорожское сельское поселение отсутствуют</w:t>
      </w:r>
    </w:p>
    <w:p w:rsidR="00AC0EA5" w:rsidRDefault="00AC0EA5" w:rsidP="000D09B6">
      <w:pPr>
        <w:pStyle w:val="2"/>
      </w:pPr>
    </w:p>
    <w:p w:rsidR="00AC0EA5" w:rsidRPr="00BE45EB" w:rsidRDefault="00AC0EA5" w:rsidP="00BA44CE">
      <w:pPr>
        <w:pStyle w:val="2"/>
        <w:outlineLvl w:val="0"/>
        <w:rPr>
          <w:b/>
          <w:i/>
        </w:rPr>
      </w:pPr>
      <w:r w:rsidRPr="00BE45EB">
        <w:rPr>
          <w:b/>
          <w:i/>
        </w:rPr>
        <w:t>Описание состояния и функционирования водопроводных сетей систем водоснабжения</w:t>
      </w:r>
    </w:p>
    <w:p w:rsidR="00AC0EA5" w:rsidRDefault="00AC0EA5" w:rsidP="00FB1DF6">
      <w:pPr>
        <w:pStyle w:val="16"/>
      </w:pPr>
      <w:r w:rsidRPr="00C7012D">
        <w:t>Текущее состояние водопроводны</w:t>
      </w:r>
      <w:r>
        <w:t>х</w:t>
      </w:r>
      <w:r w:rsidRPr="00C7012D">
        <w:t xml:space="preserve"> сетей в </w:t>
      </w:r>
      <w:r>
        <w:t>Запорожском сельском поселении</w:t>
      </w:r>
      <w:r w:rsidRPr="00C7012D">
        <w:t xml:space="preserve"> оценивается как неудовлетворительное. </w:t>
      </w:r>
      <w:r w:rsidRPr="00D46359">
        <w:t xml:space="preserve">Основная часть сетей нуждается в замене и </w:t>
      </w:r>
      <w:r w:rsidRPr="00364F30">
        <w:t>имеет износ более 80%.</w:t>
      </w:r>
      <w:r>
        <w:t xml:space="preserve"> </w:t>
      </w:r>
      <w:r w:rsidRPr="004C5162">
        <w:t xml:space="preserve"> </w:t>
      </w:r>
    </w:p>
    <w:p w:rsidR="00AC0EA5" w:rsidRPr="00724707" w:rsidRDefault="00AC0EA5" w:rsidP="000D09B6">
      <w:pPr>
        <w:pStyle w:val="2"/>
      </w:pPr>
      <w:r w:rsidRPr="00724707">
        <w:t xml:space="preserve">Повышенный износ сетей может служить причиной снижения качества воды, подаваемой потребителям. </w:t>
      </w:r>
    </w:p>
    <w:p w:rsidR="00AC0EA5" w:rsidRDefault="00AC0EA5" w:rsidP="000D09B6">
      <w:pPr>
        <w:pStyle w:val="2"/>
        <w:rPr>
          <w:rStyle w:val="20"/>
          <w:lang w:val="ru-RU"/>
        </w:rPr>
      </w:pPr>
      <w:r w:rsidRPr="00EC2B89">
        <w:t>Исходя из заключения ФБУЗ «Центр гигиены и эпидемиологии в Ленинградской области в Приозерском районе»  пробы воды из разводящих сетей не соответствуют</w:t>
      </w:r>
      <w:r w:rsidRPr="00724707">
        <w:t xml:space="preserve"> </w:t>
      </w:r>
      <w:r w:rsidRPr="00724707">
        <w:rPr>
          <w:rStyle w:val="20"/>
          <w:lang w:val="ru-RU"/>
        </w:rPr>
        <w:t>требованиям:  СанПиН 2.1.4.1074-01 «Питьевая вода. Гигиенические требования к качеству воды централизованных систем питьевого водоснабжения. Ко</w:t>
      </w:r>
      <w:r>
        <w:rPr>
          <w:rStyle w:val="20"/>
          <w:lang w:val="ru-RU"/>
        </w:rPr>
        <w:t>нтроль качества», ГН. 2.1.05.13</w:t>
      </w:r>
      <w:r w:rsidRPr="00724707">
        <w:rPr>
          <w:rStyle w:val="20"/>
          <w:lang w:val="ru-RU"/>
        </w:rPr>
        <w:t>15-03 «Предельно допустимые концентрации (ПДК) химических веществ в воде водных объектов хозяйственно-питьевого и культурного водопользования»</w:t>
      </w:r>
      <w:r>
        <w:rPr>
          <w:rStyle w:val="20"/>
          <w:lang w:val="ru-RU"/>
        </w:rPr>
        <w:t xml:space="preserve"> и ГН. 2.1.05.2280-07 </w:t>
      </w:r>
      <w:r w:rsidRPr="00724707">
        <w:rPr>
          <w:rStyle w:val="20"/>
          <w:lang w:val="ru-RU"/>
        </w:rPr>
        <w:t xml:space="preserve"> по следующим показателям:</w:t>
      </w:r>
      <w:r>
        <w:rPr>
          <w:rStyle w:val="20"/>
          <w:lang w:val="ru-RU"/>
        </w:rPr>
        <w:t xml:space="preserve"> </w:t>
      </w:r>
    </w:p>
    <w:p w:rsidR="00AC0EA5" w:rsidRPr="007775C3" w:rsidRDefault="00AC0EA5" w:rsidP="000D09B6">
      <w:pPr>
        <w:pStyle w:val="2"/>
        <w:rPr>
          <w:rStyle w:val="20"/>
          <w:lang w:val="ru-RU"/>
        </w:rPr>
      </w:pPr>
      <w:r w:rsidRPr="007775C3">
        <w:t xml:space="preserve">п. Запорожское: </w:t>
      </w:r>
      <w:r w:rsidRPr="007775C3">
        <w:rPr>
          <w:rStyle w:val="20"/>
          <w:lang w:val="ru-RU"/>
        </w:rPr>
        <w:t>запах (более 2б), содержание фтора (1,1 ПДК), содержание сероводорода (1,1 ПДК), содержание железа(1,1 ПДК);</w:t>
      </w:r>
    </w:p>
    <w:p w:rsidR="00AC0EA5" w:rsidRPr="007775C3" w:rsidRDefault="00AC0EA5" w:rsidP="000D09B6">
      <w:pPr>
        <w:pStyle w:val="2"/>
        <w:rPr>
          <w:rStyle w:val="20"/>
          <w:lang w:val="ru-RU"/>
        </w:rPr>
      </w:pPr>
      <w:r w:rsidRPr="007775C3">
        <w:rPr>
          <w:rStyle w:val="20"/>
          <w:lang w:val="ru-RU"/>
        </w:rPr>
        <w:t xml:space="preserve">п. Пятиречье: </w:t>
      </w:r>
      <w:r w:rsidRPr="007775C3">
        <w:rPr>
          <w:lang w:eastAsia="ru-RU"/>
        </w:rPr>
        <w:t>не соответствует гигиеническим нормативам по наличию общих термотолерантных колиформных бактерий (ОК</w:t>
      </w:r>
      <w:r>
        <w:rPr>
          <w:lang w:eastAsia="ru-RU"/>
        </w:rPr>
        <w:t>Б и ТКБ);</w:t>
      </w:r>
    </w:p>
    <w:p w:rsidR="00AC0EA5" w:rsidRPr="00724707" w:rsidRDefault="00AC0EA5" w:rsidP="000D09B6">
      <w:pPr>
        <w:pStyle w:val="2"/>
        <w:rPr>
          <w:rStyle w:val="20"/>
          <w:lang w:val="ru-RU"/>
        </w:rPr>
      </w:pPr>
    </w:p>
    <w:p w:rsidR="00AC0EA5" w:rsidRDefault="00AC0EA5" w:rsidP="000D09B6">
      <w:pPr>
        <w:pStyle w:val="2"/>
      </w:pPr>
      <w:r>
        <w:t>В таблице ниже приведено д</w:t>
      </w:r>
      <w:r w:rsidRPr="00C7012D">
        <w:t>етальное описание существующих водопроводных сетей</w:t>
      </w:r>
      <w:r>
        <w:t xml:space="preserve"> п. Запорожское и п. Пятиречье</w:t>
      </w:r>
      <w:r w:rsidRPr="00C7012D">
        <w:t xml:space="preserve"> согласно </w:t>
      </w:r>
      <w:r>
        <w:t>составленным электронным</w:t>
      </w:r>
      <w:r w:rsidRPr="00C7012D">
        <w:t xml:space="preserve"> модел</w:t>
      </w:r>
      <w:r>
        <w:t>ям.</w:t>
      </w:r>
    </w:p>
    <w:p w:rsidR="00AC0EA5" w:rsidRPr="00AC48D6" w:rsidRDefault="00AC0EA5" w:rsidP="000D09B6">
      <w:pPr>
        <w:pStyle w:val="2"/>
      </w:pPr>
    </w:p>
    <w:p w:rsidR="00AC0EA5" w:rsidRPr="00AC48D6" w:rsidRDefault="00AC0EA5" w:rsidP="00BA44CE">
      <w:pPr>
        <w:pStyle w:val="2"/>
        <w:jc w:val="center"/>
        <w:outlineLvl w:val="0"/>
      </w:pPr>
      <w:r w:rsidRPr="009F18F2">
        <w:t>Таблица</w:t>
      </w:r>
      <w:r w:rsidRPr="00562D7E">
        <w:t xml:space="preserve"> </w:t>
      </w:r>
      <w:fldSimple w:instr=" SEQ Таблица \* ARABIC ">
        <w:r>
          <w:rPr>
            <w:noProof/>
          </w:rPr>
          <w:t>5</w:t>
        </w:r>
      </w:fldSimple>
      <w:r>
        <w:t xml:space="preserve"> </w:t>
      </w:r>
      <w:r w:rsidRPr="00AC48D6">
        <w:t>Характеристика участков водопроводных сетей</w:t>
      </w:r>
      <w:r w:rsidRPr="00AC48D6">
        <w:rPr>
          <w:color w:val="000000"/>
          <w:lang w:eastAsia="ru-RU"/>
        </w:rPr>
        <w:t xml:space="preserve"> п. Запорожское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
        <w:gridCol w:w="2502"/>
        <w:gridCol w:w="1830"/>
        <w:gridCol w:w="3071"/>
        <w:gridCol w:w="2493"/>
        <w:gridCol w:w="1544"/>
      </w:tblGrid>
      <w:tr w:rsidR="00AC0EA5" w:rsidRPr="00AC48D6" w:rsidTr="00B17BCC">
        <w:trPr>
          <w:trHeight w:val="39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Наименование участка</w:t>
            </w:r>
          </w:p>
        </w:tc>
        <w:tc>
          <w:tcPr>
            <w:tcW w:w="0" w:type="auto"/>
            <w:vAlign w:val="center"/>
          </w:tcPr>
          <w:p w:rsidR="00AC0EA5" w:rsidRPr="00A7230E" w:rsidRDefault="00AC0EA5" w:rsidP="00AC48D6">
            <w:pPr>
              <w:pStyle w:val="normal-p0"/>
              <w:jc w:val="center"/>
              <w:rPr>
                <w:color w:val="000000"/>
                <w:sz w:val="22"/>
                <w:szCs w:val="22"/>
              </w:rPr>
            </w:pPr>
            <w:r w:rsidRPr="00A7230E">
              <w:rPr>
                <w:color w:val="000000"/>
                <w:sz w:val="22"/>
                <w:szCs w:val="22"/>
              </w:rPr>
              <w:t>Длина участка, м</w:t>
            </w:r>
          </w:p>
        </w:tc>
        <w:tc>
          <w:tcPr>
            <w:tcW w:w="0" w:type="auto"/>
            <w:vAlign w:val="center"/>
          </w:tcPr>
          <w:p w:rsidR="00AC0EA5" w:rsidRPr="00A7230E" w:rsidRDefault="00AC0EA5" w:rsidP="00AC48D6">
            <w:pPr>
              <w:pStyle w:val="normal-p0"/>
              <w:jc w:val="center"/>
              <w:rPr>
                <w:color w:val="000000"/>
                <w:sz w:val="22"/>
                <w:szCs w:val="22"/>
              </w:rPr>
            </w:pPr>
            <w:r w:rsidRPr="00A7230E">
              <w:rPr>
                <w:color w:val="000000"/>
                <w:sz w:val="22"/>
                <w:szCs w:val="22"/>
              </w:rPr>
              <w:t>Внутренний диаметр трубы, м</w:t>
            </w:r>
          </w:p>
        </w:tc>
        <w:tc>
          <w:tcPr>
            <w:tcW w:w="0" w:type="auto"/>
            <w:vAlign w:val="center"/>
          </w:tcPr>
          <w:p w:rsidR="00AC0EA5" w:rsidRPr="00A7230E" w:rsidRDefault="00AC0EA5" w:rsidP="00AC48D6">
            <w:pPr>
              <w:pStyle w:val="normal-p0"/>
              <w:jc w:val="center"/>
              <w:rPr>
                <w:color w:val="000000"/>
                <w:sz w:val="22"/>
                <w:szCs w:val="22"/>
              </w:rPr>
            </w:pPr>
            <w:r w:rsidRPr="00A7230E">
              <w:rPr>
                <w:color w:val="000000"/>
                <w:sz w:val="22"/>
                <w:szCs w:val="22"/>
              </w:rPr>
              <w:t>Материал трубопровода</w:t>
            </w:r>
          </w:p>
        </w:tc>
        <w:tc>
          <w:tcPr>
            <w:tcW w:w="1544" w:type="dxa"/>
            <w:vAlign w:val="center"/>
          </w:tcPr>
          <w:p w:rsidR="00AC0EA5" w:rsidRPr="00A7230E" w:rsidRDefault="00AC0EA5" w:rsidP="00AC48D6">
            <w:pPr>
              <w:pStyle w:val="normal-p0"/>
              <w:jc w:val="center"/>
              <w:rPr>
                <w:sz w:val="22"/>
                <w:lang w:eastAsia="en-US"/>
              </w:rPr>
            </w:pPr>
            <w:r w:rsidRPr="00A7230E">
              <w:rPr>
                <w:sz w:val="22"/>
                <w:lang w:eastAsia="en-US"/>
              </w:rPr>
              <w:t>Год ввода в эксплуатацию</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1</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К1-К2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206,05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C48D6">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2</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К2-К3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230,96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3</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К3-К4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262,44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4</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К4-К5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78,01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5</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К1-К6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96,17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6</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К6-Школа</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83,45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7</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К1-ВНБ</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13,19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8</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ВНБ-К7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157,24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9</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К7-К8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25,08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10</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К8-К9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26,41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11</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К9-К10</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107,35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12</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К9-К9б</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65,4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13</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К9-К9а</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57,99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14</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К1-К60</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86,21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15</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К60-К61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169,13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16</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К61-Котельная</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154,12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17</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К1-К11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199,27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18</w:t>
            </w:r>
          </w:p>
        </w:tc>
        <w:tc>
          <w:tcPr>
            <w:tcW w:w="0" w:type="auto"/>
            <w:vAlign w:val="center"/>
          </w:tcPr>
          <w:p w:rsidR="00AC0EA5" w:rsidRPr="00A7230E" w:rsidRDefault="00AC0EA5" w:rsidP="00AC48D6">
            <w:pPr>
              <w:pStyle w:val="normal-p0"/>
              <w:jc w:val="center"/>
              <w:rPr>
                <w:sz w:val="22"/>
                <w:szCs w:val="22"/>
              </w:rPr>
            </w:pPr>
            <w:r w:rsidRPr="00A7230E">
              <w:rPr>
                <w:sz w:val="22"/>
                <w:szCs w:val="22"/>
              </w:rPr>
              <w:t>К11-К12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41,99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19</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К12-д3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102,66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20</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д3-К13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25,2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21</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К13-д1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58,21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22</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К13-К14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17,61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23</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К14-К15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88,98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24</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К15-д8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18,05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25</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К15-д15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62,67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26</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К14-К16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21,13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27</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К16-К17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30,64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28</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К16-Клуб</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5,25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29</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К17-Клуб</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12,19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30</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К17-К18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19,87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31</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К18-К19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277,62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32</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К19-К20</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14,85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33</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К20-К21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66,98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34</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К18-К22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16,75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35</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К22-К23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257,11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36</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К23-К23а</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37,23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37</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К23-К24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67,28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38</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К24-К25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30,42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39</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К25-К26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40,82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40</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К26-К27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14,89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41</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К27-К28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33,45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42</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К23-К29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150,71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43</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К29-К30</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49,85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44</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К30-К31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38,04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45</w:t>
            </w:r>
          </w:p>
        </w:tc>
        <w:tc>
          <w:tcPr>
            <w:tcW w:w="0" w:type="auto"/>
            <w:vAlign w:val="center"/>
          </w:tcPr>
          <w:p w:rsidR="00AC0EA5" w:rsidRPr="00A7230E" w:rsidRDefault="00AC0EA5" w:rsidP="00AC48D6">
            <w:pPr>
              <w:pStyle w:val="normal-p0"/>
              <w:jc w:val="center"/>
              <w:rPr>
                <w:sz w:val="22"/>
                <w:szCs w:val="22"/>
              </w:rPr>
            </w:pPr>
            <w:r w:rsidRPr="00A7230E">
              <w:rPr>
                <w:sz w:val="22"/>
                <w:szCs w:val="22"/>
              </w:rPr>
              <w:t>К12-дет сад</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8,64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46</w:t>
            </w:r>
          </w:p>
        </w:tc>
        <w:tc>
          <w:tcPr>
            <w:tcW w:w="0" w:type="auto"/>
            <w:vAlign w:val="center"/>
          </w:tcPr>
          <w:p w:rsidR="00AC0EA5" w:rsidRPr="00A7230E" w:rsidRDefault="00AC0EA5" w:rsidP="00AC48D6">
            <w:pPr>
              <w:pStyle w:val="normal-p0"/>
              <w:jc w:val="center"/>
              <w:rPr>
                <w:sz w:val="22"/>
                <w:szCs w:val="22"/>
              </w:rPr>
            </w:pPr>
            <w:r w:rsidRPr="00A7230E">
              <w:rPr>
                <w:sz w:val="22"/>
                <w:szCs w:val="22"/>
              </w:rPr>
              <w:t>К12-д5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49,4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47</w:t>
            </w:r>
          </w:p>
        </w:tc>
        <w:tc>
          <w:tcPr>
            <w:tcW w:w="0" w:type="auto"/>
            <w:vAlign w:val="center"/>
          </w:tcPr>
          <w:p w:rsidR="00AC0EA5" w:rsidRPr="00A7230E" w:rsidRDefault="00AC0EA5" w:rsidP="00AC48D6">
            <w:pPr>
              <w:pStyle w:val="normal-p0"/>
              <w:jc w:val="center"/>
              <w:rPr>
                <w:sz w:val="22"/>
                <w:szCs w:val="22"/>
              </w:rPr>
            </w:pPr>
            <w:r w:rsidRPr="00A7230E">
              <w:rPr>
                <w:sz w:val="22"/>
                <w:szCs w:val="22"/>
              </w:rPr>
              <w:t>д5-К32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60,26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48</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К1-К32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240,82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49</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К32-К33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39,65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50</w:t>
            </w:r>
          </w:p>
        </w:tc>
        <w:tc>
          <w:tcPr>
            <w:tcW w:w="0" w:type="auto"/>
            <w:vAlign w:val="center"/>
          </w:tcPr>
          <w:p w:rsidR="00AC0EA5" w:rsidRPr="00A7230E" w:rsidRDefault="00AC0EA5" w:rsidP="00AC48D6">
            <w:pPr>
              <w:pStyle w:val="normal-p0"/>
              <w:jc w:val="center"/>
              <w:rPr>
                <w:sz w:val="22"/>
                <w:szCs w:val="22"/>
              </w:rPr>
            </w:pPr>
            <w:r w:rsidRPr="00A7230E">
              <w:rPr>
                <w:sz w:val="22"/>
                <w:szCs w:val="22"/>
              </w:rPr>
              <w:t>К33-К34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64,13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51</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К34-д6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73,35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52</w:t>
            </w:r>
          </w:p>
        </w:tc>
        <w:tc>
          <w:tcPr>
            <w:tcW w:w="0" w:type="auto"/>
            <w:vAlign w:val="center"/>
          </w:tcPr>
          <w:p w:rsidR="00AC0EA5" w:rsidRPr="00A7230E" w:rsidRDefault="00AC0EA5" w:rsidP="00AC48D6">
            <w:pPr>
              <w:pStyle w:val="normal-p0"/>
              <w:jc w:val="center"/>
              <w:rPr>
                <w:sz w:val="22"/>
                <w:szCs w:val="22"/>
              </w:rPr>
            </w:pPr>
            <w:r w:rsidRPr="00A7230E">
              <w:rPr>
                <w:sz w:val="22"/>
                <w:szCs w:val="22"/>
              </w:rPr>
              <w:t>К34-К35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39,69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53</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К35-д11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12,4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54</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К35-д10</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104,04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55</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к34-К36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38,66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vAlign w:val="center"/>
          </w:tcPr>
          <w:p w:rsidR="00AC0EA5" w:rsidRPr="00A7230E" w:rsidRDefault="00AC0EA5" w:rsidP="00A52DA9">
            <w:pPr>
              <w:pStyle w:val="normal-p0"/>
              <w:jc w:val="center"/>
              <w:rPr>
                <w:sz w:val="22"/>
                <w:lang w:eastAsia="en-US"/>
              </w:rPr>
            </w:pPr>
            <w:r w:rsidRPr="00A7230E">
              <w:rPr>
                <w:sz w:val="22"/>
                <w:lang w:eastAsia="en-US"/>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56</w:t>
            </w:r>
          </w:p>
        </w:tc>
        <w:tc>
          <w:tcPr>
            <w:tcW w:w="0" w:type="auto"/>
            <w:vAlign w:val="center"/>
          </w:tcPr>
          <w:p w:rsidR="00AC0EA5" w:rsidRPr="00A7230E" w:rsidRDefault="00AC0EA5" w:rsidP="00AC48D6">
            <w:pPr>
              <w:pStyle w:val="normal-p0"/>
              <w:jc w:val="center"/>
              <w:rPr>
                <w:sz w:val="22"/>
                <w:szCs w:val="22"/>
              </w:rPr>
            </w:pPr>
            <w:r w:rsidRPr="00A7230E">
              <w:rPr>
                <w:sz w:val="22"/>
                <w:szCs w:val="22"/>
              </w:rPr>
              <w:t>К36-К37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73,73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C48D6">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57</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К37-котельная</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71,66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58</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К37-К43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112,84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59</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К43-д29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122,34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60</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К43-д28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19,54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61</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К37-д12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30,75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62</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К37-К38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17,18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63</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К38-д12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29,05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64</w:t>
            </w:r>
          </w:p>
        </w:tc>
        <w:tc>
          <w:tcPr>
            <w:tcW w:w="0" w:type="auto"/>
            <w:vAlign w:val="center"/>
          </w:tcPr>
          <w:p w:rsidR="00AC0EA5" w:rsidRPr="00A7230E" w:rsidRDefault="00AC0EA5" w:rsidP="00AC48D6">
            <w:pPr>
              <w:pStyle w:val="normal-p0"/>
              <w:jc w:val="center"/>
              <w:rPr>
                <w:sz w:val="22"/>
                <w:szCs w:val="22"/>
              </w:rPr>
            </w:pPr>
            <w:r w:rsidRPr="00A7230E">
              <w:rPr>
                <w:sz w:val="22"/>
                <w:szCs w:val="22"/>
              </w:rPr>
              <w:t>К38-К41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19,52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65</w:t>
            </w:r>
          </w:p>
        </w:tc>
        <w:tc>
          <w:tcPr>
            <w:tcW w:w="0" w:type="auto"/>
            <w:vAlign w:val="center"/>
          </w:tcPr>
          <w:p w:rsidR="00AC0EA5" w:rsidRPr="00A7230E" w:rsidRDefault="00AC0EA5" w:rsidP="00AC48D6">
            <w:pPr>
              <w:pStyle w:val="normal-p0"/>
              <w:jc w:val="center"/>
              <w:rPr>
                <w:sz w:val="22"/>
                <w:szCs w:val="22"/>
              </w:rPr>
            </w:pPr>
            <w:r w:rsidRPr="00A7230E">
              <w:rPr>
                <w:sz w:val="22"/>
                <w:szCs w:val="22"/>
              </w:rPr>
              <w:t>К37-К39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9,88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66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К39-К40</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20,33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67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К40-К41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31,12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68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К41-д13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13,56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69</w:t>
            </w:r>
          </w:p>
        </w:tc>
        <w:tc>
          <w:tcPr>
            <w:tcW w:w="0" w:type="auto"/>
            <w:vAlign w:val="center"/>
          </w:tcPr>
          <w:p w:rsidR="00AC0EA5" w:rsidRPr="00A7230E" w:rsidRDefault="00AC0EA5" w:rsidP="00AC48D6">
            <w:pPr>
              <w:pStyle w:val="normal-p0"/>
              <w:jc w:val="center"/>
              <w:rPr>
                <w:sz w:val="22"/>
                <w:szCs w:val="22"/>
              </w:rPr>
            </w:pPr>
            <w:r w:rsidRPr="00A7230E">
              <w:rPr>
                <w:sz w:val="22"/>
                <w:szCs w:val="22"/>
              </w:rPr>
              <w:t>д13-К42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165,45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tcPr>
          <w:p w:rsidR="00AC0EA5" w:rsidRPr="00A7230E" w:rsidRDefault="00AC0EA5" w:rsidP="00AC48D6">
            <w:pPr>
              <w:pStyle w:val="normal-p0"/>
              <w:jc w:val="center"/>
              <w:rPr>
                <w:color w:val="000000"/>
                <w:sz w:val="22"/>
                <w:szCs w:val="22"/>
              </w:rPr>
            </w:pPr>
            <w:r w:rsidRPr="00A7230E">
              <w:rPr>
                <w:color w:val="000000"/>
                <w:sz w:val="22"/>
                <w:szCs w:val="22"/>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70</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К42-магазины</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42,57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tcPr>
          <w:p w:rsidR="00AC0EA5" w:rsidRPr="00A7230E" w:rsidRDefault="00AC0EA5" w:rsidP="00AC48D6">
            <w:pPr>
              <w:pStyle w:val="normal-p0"/>
              <w:jc w:val="center"/>
              <w:rPr>
                <w:color w:val="000000"/>
                <w:sz w:val="22"/>
                <w:szCs w:val="22"/>
              </w:rPr>
            </w:pPr>
            <w:r w:rsidRPr="00A7230E">
              <w:rPr>
                <w:color w:val="000000"/>
                <w:sz w:val="22"/>
                <w:szCs w:val="22"/>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71</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развод сети к магазинам</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104,23</w:t>
            </w:r>
          </w:p>
        </w:tc>
        <w:tc>
          <w:tcPr>
            <w:tcW w:w="0" w:type="auto"/>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c>
          <w:tcPr>
            <w:tcW w:w="0" w:type="auto"/>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72</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К37-К44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147,51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73</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К44-К45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55,85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74</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К45-Скважина№2880</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146,33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75</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Скважина№2880-К46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125,91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76</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К46-жил. Дом</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466,52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77</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жил.дом-К47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81,74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tcPr>
          <w:p w:rsidR="00AC0EA5" w:rsidRPr="00A7230E" w:rsidRDefault="00AC0EA5" w:rsidP="00AC48D6">
            <w:pPr>
              <w:pStyle w:val="normal-p0"/>
              <w:jc w:val="center"/>
              <w:rPr>
                <w:color w:val="000000"/>
                <w:sz w:val="22"/>
                <w:szCs w:val="22"/>
              </w:rPr>
            </w:pP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78</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К47-К48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28,57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79</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К48-К49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29,92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80</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К48-К50</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64,33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81</w:t>
            </w:r>
          </w:p>
        </w:tc>
        <w:tc>
          <w:tcPr>
            <w:tcW w:w="0" w:type="auto"/>
            <w:vAlign w:val="center"/>
          </w:tcPr>
          <w:p w:rsidR="00AC0EA5" w:rsidRPr="00A7230E" w:rsidRDefault="00AC0EA5" w:rsidP="00AC48D6">
            <w:pPr>
              <w:pStyle w:val="normal-p0"/>
              <w:jc w:val="center"/>
              <w:rPr>
                <w:sz w:val="22"/>
                <w:szCs w:val="22"/>
              </w:rPr>
            </w:pPr>
            <w:r w:rsidRPr="00A7230E">
              <w:rPr>
                <w:sz w:val="22"/>
                <w:szCs w:val="22"/>
              </w:rPr>
              <w:t>К48-К51</w:t>
            </w:r>
          </w:p>
        </w:tc>
        <w:tc>
          <w:tcPr>
            <w:tcW w:w="0" w:type="auto"/>
            <w:vAlign w:val="center"/>
          </w:tcPr>
          <w:p w:rsidR="00AC0EA5" w:rsidRPr="00A7230E" w:rsidRDefault="00AC0EA5" w:rsidP="00AC48D6">
            <w:pPr>
              <w:pStyle w:val="normal-p0"/>
              <w:jc w:val="center"/>
              <w:rPr>
                <w:sz w:val="22"/>
                <w:szCs w:val="22"/>
              </w:rPr>
            </w:pPr>
            <w:r w:rsidRPr="00A7230E">
              <w:rPr>
                <w:sz w:val="22"/>
                <w:szCs w:val="22"/>
              </w:rPr>
              <w:t>32,95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82</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К51-К52</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39,17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83</w:t>
            </w:r>
          </w:p>
        </w:tc>
        <w:tc>
          <w:tcPr>
            <w:tcW w:w="0" w:type="auto"/>
            <w:vAlign w:val="center"/>
          </w:tcPr>
          <w:p w:rsidR="00AC0EA5" w:rsidRPr="00A7230E" w:rsidRDefault="00AC0EA5" w:rsidP="00AC48D6">
            <w:pPr>
              <w:pStyle w:val="normal-p0"/>
              <w:jc w:val="center"/>
              <w:rPr>
                <w:sz w:val="22"/>
                <w:szCs w:val="22"/>
              </w:rPr>
            </w:pPr>
            <w:r w:rsidRPr="00A7230E">
              <w:rPr>
                <w:sz w:val="22"/>
                <w:szCs w:val="22"/>
              </w:rPr>
              <w:t>К52-К53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71,68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84</w:t>
            </w:r>
          </w:p>
        </w:tc>
        <w:tc>
          <w:tcPr>
            <w:tcW w:w="0" w:type="auto"/>
            <w:vAlign w:val="center"/>
          </w:tcPr>
          <w:p w:rsidR="00AC0EA5" w:rsidRPr="00A7230E" w:rsidRDefault="00AC0EA5" w:rsidP="00AC48D6">
            <w:pPr>
              <w:pStyle w:val="normal-p0"/>
              <w:jc w:val="center"/>
              <w:rPr>
                <w:sz w:val="22"/>
                <w:szCs w:val="22"/>
              </w:rPr>
            </w:pPr>
            <w:r w:rsidRPr="00A7230E">
              <w:rPr>
                <w:sz w:val="22"/>
                <w:szCs w:val="22"/>
              </w:rPr>
              <w:t>К53-К54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41,13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85</w:t>
            </w:r>
          </w:p>
        </w:tc>
        <w:tc>
          <w:tcPr>
            <w:tcW w:w="0" w:type="auto"/>
            <w:vAlign w:val="center"/>
          </w:tcPr>
          <w:p w:rsidR="00AC0EA5" w:rsidRPr="00A7230E" w:rsidRDefault="00AC0EA5" w:rsidP="00AC48D6">
            <w:pPr>
              <w:pStyle w:val="normal-p0"/>
              <w:jc w:val="center"/>
              <w:rPr>
                <w:sz w:val="22"/>
                <w:szCs w:val="22"/>
              </w:rPr>
            </w:pPr>
            <w:r w:rsidRPr="00A7230E">
              <w:rPr>
                <w:sz w:val="22"/>
                <w:szCs w:val="22"/>
              </w:rPr>
              <w:t>К54-К55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24,23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0,05</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86</w:t>
            </w:r>
          </w:p>
        </w:tc>
        <w:tc>
          <w:tcPr>
            <w:tcW w:w="0" w:type="auto"/>
            <w:vAlign w:val="center"/>
          </w:tcPr>
          <w:p w:rsidR="00AC0EA5" w:rsidRPr="00A7230E" w:rsidRDefault="00AC0EA5" w:rsidP="00AC48D6">
            <w:pPr>
              <w:pStyle w:val="normal-p0"/>
              <w:jc w:val="center"/>
              <w:rPr>
                <w:sz w:val="22"/>
                <w:szCs w:val="22"/>
              </w:rPr>
            </w:pPr>
            <w:r w:rsidRPr="00A7230E">
              <w:rPr>
                <w:sz w:val="22"/>
                <w:szCs w:val="22"/>
              </w:rPr>
              <w:t>К54-К56</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78,67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87</w:t>
            </w:r>
          </w:p>
        </w:tc>
        <w:tc>
          <w:tcPr>
            <w:tcW w:w="0" w:type="auto"/>
            <w:noWrap/>
            <w:vAlign w:val="center"/>
          </w:tcPr>
          <w:p w:rsidR="00AC0EA5" w:rsidRPr="00A7230E" w:rsidRDefault="00AC0EA5" w:rsidP="00AC48D6">
            <w:pPr>
              <w:pStyle w:val="normal-p0"/>
              <w:jc w:val="center"/>
              <w:rPr>
                <w:sz w:val="22"/>
                <w:szCs w:val="22"/>
              </w:rPr>
            </w:pPr>
            <w:r w:rsidRPr="00A7230E">
              <w:rPr>
                <w:sz w:val="22"/>
                <w:szCs w:val="22"/>
              </w:rPr>
              <w:t>К51-участок отключен</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190,39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Сталь</w:t>
            </w:r>
          </w:p>
        </w:tc>
        <w:tc>
          <w:tcPr>
            <w:tcW w:w="1544" w:type="dxa"/>
            <w:shd w:val="clear" w:color="000000" w:fill="FFFFFF"/>
          </w:tcPr>
          <w:p w:rsidR="00AC0EA5" w:rsidRPr="00A7230E" w:rsidRDefault="00AC0EA5" w:rsidP="00AC48D6">
            <w:pPr>
              <w:pStyle w:val="normal-p0"/>
              <w:jc w:val="center"/>
              <w:rPr>
                <w:color w:val="000000"/>
                <w:sz w:val="22"/>
                <w:szCs w:val="22"/>
              </w:rPr>
            </w:pPr>
            <w:r w:rsidRPr="00A7230E">
              <w:rPr>
                <w:color w:val="000000"/>
                <w:sz w:val="22"/>
                <w:szCs w:val="22"/>
              </w:rPr>
              <w:t>1972</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88</w:t>
            </w:r>
          </w:p>
        </w:tc>
        <w:tc>
          <w:tcPr>
            <w:tcW w:w="0" w:type="auto"/>
            <w:vAlign w:val="center"/>
          </w:tcPr>
          <w:p w:rsidR="00AC0EA5" w:rsidRPr="00A7230E" w:rsidRDefault="00AC0EA5" w:rsidP="00AC48D6">
            <w:pPr>
              <w:pStyle w:val="normal-p0"/>
              <w:jc w:val="center"/>
              <w:rPr>
                <w:sz w:val="22"/>
                <w:szCs w:val="22"/>
              </w:rPr>
            </w:pPr>
            <w:r w:rsidRPr="00A7230E">
              <w:rPr>
                <w:sz w:val="22"/>
                <w:szCs w:val="22"/>
              </w:rPr>
              <w:t>К55-К57</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23,39</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0" w:type="auto"/>
            <w:noWrap/>
            <w:vAlign w:val="center"/>
          </w:tcPr>
          <w:p w:rsidR="00AC0EA5" w:rsidRPr="00A7230E" w:rsidRDefault="00AC0EA5" w:rsidP="00AC48D6">
            <w:pPr>
              <w:pStyle w:val="normal-p0"/>
              <w:jc w:val="center"/>
              <w:rPr>
                <w:sz w:val="22"/>
                <w:szCs w:val="22"/>
              </w:rPr>
            </w:pPr>
            <w:r w:rsidRPr="00A7230E">
              <w:rPr>
                <w:sz w:val="22"/>
                <w:szCs w:val="22"/>
              </w:rPr>
              <w:t>89</w:t>
            </w:r>
          </w:p>
        </w:tc>
        <w:tc>
          <w:tcPr>
            <w:tcW w:w="0" w:type="auto"/>
            <w:vAlign w:val="center"/>
          </w:tcPr>
          <w:p w:rsidR="00AC0EA5" w:rsidRPr="00A7230E" w:rsidRDefault="00AC0EA5" w:rsidP="00AC48D6">
            <w:pPr>
              <w:pStyle w:val="normal-p0"/>
              <w:jc w:val="center"/>
              <w:rPr>
                <w:sz w:val="22"/>
                <w:szCs w:val="22"/>
              </w:rPr>
            </w:pPr>
            <w:r w:rsidRPr="00A7230E">
              <w:rPr>
                <w:sz w:val="22"/>
                <w:szCs w:val="22"/>
              </w:rPr>
              <w:t>К57-К58</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33,13</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0,04</w:t>
            </w:r>
          </w:p>
        </w:tc>
        <w:tc>
          <w:tcPr>
            <w:tcW w:w="0" w:type="auto"/>
            <w:shd w:val="clear" w:color="000000" w:fill="FFFFFF"/>
            <w:vAlign w:val="center"/>
          </w:tcPr>
          <w:p w:rsidR="00AC0EA5" w:rsidRPr="00A7230E" w:rsidRDefault="00AC0EA5" w:rsidP="00AC48D6">
            <w:pPr>
              <w:pStyle w:val="normal-p0"/>
              <w:jc w:val="center"/>
              <w:rPr>
                <w:color w:val="000000"/>
                <w:sz w:val="22"/>
                <w:szCs w:val="22"/>
              </w:rPr>
            </w:pPr>
            <w:r w:rsidRPr="00A7230E">
              <w:rPr>
                <w:color w:val="000000"/>
                <w:sz w:val="22"/>
                <w:szCs w:val="22"/>
              </w:rPr>
              <w:t>ПНД</w:t>
            </w:r>
          </w:p>
        </w:tc>
        <w:tc>
          <w:tcPr>
            <w:tcW w:w="1544" w:type="dxa"/>
            <w:shd w:val="clear" w:color="000000" w:fill="FFFFFF"/>
          </w:tcPr>
          <w:p w:rsidR="00AC0EA5" w:rsidRPr="00A7230E" w:rsidRDefault="00AC0EA5" w:rsidP="00A52DA9">
            <w:pPr>
              <w:pStyle w:val="normal-p0"/>
              <w:jc w:val="center"/>
              <w:rPr>
                <w:color w:val="000000"/>
                <w:sz w:val="22"/>
                <w:szCs w:val="22"/>
              </w:rPr>
            </w:pPr>
            <w:r w:rsidRPr="00A7230E">
              <w:rPr>
                <w:color w:val="000000"/>
                <w:sz w:val="22"/>
                <w:szCs w:val="22"/>
              </w:rPr>
              <w:t>н</w:t>
            </w:r>
            <w:r>
              <w:rPr>
                <w:color w:val="000000"/>
                <w:sz w:val="22"/>
                <w:szCs w:val="22"/>
                <w:lang w:val="en-US"/>
              </w:rPr>
              <w:t>/</w:t>
            </w:r>
            <w:r w:rsidRPr="00A7230E">
              <w:rPr>
                <w:color w:val="000000"/>
                <w:sz w:val="22"/>
                <w:szCs w:val="22"/>
              </w:rPr>
              <w:t>д</w:t>
            </w:r>
          </w:p>
        </w:tc>
      </w:tr>
      <w:tr w:rsidR="00AC0EA5" w:rsidRPr="00AC48D6" w:rsidTr="00B17BCC">
        <w:trPr>
          <w:trHeight w:val="300"/>
          <w:jc w:val="center"/>
        </w:trPr>
        <w:tc>
          <w:tcPr>
            <w:tcW w:w="2938" w:type="dxa"/>
            <w:gridSpan w:val="2"/>
            <w:noWrap/>
            <w:vAlign w:val="center"/>
          </w:tcPr>
          <w:p w:rsidR="00AC0EA5" w:rsidRPr="00A7230E" w:rsidRDefault="00AC0EA5" w:rsidP="00B17BCC">
            <w:pPr>
              <w:pStyle w:val="normal-p0"/>
              <w:jc w:val="center"/>
              <w:rPr>
                <w:color w:val="000000"/>
                <w:sz w:val="22"/>
                <w:szCs w:val="22"/>
              </w:rPr>
            </w:pPr>
            <w:r w:rsidRPr="00A7230E">
              <w:rPr>
                <w:color w:val="000000"/>
                <w:sz w:val="22"/>
                <w:szCs w:val="22"/>
              </w:rPr>
              <w:t>Итого</w:t>
            </w:r>
          </w:p>
        </w:tc>
        <w:tc>
          <w:tcPr>
            <w:tcW w:w="8938" w:type="dxa"/>
            <w:gridSpan w:val="4"/>
            <w:vAlign w:val="center"/>
          </w:tcPr>
          <w:p w:rsidR="00AC0EA5" w:rsidRPr="00A7230E" w:rsidRDefault="00AC0EA5" w:rsidP="00A52DA9">
            <w:pPr>
              <w:pStyle w:val="normal-p0"/>
              <w:jc w:val="center"/>
              <w:rPr>
                <w:color w:val="000000"/>
                <w:sz w:val="22"/>
                <w:szCs w:val="22"/>
              </w:rPr>
            </w:pPr>
            <w:r w:rsidRPr="00A7230E">
              <w:rPr>
                <w:color w:val="000000"/>
                <w:sz w:val="22"/>
                <w:szCs w:val="22"/>
              </w:rPr>
              <w:t>6915,13 м</w:t>
            </w:r>
          </w:p>
        </w:tc>
      </w:tr>
    </w:tbl>
    <w:p w:rsidR="00AC0EA5" w:rsidRDefault="00AC0EA5" w:rsidP="000D09B6">
      <w:pPr>
        <w:pStyle w:val="2"/>
      </w:pPr>
    </w:p>
    <w:p w:rsidR="00AC0EA5" w:rsidRPr="00AC48D6" w:rsidRDefault="00AC0EA5" w:rsidP="00BA44CE">
      <w:pPr>
        <w:pStyle w:val="2"/>
        <w:jc w:val="center"/>
        <w:outlineLvl w:val="0"/>
      </w:pPr>
      <w:r w:rsidRPr="009F18F2">
        <w:t>Таблица</w:t>
      </w:r>
      <w:r w:rsidRPr="00562D7E">
        <w:t xml:space="preserve"> </w:t>
      </w:r>
      <w:fldSimple w:instr=" SEQ Таблица \* ARABIC ">
        <w:r>
          <w:rPr>
            <w:noProof/>
          </w:rPr>
          <w:t>6</w:t>
        </w:r>
      </w:fldSimple>
      <w:r>
        <w:t xml:space="preserve"> </w:t>
      </w:r>
      <w:r w:rsidRPr="00AC48D6">
        <w:t>Характеристика участков водопроводных сетей</w:t>
      </w:r>
      <w:r w:rsidRPr="00AC48D6">
        <w:rPr>
          <w:color w:val="000000"/>
          <w:lang w:eastAsia="ru-RU"/>
        </w:rPr>
        <w:t xml:space="preserve"> п. </w:t>
      </w:r>
      <w:r>
        <w:rPr>
          <w:color w:val="000000"/>
          <w:lang w:eastAsia="ru-RU"/>
        </w:rPr>
        <w:t>Пятиречье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
        <w:gridCol w:w="1862"/>
        <w:gridCol w:w="1895"/>
        <w:gridCol w:w="1830"/>
        <w:gridCol w:w="3071"/>
        <w:gridCol w:w="2493"/>
      </w:tblGrid>
      <w:tr w:rsidR="00AC0EA5" w:rsidRPr="001D40A2" w:rsidTr="001D40A2">
        <w:trPr>
          <w:trHeight w:val="525"/>
          <w:jc w:val="center"/>
        </w:trPr>
        <w:tc>
          <w:tcPr>
            <w:tcW w:w="0" w:type="auto"/>
            <w:vAlign w:val="center"/>
          </w:tcPr>
          <w:p w:rsidR="00AC0EA5" w:rsidRPr="00A7230E" w:rsidRDefault="00AC0EA5" w:rsidP="001D40A2">
            <w:pPr>
              <w:pStyle w:val="normal-p0"/>
              <w:jc w:val="center"/>
              <w:rPr>
                <w:sz w:val="22"/>
                <w:szCs w:val="22"/>
              </w:rPr>
            </w:pPr>
            <w:r w:rsidRPr="00A7230E">
              <w:rPr>
                <w:sz w:val="22"/>
                <w:szCs w:val="22"/>
              </w:rPr>
              <w:t>№</w:t>
            </w:r>
          </w:p>
        </w:tc>
        <w:tc>
          <w:tcPr>
            <w:tcW w:w="0" w:type="auto"/>
            <w:vAlign w:val="center"/>
          </w:tcPr>
          <w:p w:rsidR="00AC0EA5" w:rsidRPr="00A7230E" w:rsidRDefault="00AC0EA5" w:rsidP="001D40A2">
            <w:pPr>
              <w:pStyle w:val="normal-p0"/>
              <w:jc w:val="center"/>
              <w:rPr>
                <w:sz w:val="22"/>
                <w:szCs w:val="22"/>
              </w:rPr>
            </w:pPr>
            <w:r w:rsidRPr="00A7230E">
              <w:rPr>
                <w:sz w:val="22"/>
                <w:szCs w:val="22"/>
              </w:rPr>
              <w:t>Начало участка</w:t>
            </w:r>
          </w:p>
        </w:tc>
        <w:tc>
          <w:tcPr>
            <w:tcW w:w="0" w:type="auto"/>
            <w:vAlign w:val="center"/>
          </w:tcPr>
          <w:p w:rsidR="00AC0EA5" w:rsidRPr="00A7230E" w:rsidRDefault="00AC0EA5" w:rsidP="001D40A2">
            <w:pPr>
              <w:pStyle w:val="normal-p0"/>
              <w:jc w:val="center"/>
              <w:rPr>
                <w:sz w:val="22"/>
                <w:szCs w:val="22"/>
              </w:rPr>
            </w:pPr>
            <w:r w:rsidRPr="00A7230E">
              <w:rPr>
                <w:sz w:val="22"/>
                <w:szCs w:val="22"/>
              </w:rPr>
              <w:t>Конец участка</w:t>
            </w:r>
          </w:p>
        </w:tc>
        <w:tc>
          <w:tcPr>
            <w:tcW w:w="0" w:type="auto"/>
            <w:vAlign w:val="center"/>
          </w:tcPr>
          <w:p w:rsidR="00AC0EA5" w:rsidRPr="00A7230E" w:rsidRDefault="00AC0EA5" w:rsidP="001D40A2">
            <w:pPr>
              <w:pStyle w:val="normal-p0"/>
              <w:jc w:val="center"/>
              <w:rPr>
                <w:sz w:val="22"/>
                <w:szCs w:val="22"/>
              </w:rPr>
            </w:pPr>
            <w:r w:rsidRPr="00A7230E">
              <w:rPr>
                <w:sz w:val="22"/>
                <w:szCs w:val="22"/>
              </w:rPr>
              <w:t>Длина участка, м</w:t>
            </w:r>
          </w:p>
        </w:tc>
        <w:tc>
          <w:tcPr>
            <w:tcW w:w="0" w:type="auto"/>
            <w:vAlign w:val="center"/>
          </w:tcPr>
          <w:p w:rsidR="00AC0EA5" w:rsidRPr="00A7230E" w:rsidRDefault="00AC0EA5" w:rsidP="001D40A2">
            <w:pPr>
              <w:pStyle w:val="normal-p0"/>
              <w:jc w:val="center"/>
              <w:rPr>
                <w:sz w:val="22"/>
                <w:szCs w:val="22"/>
              </w:rPr>
            </w:pPr>
            <w:r w:rsidRPr="00A7230E">
              <w:rPr>
                <w:sz w:val="22"/>
                <w:szCs w:val="22"/>
              </w:rPr>
              <w:t>Внутренний диаметр трубы, м</w:t>
            </w:r>
          </w:p>
        </w:tc>
        <w:tc>
          <w:tcPr>
            <w:tcW w:w="0" w:type="auto"/>
            <w:vAlign w:val="center"/>
          </w:tcPr>
          <w:p w:rsidR="00AC0EA5" w:rsidRPr="00A7230E" w:rsidRDefault="00AC0EA5" w:rsidP="001D40A2">
            <w:pPr>
              <w:pStyle w:val="normal-p0"/>
              <w:jc w:val="center"/>
              <w:rPr>
                <w:sz w:val="22"/>
                <w:szCs w:val="22"/>
              </w:rPr>
            </w:pPr>
            <w:r w:rsidRPr="00A7230E">
              <w:rPr>
                <w:sz w:val="22"/>
                <w:szCs w:val="22"/>
              </w:rPr>
              <w:t>Материал трубопровода</w:t>
            </w:r>
          </w:p>
        </w:tc>
      </w:tr>
      <w:tr w:rsidR="00AC0EA5" w:rsidRPr="001D40A2" w:rsidTr="001D40A2">
        <w:trPr>
          <w:trHeight w:val="281"/>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1</w:t>
            </w:r>
          </w:p>
        </w:tc>
        <w:tc>
          <w:tcPr>
            <w:tcW w:w="0" w:type="auto"/>
            <w:vAlign w:val="center"/>
          </w:tcPr>
          <w:p w:rsidR="00AC0EA5" w:rsidRPr="00A7230E" w:rsidRDefault="00AC0EA5" w:rsidP="001D40A2">
            <w:pPr>
              <w:pStyle w:val="normal-p0"/>
              <w:jc w:val="center"/>
              <w:rPr>
                <w:sz w:val="22"/>
                <w:szCs w:val="22"/>
              </w:rPr>
            </w:pPr>
            <w:r w:rsidRPr="00A7230E">
              <w:rPr>
                <w:sz w:val="22"/>
                <w:szCs w:val="22"/>
              </w:rPr>
              <w:t>Скважина №3025</w:t>
            </w:r>
          </w:p>
        </w:tc>
        <w:tc>
          <w:tcPr>
            <w:tcW w:w="0" w:type="auto"/>
            <w:vAlign w:val="center"/>
          </w:tcPr>
          <w:p w:rsidR="00AC0EA5" w:rsidRPr="00A7230E" w:rsidRDefault="00AC0EA5" w:rsidP="001D40A2">
            <w:pPr>
              <w:pStyle w:val="normal-p0"/>
              <w:jc w:val="center"/>
              <w:rPr>
                <w:sz w:val="22"/>
                <w:szCs w:val="22"/>
              </w:rPr>
            </w:pPr>
            <w:r w:rsidRPr="00A7230E">
              <w:rPr>
                <w:sz w:val="22"/>
                <w:szCs w:val="22"/>
              </w:rPr>
              <w:t>К1</w:t>
            </w:r>
          </w:p>
        </w:tc>
        <w:tc>
          <w:tcPr>
            <w:tcW w:w="0" w:type="auto"/>
            <w:vAlign w:val="center"/>
          </w:tcPr>
          <w:p w:rsidR="00AC0EA5" w:rsidRPr="00A7230E" w:rsidRDefault="00AC0EA5" w:rsidP="001D40A2">
            <w:pPr>
              <w:pStyle w:val="normal-p0"/>
              <w:jc w:val="center"/>
              <w:rPr>
                <w:sz w:val="22"/>
                <w:szCs w:val="22"/>
              </w:rPr>
            </w:pPr>
            <w:r w:rsidRPr="00A7230E">
              <w:rPr>
                <w:sz w:val="22"/>
                <w:szCs w:val="22"/>
              </w:rPr>
              <w:t>30,21</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2</w:t>
            </w:r>
          </w:p>
        </w:tc>
        <w:tc>
          <w:tcPr>
            <w:tcW w:w="0" w:type="auto"/>
            <w:vAlign w:val="center"/>
          </w:tcPr>
          <w:p w:rsidR="00AC0EA5" w:rsidRPr="00A7230E" w:rsidRDefault="00AC0EA5" w:rsidP="001D40A2">
            <w:pPr>
              <w:pStyle w:val="normal-p0"/>
              <w:jc w:val="center"/>
              <w:rPr>
                <w:sz w:val="22"/>
                <w:szCs w:val="22"/>
              </w:rPr>
            </w:pPr>
            <w:r w:rsidRPr="00A7230E">
              <w:rPr>
                <w:sz w:val="22"/>
                <w:szCs w:val="22"/>
              </w:rPr>
              <w:t>К1</w:t>
            </w:r>
          </w:p>
        </w:tc>
        <w:tc>
          <w:tcPr>
            <w:tcW w:w="0" w:type="auto"/>
            <w:vAlign w:val="center"/>
          </w:tcPr>
          <w:p w:rsidR="00AC0EA5" w:rsidRPr="00A7230E" w:rsidRDefault="00AC0EA5" w:rsidP="001D40A2">
            <w:pPr>
              <w:pStyle w:val="normal-p0"/>
              <w:jc w:val="center"/>
              <w:rPr>
                <w:sz w:val="22"/>
                <w:szCs w:val="22"/>
              </w:rPr>
            </w:pPr>
            <w:r w:rsidRPr="00A7230E">
              <w:rPr>
                <w:sz w:val="22"/>
                <w:szCs w:val="22"/>
              </w:rPr>
              <w:t>К2</w:t>
            </w:r>
          </w:p>
        </w:tc>
        <w:tc>
          <w:tcPr>
            <w:tcW w:w="0" w:type="auto"/>
            <w:vAlign w:val="center"/>
          </w:tcPr>
          <w:p w:rsidR="00AC0EA5" w:rsidRPr="00A7230E" w:rsidRDefault="00AC0EA5" w:rsidP="001D40A2">
            <w:pPr>
              <w:pStyle w:val="normal-p0"/>
              <w:jc w:val="center"/>
              <w:rPr>
                <w:sz w:val="22"/>
                <w:szCs w:val="22"/>
              </w:rPr>
            </w:pPr>
            <w:r w:rsidRPr="00A7230E">
              <w:rPr>
                <w:sz w:val="22"/>
                <w:szCs w:val="22"/>
              </w:rPr>
              <w:t>64,83</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3</w:t>
            </w:r>
          </w:p>
        </w:tc>
        <w:tc>
          <w:tcPr>
            <w:tcW w:w="0" w:type="auto"/>
            <w:vAlign w:val="center"/>
          </w:tcPr>
          <w:p w:rsidR="00AC0EA5" w:rsidRPr="00A7230E" w:rsidRDefault="00AC0EA5" w:rsidP="001D40A2">
            <w:pPr>
              <w:pStyle w:val="normal-p0"/>
              <w:jc w:val="center"/>
              <w:rPr>
                <w:sz w:val="22"/>
                <w:szCs w:val="22"/>
              </w:rPr>
            </w:pPr>
            <w:r w:rsidRPr="00A7230E">
              <w:rPr>
                <w:sz w:val="22"/>
                <w:szCs w:val="22"/>
              </w:rPr>
              <w:t>ВНБ</w:t>
            </w:r>
          </w:p>
        </w:tc>
        <w:tc>
          <w:tcPr>
            <w:tcW w:w="0" w:type="auto"/>
            <w:vAlign w:val="center"/>
          </w:tcPr>
          <w:p w:rsidR="00AC0EA5" w:rsidRPr="00A7230E" w:rsidRDefault="00AC0EA5" w:rsidP="001D40A2">
            <w:pPr>
              <w:pStyle w:val="normal-p0"/>
              <w:jc w:val="center"/>
              <w:rPr>
                <w:sz w:val="22"/>
                <w:szCs w:val="22"/>
              </w:rPr>
            </w:pPr>
            <w:r w:rsidRPr="00A7230E">
              <w:rPr>
                <w:sz w:val="22"/>
                <w:szCs w:val="22"/>
              </w:rPr>
              <w:t>К3</w:t>
            </w:r>
          </w:p>
        </w:tc>
        <w:tc>
          <w:tcPr>
            <w:tcW w:w="0" w:type="auto"/>
            <w:vAlign w:val="center"/>
          </w:tcPr>
          <w:p w:rsidR="00AC0EA5" w:rsidRPr="00A7230E" w:rsidRDefault="00AC0EA5" w:rsidP="001D40A2">
            <w:pPr>
              <w:pStyle w:val="normal-p0"/>
              <w:jc w:val="center"/>
              <w:rPr>
                <w:sz w:val="22"/>
                <w:szCs w:val="22"/>
              </w:rPr>
            </w:pPr>
            <w:r w:rsidRPr="00A7230E">
              <w:rPr>
                <w:sz w:val="22"/>
                <w:szCs w:val="22"/>
              </w:rPr>
              <w:t>930,62</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4</w:t>
            </w:r>
          </w:p>
        </w:tc>
        <w:tc>
          <w:tcPr>
            <w:tcW w:w="0" w:type="auto"/>
            <w:vAlign w:val="center"/>
          </w:tcPr>
          <w:p w:rsidR="00AC0EA5" w:rsidRPr="00A7230E" w:rsidRDefault="00AC0EA5" w:rsidP="001D40A2">
            <w:pPr>
              <w:pStyle w:val="normal-p0"/>
              <w:jc w:val="center"/>
              <w:rPr>
                <w:sz w:val="22"/>
                <w:szCs w:val="22"/>
              </w:rPr>
            </w:pPr>
            <w:r w:rsidRPr="00A7230E">
              <w:rPr>
                <w:sz w:val="22"/>
                <w:szCs w:val="22"/>
              </w:rPr>
              <w:t>К3</w:t>
            </w:r>
          </w:p>
        </w:tc>
        <w:tc>
          <w:tcPr>
            <w:tcW w:w="0" w:type="auto"/>
            <w:vAlign w:val="center"/>
          </w:tcPr>
          <w:p w:rsidR="00AC0EA5" w:rsidRPr="00A7230E" w:rsidRDefault="00AC0EA5" w:rsidP="001D40A2">
            <w:pPr>
              <w:pStyle w:val="normal-p0"/>
              <w:jc w:val="center"/>
              <w:rPr>
                <w:sz w:val="22"/>
                <w:szCs w:val="22"/>
              </w:rPr>
            </w:pPr>
            <w:r w:rsidRPr="00A7230E">
              <w:rPr>
                <w:sz w:val="22"/>
                <w:szCs w:val="22"/>
              </w:rPr>
              <w:t>К7</w:t>
            </w:r>
          </w:p>
        </w:tc>
        <w:tc>
          <w:tcPr>
            <w:tcW w:w="0" w:type="auto"/>
            <w:vAlign w:val="center"/>
          </w:tcPr>
          <w:p w:rsidR="00AC0EA5" w:rsidRPr="00A7230E" w:rsidRDefault="00AC0EA5" w:rsidP="001D40A2">
            <w:pPr>
              <w:pStyle w:val="normal-p0"/>
              <w:jc w:val="center"/>
              <w:rPr>
                <w:sz w:val="22"/>
                <w:szCs w:val="22"/>
              </w:rPr>
            </w:pPr>
            <w:r w:rsidRPr="00A7230E">
              <w:rPr>
                <w:sz w:val="22"/>
                <w:szCs w:val="22"/>
              </w:rPr>
              <w:t>990,33</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5</w:t>
            </w:r>
          </w:p>
        </w:tc>
        <w:tc>
          <w:tcPr>
            <w:tcW w:w="0" w:type="auto"/>
            <w:vAlign w:val="center"/>
          </w:tcPr>
          <w:p w:rsidR="00AC0EA5" w:rsidRPr="00A7230E" w:rsidRDefault="00AC0EA5" w:rsidP="001D40A2">
            <w:pPr>
              <w:pStyle w:val="normal-p0"/>
              <w:jc w:val="center"/>
              <w:rPr>
                <w:sz w:val="22"/>
                <w:szCs w:val="22"/>
              </w:rPr>
            </w:pPr>
            <w:r w:rsidRPr="00A7230E">
              <w:rPr>
                <w:sz w:val="22"/>
                <w:szCs w:val="22"/>
              </w:rPr>
              <w:t>К3</w:t>
            </w:r>
          </w:p>
        </w:tc>
        <w:tc>
          <w:tcPr>
            <w:tcW w:w="0" w:type="auto"/>
            <w:vAlign w:val="center"/>
          </w:tcPr>
          <w:p w:rsidR="00AC0EA5" w:rsidRPr="00A7230E" w:rsidRDefault="00AC0EA5" w:rsidP="001D40A2">
            <w:pPr>
              <w:pStyle w:val="normal-p0"/>
              <w:jc w:val="center"/>
              <w:rPr>
                <w:sz w:val="22"/>
                <w:szCs w:val="22"/>
              </w:rPr>
            </w:pPr>
            <w:r w:rsidRPr="00A7230E">
              <w:rPr>
                <w:sz w:val="22"/>
                <w:szCs w:val="22"/>
              </w:rPr>
              <w:t>К4</w:t>
            </w:r>
          </w:p>
        </w:tc>
        <w:tc>
          <w:tcPr>
            <w:tcW w:w="0" w:type="auto"/>
            <w:vAlign w:val="center"/>
          </w:tcPr>
          <w:p w:rsidR="00AC0EA5" w:rsidRPr="00A7230E" w:rsidRDefault="00AC0EA5" w:rsidP="001D40A2">
            <w:pPr>
              <w:pStyle w:val="normal-p0"/>
              <w:jc w:val="center"/>
              <w:rPr>
                <w:sz w:val="22"/>
                <w:szCs w:val="22"/>
              </w:rPr>
            </w:pPr>
            <w:r w:rsidRPr="00A7230E">
              <w:rPr>
                <w:sz w:val="22"/>
                <w:szCs w:val="22"/>
              </w:rPr>
              <w:t>51,49</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6</w:t>
            </w:r>
          </w:p>
        </w:tc>
        <w:tc>
          <w:tcPr>
            <w:tcW w:w="0" w:type="auto"/>
            <w:vAlign w:val="center"/>
          </w:tcPr>
          <w:p w:rsidR="00AC0EA5" w:rsidRPr="00A7230E" w:rsidRDefault="00AC0EA5" w:rsidP="001D40A2">
            <w:pPr>
              <w:pStyle w:val="normal-p0"/>
              <w:jc w:val="center"/>
              <w:rPr>
                <w:sz w:val="22"/>
                <w:szCs w:val="22"/>
              </w:rPr>
            </w:pPr>
            <w:r w:rsidRPr="00A7230E">
              <w:rPr>
                <w:sz w:val="22"/>
                <w:szCs w:val="22"/>
              </w:rPr>
              <w:t>К4</w:t>
            </w:r>
          </w:p>
        </w:tc>
        <w:tc>
          <w:tcPr>
            <w:tcW w:w="0" w:type="auto"/>
            <w:vAlign w:val="center"/>
          </w:tcPr>
          <w:p w:rsidR="00AC0EA5" w:rsidRPr="00A7230E" w:rsidRDefault="00AC0EA5" w:rsidP="001D40A2">
            <w:pPr>
              <w:pStyle w:val="normal-p0"/>
              <w:jc w:val="center"/>
              <w:rPr>
                <w:sz w:val="22"/>
                <w:szCs w:val="22"/>
              </w:rPr>
            </w:pPr>
            <w:r w:rsidRPr="00A7230E">
              <w:rPr>
                <w:sz w:val="22"/>
                <w:szCs w:val="22"/>
              </w:rPr>
              <w:t>К6</w:t>
            </w:r>
          </w:p>
        </w:tc>
        <w:tc>
          <w:tcPr>
            <w:tcW w:w="0" w:type="auto"/>
            <w:vAlign w:val="center"/>
          </w:tcPr>
          <w:p w:rsidR="00AC0EA5" w:rsidRPr="00A7230E" w:rsidRDefault="00AC0EA5" w:rsidP="001D40A2">
            <w:pPr>
              <w:pStyle w:val="normal-p0"/>
              <w:jc w:val="center"/>
              <w:rPr>
                <w:sz w:val="22"/>
                <w:szCs w:val="22"/>
              </w:rPr>
            </w:pPr>
            <w:r w:rsidRPr="00A7230E">
              <w:rPr>
                <w:sz w:val="22"/>
                <w:szCs w:val="22"/>
              </w:rPr>
              <w:t>171,94</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7</w:t>
            </w:r>
          </w:p>
        </w:tc>
        <w:tc>
          <w:tcPr>
            <w:tcW w:w="0" w:type="auto"/>
            <w:vAlign w:val="center"/>
          </w:tcPr>
          <w:p w:rsidR="00AC0EA5" w:rsidRPr="00A7230E" w:rsidRDefault="00AC0EA5" w:rsidP="001D40A2">
            <w:pPr>
              <w:pStyle w:val="normal-p0"/>
              <w:jc w:val="center"/>
              <w:rPr>
                <w:sz w:val="22"/>
                <w:szCs w:val="22"/>
              </w:rPr>
            </w:pPr>
            <w:r w:rsidRPr="00A7230E">
              <w:rPr>
                <w:sz w:val="22"/>
                <w:szCs w:val="22"/>
              </w:rPr>
              <w:t>К4</w:t>
            </w:r>
          </w:p>
        </w:tc>
        <w:tc>
          <w:tcPr>
            <w:tcW w:w="0" w:type="auto"/>
            <w:vAlign w:val="center"/>
          </w:tcPr>
          <w:p w:rsidR="00AC0EA5" w:rsidRPr="00A7230E" w:rsidRDefault="00AC0EA5" w:rsidP="001D40A2">
            <w:pPr>
              <w:pStyle w:val="normal-p0"/>
              <w:jc w:val="center"/>
              <w:rPr>
                <w:sz w:val="22"/>
                <w:szCs w:val="22"/>
              </w:rPr>
            </w:pPr>
            <w:r w:rsidRPr="00A7230E">
              <w:rPr>
                <w:sz w:val="22"/>
                <w:szCs w:val="22"/>
              </w:rPr>
              <w:t>К5</w:t>
            </w:r>
          </w:p>
        </w:tc>
        <w:tc>
          <w:tcPr>
            <w:tcW w:w="0" w:type="auto"/>
            <w:vAlign w:val="center"/>
          </w:tcPr>
          <w:p w:rsidR="00AC0EA5" w:rsidRPr="00A7230E" w:rsidRDefault="00AC0EA5" w:rsidP="001D40A2">
            <w:pPr>
              <w:pStyle w:val="normal-p0"/>
              <w:jc w:val="center"/>
              <w:rPr>
                <w:sz w:val="22"/>
                <w:szCs w:val="22"/>
              </w:rPr>
            </w:pPr>
            <w:r w:rsidRPr="00A7230E">
              <w:rPr>
                <w:sz w:val="22"/>
                <w:szCs w:val="22"/>
              </w:rPr>
              <w:t>195,09</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8</w:t>
            </w:r>
          </w:p>
        </w:tc>
        <w:tc>
          <w:tcPr>
            <w:tcW w:w="0" w:type="auto"/>
            <w:vAlign w:val="center"/>
          </w:tcPr>
          <w:p w:rsidR="00AC0EA5" w:rsidRPr="00A7230E" w:rsidRDefault="00AC0EA5" w:rsidP="001D40A2">
            <w:pPr>
              <w:pStyle w:val="normal-p0"/>
              <w:jc w:val="center"/>
              <w:rPr>
                <w:sz w:val="22"/>
                <w:szCs w:val="22"/>
              </w:rPr>
            </w:pPr>
            <w:r w:rsidRPr="00A7230E">
              <w:rPr>
                <w:sz w:val="22"/>
                <w:szCs w:val="22"/>
              </w:rPr>
              <w:t>2</w:t>
            </w:r>
          </w:p>
        </w:tc>
        <w:tc>
          <w:tcPr>
            <w:tcW w:w="0" w:type="auto"/>
            <w:vAlign w:val="center"/>
          </w:tcPr>
          <w:p w:rsidR="00AC0EA5" w:rsidRPr="00A7230E" w:rsidRDefault="00AC0EA5" w:rsidP="001D40A2">
            <w:pPr>
              <w:pStyle w:val="normal-p0"/>
              <w:jc w:val="center"/>
              <w:rPr>
                <w:sz w:val="22"/>
                <w:szCs w:val="22"/>
              </w:rPr>
            </w:pPr>
            <w:r w:rsidRPr="00A7230E">
              <w:rPr>
                <w:sz w:val="22"/>
                <w:szCs w:val="22"/>
              </w:rPr>
              <w:t>ВНБ</w:t>
            </w:r>
          </w:p>
        </w:tc>
        <w:tc>
          <w:tcPr>
            <w:tcW w:w="0" w:type="auto"/>
            <w:vAlign w:val="center"/>
          </w:tcPr>
          <w:p w:rsidR="00AC0EA5" w:rsidRPr="00A7230E" w:rsidRDefault="00AC0EA5" w:rsidP="001D40A2">
            <w:pPr>
              <w:pStyle w:val="normal-p0"/>
              <w:jc w:val="center"/>
              <w:rPr>
                <w:sz w:val="22"/>
                <w:szCs w:val="22"/>
              </w:rPr>
            </w:pPr>
            <w:r w:rsidRPr="00A7230E">
              <w:rPr>
                <w:sz w:val="22"/>
                <w:szCs w:val="22"/>
              </w:rPr>
              <w:t>18,09</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9</w:t>
            </w:r>
          </w:p>
        </w:tc>
        <w:tc>
          <w:tcPr>
            <w:tcW w:w="0" w:type="auto"/>
            <w:vAlign w:val="center"/>
          </w:tcPr>
          <w:p w:rsidR="00AC0EA5" w:rsidRPr="00A7230E" w:rsidRDefault="00AC0EA5" w:rsidP="001D40A2">
            <w:pPr>
              <w:pStyle w:val="normal-p0"/>
              <w:jc w:val="center"/>
              <w:rPr>
                <w:sz w:val="22"/>
                <w:szCs w:val="22"/>
              </w:rPr>
            </w:pPr>
            <w:r w:rsidRPr="00A7230E">
              <w:rPr>
                <w:sz w:val="22"/>
                <w:szCs w:val="22"/>
              </w:rPr>
              <w:t>2</w:t>
            </w:r>
          </w:p>
        </w:tc>
        <w:tc>
          <w:tcPr>
            <w:tcW w:w="0" w:type="auto"/>
            <w:vAlign w:val="center"/>
          </w:tcPr>
          <w:p w:rsidR="00AC0EA5" w:rsidRPr="00A7230E" w:rsidRDefault="00AC0EA5" w:rsidP="001D40A2">
            <w:pPr>
              <w:pStyle w:val="normal-p0"/>
              <w:jc w:val="center"/>
              <w:rPr>
                <w:sz w:val="22"/>
                <w:szCs w:val="22"/>
              </w:rPr>
            </w:pPr>
            <w:r w:rsidRPr="00A7230E">
              <w:rPr>
                <w:sz w:val="22"/>
                <w:szCs w:val="22"/>
              </w:rPr>
              <w:t>К8</w:t>
            </w:r>
          </w:p>
        </w:tc>
        <w:tc>
          <w:tcPr>
            <w:tcW w:w="0" w:type="auto"/>
            <w:vAlign w:val="center"/>
          </w:tcPr>
          <w:p w:rsidR="00AC0EA5" w:rsidRPr="00A7230E" w:rsidRDefault="00AC0EA5" w:rsidP="001D40A2">
            <w:pPr>
              <w:pStyle w:val="normal-p0"/>
              <w:jc w:val="center"/>
              <w:rPr>
                <w:sz w:val="22"/>
                <w:szCs w:val="22"/>
              </w:rPr>
            </w:pPr>
            <w:r w:rsidRPr="00A7230E">
              <w:rPr>
                <w:sz w:val="22"/>
                <w:szCs w:val="22"/>
              </w:rPr>
              <w:t>259,84</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10</w:t>
            </w:r>
          </w:p>
        </w:tc>
        <w:tc>
          <w:tcPr>
            <w:tcW w:w="0" w:type="auto"/>
            <w:vAlign w:val="center"/>
          </w:tcPr>
          <w:p w:rsidR="00AC0EA5" w:rsidRPr="00A7230E" w:rsidRDefault="00AC0EA5" w:rsidP="001D40A2">
            <w:pPr>
              <w:pStyle w:val="normal-p0"/>
              <w:jc w:val="center"/>
              <w:rPr>
                <w:sz w:val="22"/>
                <w:szCs w:val="22"/>
              </w:rPr>
            </w:pPr>
            <w:r w:rsidRPr="00A7230E">
              <w:rPr>
                <w:sz w:val="22"/>
                <w:szCs w:val="22"/>
              </w:rPr>
              <w:t>К9</w:t>
            </w:r>
          </w:p>
        </w:tc>
        <w:tc>
          <w:tcPr>
            <w:tcW w:w="0" w:type="auto"/>
            <w:vAlign w:val="center"/>
          </w:tcPr>
          <w:p w:rsidR="00AC0EA5" w:rsidRPr="00A7230E" w:rsidRDefault="00AC0EA5" w:rsidP="001D40A2">
            <w:pPr>
              <w:pStyle w:val="normal-p0"/>
              <w:jc w:val="center"/>
              <w:rPr>
                <w:sz w:val="22"/>
                <w:szCs w:val="22"/>
              </w:rPr>
            </w:pPr>
            <w:r w:rsidRPr="00A7230E">
              <w:rPr>
                <w:sz w:val="22"/>
                <w:szCs w:val="22"/>
              </w:rPr>
              <w:t>К10</w:t>
            </w:r>
          </w:p>
        </w:tc>
        <w:tc>
          <w:tcPr>
            <w:tcW w:w="0" w:type="auto"/>
            <w:vAlign w:val="center"/>
          </w:tcPr>
          <w:p w:rsidR="00AC0EA5" w:rsidRPr="00A7230E" w:rsidRDefault="00AC0EA5" w:rsidP="001D40A2">
            <w:pPr>
              <w:pStyle w:val="normal-p0"/>
              <w:jc w:val="center"/>
              <w:rPr>
                <w:sz w:val="22"/>
                <w:szCs w:val="22"/>
              </w:rPr>
            </w:pPr>
            <w:r w:rsidRPr="00A7230E">
              <w:rPr>
                <w:sz w:val="22"/>
                <w:szCs w:val="22"/>
              </w:rPr>
              <w:t>188,42</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11</w:t>
            </w:r>
          </w:p>
        </w:tc>
        <w:tc>
          <w:tcPr>
            <w:tcW w:w="0" w:type="auto"/>
            <w:vAlign w:val="center"/>
          </w:tcPr>
          <w:p w:rsidR="00AC0EA5" w:rsidRPr="00A7230E" w:rsidRDefault="00AC0EA5" w:rsidP="001D40A2">
            <w:pPr>
              <w:pStyle w:val="normal-p0"/>
              <w:jc w:val="center"/>
              <w:rPr>
                <w:sz w:val="22"/>
                <w:szCs w:val="22"/>
              </w:rPr>
            </w:pPr>
            <w:r w:rsidRPr="00A7230E">
              <w:rPr>
                <w:sz w:val="22"/>
                <w:szCs w:val="22"/>
              </w:rPr>
              <w:t>К10</w:t>
            </w:r>
          </w:p>
        </w:tc>
        <w:tc>
          <w:tcPr>
            <w:tcW w:w="0" w:type="auto"/>
            <w:vAlign w:val="center"/>
          </w:tcPr>
          <w:p w:rsidR="00AC0EA5" w:rsidRPr="00A7230E" w:rsidRDefault="00AC0EA5" w:rsidP="001D40A2">
            <w:pPr>
              <w:pStyle w:val="normal-p0"/>
              <w:jc w:val="center"/>
              <w:rPr>
                <w:sz w:val="22"/>
                <w:szCs w:val="22"/>
              </w:rPr>
            </w:pPr>
            <w:r w:rsidRPr="00A7230E">
              <w:rPr>
                <w:sz w:val="22"/>
                <w:szCs w:val="22"/>
              </w:rPr>
              <w:t>К12</w:t>
            </w:r>
          </w:p>
        </w:tc>
        <w:tc>
          <w:tcPr>
            <w:tcW w:w="0" w:type="auto"/>
            <w:vAlign w:val="center"/>
          </w:tcPr>
          <w:p w:rsidR="00AC0EA5" w:rsidRPr="00A7230E" w:rsidRDefault="00AC0EA5" w:rsidP="001D40A2">
            <w:pPr>
              <w:pStyle w:val="normal-p0"/>
              <w:jc w:val="center"/>
              <w:rPr>
                <w:sz w:val="22"/>
                <w:szCs w:val="22"/>
              </w:rPr>
            </w:pPr>
            <w:r w:rsidRPr="00A7230E">
              <w:rPr>
                <w:sz w:val="22"/>
                <w:szCs w:val="22"/>
              </w:rPr>
              <w:t>117,69</w:t>
            </w:r>
          </w:p>
        </w:tc>
        <w:tc>
          <w:tcPr>
            <w:tcW w:w="0" w:type="auto"/>
            <w:vAlign w:val="center"/>
          </w:tcPr>
          <w:p w:rsidR="00AC0EA5" w:rsidRPr="00A7230E" w:rsidRDefault="00AC0EA5" w:rsidP="001D40A2">
            <w:pPr>
              <w:pStyle w:val="normal-p0"/>
              <w:jc w:val="center"/>
              <w:rPr>
                <w:sz w:val="22"/>
                <w:szCs w:val="22"/>
              </w:rPr>
            </w:pPr>
            <w:r w:rsidRPr="00A7230E">
              <w:rPr>
                <w:sz w:val="22"/>
                <w:szCs w:val="22"/>
              </w:rPr>
              <w:t>0,025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12</w:t>
            </w:r>
          </w:p>
        </w:tc>
        <w:tc>
          <w:tcPr>
            <w:tcW w:w="0" w:type="auto"/>
            <w:vAlign w:val="center"/>
          </w:tcPr>
          <w:p w:rsidR="00AC0EA5" w:rsidRPr="00A7230E" w:rsidRDefault="00AC0EA5" w:rsidP="001D40A2">
            <w:pPr>
              <w:pStyle w:val="normal-p0"/>
              <w:jc w:val="center"/>
              <w:rPr>
                <w:sz w:val="22"/>
                <w:szCs w:val="22"/>
              </w:rPr>
            </w:pPr>
            <w:r w:rsidRPr="00A7230E">
              <w:rPr>
                <w:sz w:val="22"/>
                <w:szCs w:val="22"/>
              </w:rPr>
              <w:t>К12</w:t>
            </w:r>
          </w:p>
        </w:tc>
        <w:tc>
          <w:tcPr>
            <w:tcW w:w="0" w:type="auto"/>
            <w:vAlign w:val="center"/>
          </w:tcPr>
          <w:p w:rsidR="00AC0EA5" w:rsidRPr="00A7230E" w:rsidRDefault="00AC0EA5" w:rsidP="001D40A2">
            <w:pPr>
              <w:pStyle w:val="normal-p0"/>
              <w:jc w:val="center"/>
              <w:rPr>
                <w:sz w:val="22"/>
                <w:szCs w:val="22"/>
              </w:rPr>
            </w:pPr>
            <w:r w:rsidRPr="00A7230E">
              <w:rPr>
                <w:sz w:val="22"/>
                <w:szCs w:val="22"/>
              </w:rPr>
              <w:t>д1</w:t>
            </w:r>
          </w:p>
        </w:tc>
        <w:tc>
          <w:tcPr>
            <w:tcW w:w="0" w:type="auto"/>
            <w:vAlign w:val="center"/>
          </w:tcPr>
          <w:p w:rsidR="00AC0EA5" w:rsidRPr="00A7230E" w:rsidRDefault="00AC0EA5" w:rsidP="001D40A2">
            <w:pPr>
              <w:pStyle w:val="normal-p0"/>
              <w:jc w:val="center"/>
              <w:rPr>
                <w:sz w:val="22"/>
                <w:szCs w:val="22"/>
              </w:rPr>
            </w:pPr>
            <w:r w:rsidRPr="00A7230E">
              <w:rPr>
                <w:sz w:val="22"/>
                <w:szCs w:val="22"/>
              </w:rPr>
              <w:t>25,68</w:t>
            </w:r>
          </w:p>
        </w:tc>
        <w:tc>
          <w:tcPr>
            <w:tcW w:w="0" w:type="auto"/>
            <w:vAlign w:val="center"/>
          </w:tcPr>
          <w:p w:rsidR="00AC0EA5" w:rsidRPr="00A7230E" w:rsidRDefault="00AC0EA5" w:rsidP="001D40A2">
            <w:pPr>
              <w:pStyle w:val="normal-p0"/>
              <w:jc w:val="center"/>
              <w:rPr>
                <w:sz w:val="22"/>
                <w:szCs w:val="22"/>
              </w:rPr>
            </w:pPr>
            <w:r w:rsidRPr="00A7230E">
              <w:rPr>
                <w:sz w:val="22"/>
                <w:szCs w:val="22"/>
              </w:rPr>
              <w:t>0,025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13</w:t>
            </w:r>
          </w:p>
        </w:tc>
        <w:tc>
          <w:tcPr>
            <w:tcW w:w="0" w:type="auto"/>
            <w:vAlign w:val="center"/>
          </w:tcPr>
          <w:p w:rsidR="00AC0EA5" w:rsidRPr="00A7230E" w:rsidRDefault="00AC0EA5" w:rsidP="001D40A2">
            <w:pPr>
              <w:pStyle w:val="normal-p0"/>
              <w:jc w:val="center"/>
              <w:rPr>
                <w:sz w:val="22"/>
                <w:szCs w:val="22"/>
              </w:rPr>
            </w:pPr>
            <w:r w:rsidRPr="00A7230E">
              <w:rPr>
                <w:sz w:val="22"/>
                <w:szCs w:val="22"/>
              </w:rPr>
              <w:t>К10</w:t>
            </w:r>
          </w:p>
        </w:tc>
        <w:tc>
          <w:tcPr>
            <w:tcW w:w="0" w:type="auto"/>
            <w:vAlign w:val="center"/>
          </w:tcPr>
          <w:p w:rsidR="00AC0EA5" w:rsidRPr="00A7230E" w:rsidRDefault="00AC0EA5" w:rsidP="001D40A2">
            <w:pPr>
              <w:pStyle w:val="normal-p0"/>
              <w:jc w:val="center"/>
              <w:rPr>
                <w:sz w:val="22"/>
                <w:szCs w:val="22"/>
              </w:rPr>
            </w:pPr>
            <w:r w:rsidRPr="00A7230E">
              <w:rPr>
                <w:sz w:val="22"/>
                <w:szCs w:val="22"/>
              </w:rPr>
              <w:t>К11</w:t>
            </w:r>
          </w:p>
        </w:tc>
        <w:tc>
          <w:tcPr>
            <w:tcW w:w="0" w:type="auto"/>
            <w:vAlign w:val="center"/>
          </w:tcPr>
          <w:p w:rsidR="00AC0EA5" w:rsidRPr="00A7230E" w:rsidRDefault="00AC0EA5" w:rsidP="001D40A2">
            <w:pPr>
              <w:pStyle w:val="normal-p0"/>
              <w:jc w:val="center"/>
              <w:rPr>
                <w:sz w:val="22"/>
                <w:szCs w:val="22"/>
              </w:rPr>
            </w:pPr>
            <w:r w:rsidRPr="00A7230E">
              <w:rPr>
                <w:sz w:val="22"/>
                <w:szCs w:val="22"/>
              </w:rPr>
              <w:t>125,98</w:t>
            </w:r>
          </w:p>
        </w:tc>
        <w:tc>
          <w:tcPr>
            <w:tcW w:w="0" w:type="auto"/>
            <w:vAlign w:val="center"/>
          </w:tcPr>
          <w:p w:rsidR="00AC0EA5" w:rsidRPr="00A7230E" w:rsidRDefault="00AC0EA5" w:rsidP="001D40A2">
            <w:pPr>
              <w:pStyle w:val="normal-p0"/>
              <w:jc w:val="center"/>
              <w:rPr>
                <w:sz w:val="22"/>
                <w:szCs w:val="22"/>
              </w:rPr>
            </w:pPr>
            <w:r w:rsidRPr="00A7230E">
              <w:rPr>
                <w:sz w:val="22"/>
                <w:szCs w:val="22"/>
              </w:rPr>
              <w:t>0,025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14</w:t>
            </w:r>
          </w:p>
        </w:tc>
        <w:tc>
          <w:tcPr>
            <w:tcW w:w="0" w:type="auto"/>
            <w:vAlign w:val="center"/>
          </w:tcPr>
          <w:p w:rsidR="00AC0EA5" w:rsidRPr="00A7230E" w:rsidRDefault="00AC0EA5" w:rsidP="001D40A2">
            <w:pPr>
              <w:pStyle w:val="normal-p0"/>
              <w:jc w:val="center"/>
              <w:rPr>
                <w:sz w:val="22"/>
                <w:szCs w:val="22"/>
              </w:rPr>
            </w:pPr>
            <w:r w:rsidRPr="00A7230E">
              <w:rPr>
                <w:sz w:val="22"/>
                <w:szCs w:val="22"/>
              </w:rPr>
              <w:t>К11</w:t>
            </w:r>
          </w:p>
        </w:tc>
        <w:tc>
          <w:tcPr>
            <w:tcW w:w="0" w:type="auto"/>
            <w:vAlign w:val="center"/>
          </w:tcPr>
          <w:p w:rsidR="00AC0EA5" w:rsidRPr="00A7230E" w:rsidRDefault="00AC0EA5" w:rsidP="001D40A2">
            <w:pPr>
              <w:pStyle w:val="normal-p0"/>
              <w:jc w:val="center"/>
              <w:rPr>
                <w:sz w:val="22"/>
                <w:szCs w:val="22"/>
              </w:rPr>
            </w:pPr>
            <w:r w:rsidRPr="00A7230E">
              <w:rPr>
                <w:sz w:val="22"/>
                <w:szCs w:val="22"/>
              </w:rPr>
              <w:t>д2</w:t>
            </w:r>
          </w:p>
        </w:tc>
        <w:tc>
          <w:tcPr>
            <w:tcW w:w="0" w:type="auto"/>
            <w:vAlign w:val="center"/>
          </w:tcPr>
          <w:p w:rsidR="00AC0EA5" w:rsidRPr="00A7230E" w:rsidRDefault="00AC0EA5" w:rsidP="001D40A2">
            <w:pPr>
              <w:pStyle w:val="normal-p0"/>
              <w:jc w:val="center"/>
              <w:rPr>
                <w:sz w:val="22"/>
                <w:szCs w:val="22"/>
              </w:rPr>
            </w:pPr>
            <w:r w:rsidRPr="00A7230E">
              <w:rPr>
                <w:sz w:val="22"/>
                <w:szCs w:val="22"/>
              </w:rPr>
              <w:t>36,28</w:t>
            </w:r>
          </w:p>
        </w:tc>
        <w:tc>
          <w:tcPr>
            <w:tcW w:w="0" w:type="auto"/>
            <w:vAlign w:val="center"/>
          </w:tcPr>
          <w:p w:rsidR="00AC0EA5" w:rsidRPr="00A7230E" w:rsidRDefault="00AC0EA5" w:rsidP="001D40A2">
            <w:pPr>
              <w:pStyle w:val="normal-p0"/>
              <w:jc w:val="center"/>
              <w:rPr>
                <w:sz w:val="22"/>
                <w:szCs w:val="22"/>
              </w:rPr>
            </w:pPr>
            <w:r w:rsidRPr="00A7230E">
              <w:rPr>
                <w:sz w:val="22"/>
                <w:szCs w:val="22"/>
              </w:rPr>
              <w:t>0,025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15</w:t>
            </w:r>
          </w:p>
        </w:tc>
        <w:tc>
          <w:tcPr>
            <w:tcW w:w="0" w:type="auto"/>
            <w:vAlign w:val="center"/>
          </w:tcPr>
          <w:p w:rsidR="00AC0EA5" w:rsidRPr="00A7230E" w:rsidRDefault="00AC0EA5" w:rsidP="001D40A2">
            <w:pPr>
              <w:pStyle w:val="normal-p0"/>
              <w:jc w:val="center"/>
              <w:rPr>
                <w:sz w:val="22"/>
                <w:szCs w:val="22"/>
              </w:rPr>
            </w:pPr>
            <w:r w:rsidRPr="00A7230E">
              <w:rPr>
                <w:sz w:val="22"/>
                <w:szCs w:val="22"/>
              </w:rPr>
              <w:t>К9</w:t>
            </w:r>
          </w:p>
        </w:tc>
        <w:tc>
          <w:tcPr>
            <w:tcW w:w="0" w:type="auto"/>
            <w:vAlign w:val="center"/>
          </w:tcPr>
          <w:p w:rsidR="00AC0EA5" w:rsidRPr="00A7230E" w:rsidRDefault="00AC0EA5" w:rsidP="001D40A2">
            <w:pPr>
              <w:pStyle w:val="normal-p0"/>
              <w:jc w:val="center"/>
              <w:rPr>
                <w:sz w:val="22"/>
                <w:szCs w:val="22"/>
              </w:rPr>
            </w:pPr>
            <w:r w:rsidRPr="00A7230E">
              <w:rPr>
                <w:sz w:val="22"/>
                <w:szCs w:val="22"/>
              </w:rPr>
              <w:t>К13</w:t>
            </w:r>
          </w:p>
        </w:tc>
        <w:tc>
          <w:tcPr>
            <w:tcW w:w="0" w:type="auto"/>
            <w:vAlign w:val="center"/>
          </w:tcPr>
          <w:p w:rsidR="00AC0EA5" w:rsidRPr="00A7230E" w:rsidRDefault="00AC0EA5" w:rsidP="001D40A2">
            <w:pPr>
              <w:pStyle w:val="normal-p0"/>
              <w:jc w:val="center"/>
              <w:rPr>
                <w:sz w:val="22"/>
                <w:szCs w:val="22"/>
              </w:rPr>
            </w:pPr>
            <w:r w:rsidRPr="00A7230E">
              <w:rPr>
                <w:sz w:val="22"/>
                <w:szCs w:val="22"/>
              </w:rPr>
              <w:t>1250,97</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16</w:t>
            </w:r>
          </w:p>
        </w:tc>
        <w:tc>
          <w:tcPr>
            <w:tcW w:w="0" w:type="auto"/>
            <w:vAlign w:val="center"/>
          </w:tcPr>
          <w:p w:rsidR="00AC0EA5" w:rsidRPr="00A7230E" w:rsidRDefault="00AC0EA5" w:rsidP="001D40A2">
            <w:pPr>
              <w:pStyle w:val="normal-p0"/>
              <w:jc w:val="center"/>
              <w:rPr>
                <w:sz w:val="22"/>
                <w:szCs w:val="22"/>
              </w:rPr>
            </w:pPr>
            <w:r w:rsidRPr="00A7230E">
              <w:rPr>
                <w:sz w:val="22"/>
                <w:szCs w:val="22"/>
              </w:rPr>
              <w:t>К13</w:t>
            </w:r>
          </w:p>
        </w:tc>
        <w:tc>
          <w:tcPr>
            <w:tcW w:w="0" w:type="auto"/>
            <w:vAlign w:val="center"/>
          </w:tcPr>
          <w:p w:rsidR="00AC0EA5" w:rsidRPr="00A7230E" w:rsidRDefault="00AC0EA5" w:rsidP="001D40A2">
            <w:pPr>
              <w:pStyle w:val="normal-p0"/>
              <w:jc w:val="center"/>
              <w:rPr>
                <w:sz w:val="22"/>
                <w:szCs w:val="22"/>
              </w:rPr>
            </w:pPr>
            <w:r w:rsidRPr="00A7230E">
              <w:rPr>
                <w:sz w:val="22"/>
                <w:szCs w:val="22"/>
              </w:rPr>
              <w:t>К14</w:t>
            </w:r>
          </w:p>
        </w:tc>
        <w:tc>
          <w:tcPr>
            <w:tcW w:w="0" w:type="auto"/>
            <w:vAlign w:val="center"/>
          </w:tcPr>
          <w:p w:rsidR="00AC0EA5" w:rsidRPr="00A7230E" w:rsidRDefault="00AC0EA5" w:rsidP="001D40A2">
            <w:pPr>
              <w:pStyle w:val="normal-p0"/>
              <w:jc w:val="center"/>
              <w:rPr>
                <w:sz w:val="22"/>
                <w:szCs w:val="22"/>
              </w:rPr>
            </w:pPr>
            <w:r w:rsidRPr="00A7230E">
              <w:rPr>
                <w:sz w:val="22"/>
                <w:szCs w:val="22"/>
              </w:rPr>
              <w:t>38,89</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17</w:t>
            </w:r>
          </w:p>
        </w:tc>
        <w:tc>
          <w:tcPr>
            <w:tcW w:w="0" w:type="auto"/>
            <w:vAlign w:val="center"/>
          </w:tcPr>
          <w:p w:rsidR="00AC0EA5" w:rsidRPr="00A7230E" w:rsidRDefault="00AC0EA5" w:rsidP="001D40A2">
            <w:pPr>
              <w:pStyle w:val="normal-p0"/>
              <w:jc w:val="center"/>
              <w:rPr>
                <w:sz w:val="22"/>
                <w:szCs w:val="22"/>
              </w:rPr>
            </w:pPr>
            <w:r w:rsidRPr="00A7230E">
              <w:rPr>
                <w:sz w:val="22"/>
                <w:szCs w:val="22"/>
              </w:rPr>
              <w:t>К8</w:t>
            </w:r>
          </w:p>
        </w:tc>
        <w:tc>
          <w:tcPr>
            <w:tcW w:w="0" w:type="auto"/>
            <w:vAlign w:val="center"/>
          </w:tcPr>
          <w:p w:rsidR="00AC0EA5" w:rsidRPr="00A7230E" w:rsidRDefault="00AC0EA5" w:rsidP="001D40A2">
            <w:pPr>
              <w:pStyle w:val="normal-p0"/>
              <w:jc w:val="center"/>
              <w:rPr>
                <w:sz w:val="22"/>
                <w:szCs w:val="22"/>
              </w:rPr>
            </w:pPr>
            <w:r w:rsidRPr="00A7230E">
              <w:rPr>
                <w:sz w:val="22"/>
                <w:szCs w:val="22"/>
              </w:rPr>
              <w:t>К9</w:t>
            </w:r>
          </w:p>
        </w:tc>
        <w:tc>
          <w:tcPr>
            <w:tcW w:w="0" w:type="auto"/>
            <w:vAlign w:val="center"/>
          </w:tcPr>
          <w:p w:rsidR="00AC0EA5" w:rsidRPr="00A7230E" w:rsidRDefault="00AC0EA5" w:rsidP="001D40A2">
            <w:pPr>
              <w:pStyle w:val="normal-p0"/>
              <w:jc w:val="center"/>
              <w:rPr>
                <w:sz w:val="22"/>
                <w:szCs w:val="22"/>
              </w:rPr>
            </w:pPr>
            <w:r w:rsidRPr="00A7230E">
              <w:rPr>
                <w:sz w:val="22"/>
                <w:szCs w:val="22"/>
              </w:rPr>
              <w:t>170,3</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18</w:t>
            </w:r>
          </w:p>
        </w:tc>
        <w:tc>
          <w:tcPr>
            <w:tcW w:w="0" w:type="auto"/>
            <w:vAlign w:val="center"/>
          </w:tcPr>
          <w:p w:rsidR="00AC0EA5" w:rsidRPr="00A7230E" w:rsidRDefault="00AC0EA5" w:rsidP="001D40A2">
            <w:pPr>
              <w:pStyle w:val="normal-p0"/>
              <w:jc w:val="center"/>
              <w:rPr>
                <w:sz w:val="22"/>
                <w:szCs w:val="22"/>
              </w:rPr>
            </w:pPr>
            <w:r w:rsidRPr="00A7230E">
              <w:rPr>
                <w:sz w:val="22"/>
                <w:szCs w:val="22"/>
              </w:rPr>
              <w:t>К8</w:t>
            </w:r>
          </w:p>
        </w:tc>
        <w:tc>
          <w:tcPr>
            <w:tcW w:w="0" w:type="auto"/>
            <w:vAlign w:val="center"/>
          </w:tcPr>
          <w:p w:rsidR="00AC0EA5" w:rsidRPr="00A7230E" w:rsidRDefault="00AC0EA5" w:rsidP="001D40A2">
            <w:pPr>
              <w:pStyle w:val="normal-p0"/>
              <w:jc w:val="center"/>
              <w:rPr>
                <w:sz w:val="22"/>
                <w:szCs w:val="22"/>
              </w:rPr>
            </w:pPr>
            <w:r w:rsidRPr="00A7230E">
              <w:rPr>
                <w:sz w:val="22"/>
                <w:szCs w:val="22"/>
              </w:rPr>
              <w:t>К15</w:t>
            </w:r>
          </w:p>
        </w:tc>
        <w:tc>
          <w:tcPr>
            <w:tcW w:w="0" w:type="auto"/>
            <w:vAlign w:val="center"/>
          </w:tcPr>
          <w:p w:rsidR="00AC0EA5" w:rsidRPr="00A7230E" w:rsidRDefault="00AC0EA5" w:rsidP="001D40A2">
            <w:pPr>
              <w:pStyle w:val="normal-p0"/>
              <w:jc w:val="center"/>
              <w:rPr>
                <w:sz w:val="22"/>
                <w:szCs w:val="22"/>
              </w:rPr>
            </w:pPr>
            <w:r w:rsidRPr="00A7230E">
              <w:rPr>
                <w:sz w:val="22"/>
                <w:szCs w:val="22"/>
              </w:rPr>
              <w:t>348,43</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19</w:t>
            </w:r>
          </w:p>
        </w:tc>
        <w:tc>
          <w:tcPr>
            <w:tcW w:w="0" w:type="auto"/>
            <w:vAlign w:val="center"/>
          </w:tcPr>
          <w:p w:rsidR="00AC0EA5" w:rsidRPr="00A7230E" w:rsidRDefault="00AC0EA5" w:rsidP="001D40A2">
            <w:pPr>
              <w:pStyle w:val="normal-p0"/>
              <w:jc w:val="center"/>
              <w:rPr>
                <w:sz w:val="22"/>
                <w:szCs w:val="22"/>
              </w:rPr>
            </w:pPr>
            <w:r w:rsidRPr="00A7230E">
              <w:rPr>
                <w:sz w:val="22"/>
                <w:szCs w:val="22"/>
              </w:rPr>
              <w:t>К15</w:t>
            </w:r>
          </w:p>
        </w:tc>
        <w:tc>
          <w:tcPr>
            <w:tcW w:w="0" w:type="auto"/>
            <w:vAlign w:val="center"/>
          </w:tcPr>
          <w:p w:rsidR="00AC0EA5" w:rsidRPr="00A7230E" w:rsidRDefault="00AC0EA5" w:rsidP="001D40A2">
            <w:pPr>
              <w:pStyle w:val="normal-p0"/>
              <w:jc w:val="center"/>
              <w:rPr>
                <w:sz w:val="22"/>
                <w:szCs w:val="22"/>
              </w:rPr>
            </w:pPr>
            <w:r w:rsidRPr="00A7230E">
              <w:rPr>
                <w:sz w:val="22"/>
                <w:szCs w:val="22"/>
              </w:rPr>
              <w:t>К16</w:t>
            </w:r>
          </w:p>
        </w:tc>
        <w:tc>
          <w:tcPr>
            <w:tcW w:w="0" w:type="auto"/>
            <w:vAlign w:val="center"/>
          </w:tcPr>
          <w:p w:rsidR="00AC0EA5" w:rsidRPr="00A7230E" w:rsidRDefault="00AC0EA5" w:rsidP="001D40A2">
            <w:pPr>
              <w:pStyle w:val="normal-p0"/>
              <w:jc w:val="center"/>
              <w:rPr>
                <w:sz w:val="22"/>
                <w:szCs w:val="22"/>
              </w:rPr>
            </w:pPr>
            <w:r w:rsidRPr="00A7230E">
              <w:rPr>
                <w:sz w:val="22"/>
                <w:szCs w:val="22"/>
              </w:rPr>
              <w:t>304,9</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20</w:t>
            </w:r>
          </w:p>
        </w:tc>
        <w:tc>
          <w:tcPr>
            <w:tcW w:w="0" w:type="auto"/>
            <w:vAlign w:val="center"/>
          </w:tcPr>
          <w:p w:rsidR="00AC0EA5" w:rsidRPr="00A7230E" w:rsidRDefault="00AC0EA5" w:rsidP="001D40A2">
            <w:pPr>
              <w:pStyle w:val="normal-p0"/>
              <w:jc w:val="center"/>
              <w:rPr>
                <w:sz w:val="22"/>
                <w:szCs w:val="22"/>
              </w:rPr>
            </w:pPr>
            <w:r w:rsidRPr="00A7230E">
              <w:rPr>
                <w:sz w:val="22"/>
                <w:szCs w:val="22"/>
              </w:rPr>
              <w:t>К16</w:t>
            </w:r>
          </w:p>
        </w:tc>
        <w:tc>
          <w:tcPr>
            <w:tcW w:w="0" w:type="auto"/>
            <w:vAlign w:val="center"/>
          </w:tcPr>
          <w:p w:rsidR="00AC0EA5" w:rsidRPr="00A7230E" w:rsidRDefault="00AC0EA5" w:rsidP="001D40A2">
            <w:pPr>
              <w:pStyle w:val="normal-p0"/>
              <w:jc w:val="center"/>
              <w:rPr>
                <w:sz w:val="22"/>
                <w:szCs w:val="22"/>
              </w:rPr>
            </w:pPr>
            <w:r w:rsidRPr="00A7230E">
              <w:rPr>
                <w:sz w:val="22"/>
                <w:szCs w:val="22"/>
              </w:rPr>
              <w:t>К17</w:t>
            </w:r>
          </w:p>
        </w:tc>
        <w:tc>
          <w:tcPr>
            <w:tcW w:w="0" w:type="auto"/>
            <w:vAlign w:val="center"/>
          </w:tcPr>
          <w:p w:rsidR="00AC0EA5" w:rsidRPr="00A7230E" w:rsidRDefault="00AC0EA5" w:rsidP="001D40A2">
            <w:pPr>
              <w:pStyle w:val="normal-p0"/>
              <w:jc w:val="center"/>
              <w:rPr>
                <w:sz w:val="22"/>
                <w:szCs w:val="22"/>
              </w:rPr>
            </w:pPr>
            <w:r w:rsidRPr="00A7230E">
              <w:rPr>
                <w:sz w:val="22"/>
                <w:szCs w:val="22"/>
              </w:rPr>
              <w:t>192,58</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21</w:t>
            </w:r>
          </w:p>
        </w:tc>
        <w:tc>
          <w:tcPr>
            <w:tcW w:w="0" w:type="auto"/>
            <w:vAlign w:val="center"/>
          </w:tcPr>
          <w:p w:rsidR="00AC0EA5" w:rsidRPr="00A7230E" w:rsidRDefault="00AC0EA5" w:rsidP="001D40A2">
            <w:pPr>
              <w:pStyle w:val="normal-p0"/>
              <w:jc w:val="center"/>
              <w:rPr>
                <w:sz w:val="22"/>
                <w:szCs w:val="22"/>
              </w:rPr>
            </w:pPr>
            <w:r w:rsidRPr="00A7230E">
              <w:rPr>
                <w:sz w:val="22"/>
                <w:szCs w:val="22"/>
              </w:rPr>
              <w:t>К16</w:t>
            </w:r>
          </w:p>
        </w:tc>
        <w:tc>
          <w:tcPr>
            <w:tcW w:w="0" w:type="auto"/>
            <w:vAlign w:val="center"/>
          </w:tcPr>
          <w:p w:rsidR="00AC0EA5" w:rsidRPr="00A7230E" w:rsidRDefault="00AC0EA5" w:rsidP="001D40A2">
            <w:pPr>
              <w:pStyle w:val="normal-p0"/>
              <w:jc w:val="center"/>
              <w:rPr>
                <w:sz w:val="22"/>
                <w:szCs w:val="22"/>
              </w:rPr>
            </w:pPr>
            <w:r w:rsidRPr="00A7230E">
              <w:rPr>
                <w:sz w:val="22"/>
                <w:szCs w:val="22"/>
              </w:rPr>
              <w:t>К18</w:t>
            </w:r>
          </w:p>
        </w:tc>
        <w:tc>
          <w:tcPr>
            <w:tcW w:w="0" w:type="auto"/>
            <w:vAlign w:val="center"/>
          </w:tcPr>
          <w:p w:rsidR="00AC0EA5" w:rsidRPr="00A7230E" w:rsidRDefault="00AC0EA5" w:rsidP="001D40A2">
            <w:pPr>
              <w:pStyle w:val="normal-p0"/>
              <w:jc w:val="center"/>
              <w:rPr>
                <w:sz w:val="22"/>
                <w:szCs w:val="22"/>
              </w:rPr>
            </w:pPr>
            <w:r w:rsidRPr="00A7230E">
              <w:rPr>
                <w:sz w:val="22"/>
                <w:szCs w:val="22"/>
              </w:rPr>
              <w:t>199,42</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28"/>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22</w:t>
            </w:r>
          </w:p>
        </w:tc>
        <w:tc>
          <w:tcPr>
            <w:tcW w:w="0" w:type="auto"/>
            <w:vAlign w:val="center"/>
          </w:tcPr>
          <w:p w:rsidR="00AC0EA5" w:rsidRPr="00A7230E" w:rsidRDefault="00AC0EA5" w:rsidP="001D40A2">
            <w:pPr>
              <w:pStyle w:val="normal-p0"/>
              <w:jc w:val="center"/>
              <w:rPr>
                <w:sz w:val="22"/>
                <w:szCs w:val="22"/>
              </w:rPr>
            </w:pPr>
            <w:r w:rsidRPr="00A7230E">
              <w:rPr>
                <w:sz w:val="22"/>
                <w:szCs w:val="22"/>
              </w:rPr>
              <w:t>Скважина №3025</w:t>
            </w:r>
          </w:p>
        </w:tc>
        <w:tc>
          <w:tcPr>
            <w:tcW w:w="0" w:type="auto"/>
            <w:vAlign w:val="center"/>
          </w:tcPr>
          <w:p w:rsidR="00AC0EA5" w:rsidRPr="00A7230E" w:rsidRDefault="00AC0EA5" w:rsidP="001D40A2">
            <w:pPr>
              <w:pStyle w:val="normal-p0"/>
              <w:jc w:val="center"/>
              <w:rPr>
                <w:sz w:val="22"/>
                <w:szCs w:val="22"/>
              </w:rPr>
            </w:pPr>
            <w:r w:rsidRPr="00A7230E">
              <w:rPr>
                <w:sz w:val="22"/>
                <w:szCs w:val="22"/>
              </w:rPr>
              <w:t>К20</w:t>
            </w:r>
          </w:p>
        </w:tc>
        <w:tc>
          <w:tcPr>
            <w:tcW w:w="0" w:type="auto"/>
            <w:vAlign w:val="center"/>
          </w:tcPr>
          <w:p w:rsidR="00AC0EA5" w:rsidRPr="00A7230E" w:rsidRDefault="00AC0EA5" w:rsidP="001D40A2">
            <w:pPr>
              <w:pStyle w:val="normal-p0"/>
              <w:jc w:val="center"/>
              <w:rPr>
                <w:sz w:val="22"/>
                <w:szCs w:val="22"/>
              </w:rPr>
            </w:pPr>
            <w:r w:rsidRPr="00A7230E">
              <w:rPr>
                <w:sz w:val="22"/>
                <w:szCs w:val="22"/>
              </w:rPr>
              <w:t>189,04</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23</w:t>
            </w:r>
          </w:p>
        </w:tc>
        <w:tc>
          <w:tcPr>
            <w:tcW w:w="0" w:type="auto"/>
            <w:vAlign w:val="center"/>
          </w:tcPr>
          <w:p w:rsidR="00AC0EA5" w:rsidRPr="00A7230E" w:rsidRDefault="00AC0EA5" w:rsidP="001D40A2">
            <w:pPr>
              <w:pStyle w:val="normal-p0"/>
              <w:jc w:val="center"/>
              <w:rPr>
                <w:sz w:val="22"/>
                <w:szCs w:val="22"/>
              </w:rPr>
            </w:pPr>
            <w:r w:rsidRPr="00A7230E">
              <w:rPr>
                <w:sz w:val="22"/>
                <w:szCs w:val="22"/>
              </w:rPr>
              <w:t>К20</w:t>
            </w:r>
          </w:p>
        </w:tc>
        <w:tc>
          <w:tcPr>
            <w:tcW w:w="0" w:type="auto"/>
            <w:vAlign w:val="center"/>
          </w:tcPr>
          <w:p w:rsidR="00AC0EA5" w:rsidRPr="00A7230E" w:rsidRDefault="00AC0EA5" w:rsidP="001D40A2">
            <w:pPr>
              <w:pStyle w:val="normal-p0"/>
              <w:jc w:val="center"/>
              <w:rPr>
                <w:sz w:val="22"/>
                <w:szCs w:val="22"/>
              </w:rPr>
            </w:pPr>
            <w:r w:rsidRPr="00A7230E">
              <w:rPr>
                <w:sz w:val="22"/>
                <w:szCs w:val="22"/>
              </w:rPr>
              <w:t>К19</w:t>
            </w:r>
          </w:p>
        </w:tc>
        <w:tc>
          <w:tcPr>
            <w:tcW w:w="0" w:type="auto"/>
            <w:vAlign w:val="center"/>
          </w:tcPr>
          <w:p w:rsidR="00AC0EA5" w:rsidRPr="00A7230E" w:rsidRDefault="00AC0EA5" w:rsidP="001D40A2">
            <w:pPr>
              <w:pStyle w:val="normal-p0"/>
              <w:jc w:val="center"/>
              <w:rPr>
                <w:sz w:val="22"/>
                <w:szCs w:val="22"/>
              </w:rPr>
            </w:pPr>
            <w:r w:rsidRPr="00A7230E">
              <w:rPr>
                <w:sz w:val="22"/>
                <w:szCs w:val="22"/>
              </w:rPr>
              <w:t>1157,16</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24</w:t>
            </w:r>
          </w:p>
        </w:tc>
        <w:tc>
          <w:tcPr>
            <w:tcW w:w="0" w:type="auto"/>
            <w:vAlign w:val="center"/>
          </w:tcPr>
          <w:p w:rsidR="00AC0EA5" w:rsidRPr="00A7230E" w:rsidRDefault="00AC0EA5" w:rsidP="001D40A2">
            <w:pPr>
              <w:pStyle w:val="normal-p0"/>
              <w:jc w:val="center"/>
              <w:rPr>
                <w:sz w:val="22"/>
                <w:szCs w:val="22"/>
              </w:rPr>
            </w:pPr>
            <w:r w:rsidRPr="00A7230E">
              <w:rPr>
                <w:sz w:val="22"/>
                <w:szCs w:val="22"/>
              </w:rPr>
              <w:t>К15</w:t>
            </w:r>
          </w:p>
        </w:tc>
        <w:tc>
          <w:tcPr>
            <w:tcW w:w="0" w:type="auto"/>
            <w:vAlign w:val="center"/>
          </w:tcPr>
          <w:p w:rsidR="00AC0EA5" w:rsidRPr="00A7230E" w:rsidRDefault="00AC0EA5" w:rsidP="001D40A2">
            <w:pPr>
              <w:pStyle w:val="normal-p0"/>
              <w:jc w:val="center"/>
              <w:rPr>
                <w:sz w:val="22"/>
                <w:szCs w:val="22"/>
              </w:rPr>
            </w:pPr>
            <w:r w:rsidRPr="00A7230E">
              <w:rPr>
                <w:sz w:val="22"/>
                <w:szCs w:val="22"/>
              </w:rPr>
              <w:t>К19</w:t>
            </w:r>
          </w:p>
        </w:tc>
        <w:tc>
          <w:tcPr>
            <w:tcW w:w="0" w:type="auto"/>
            <w:vAlign w:val="center"/>
          </w:tcPr>
          <w:p w:rsidR="00AC0EA5" w:rsidRPr="00A7230E" w:rsidRDefault="00AC0EA5" w:rsidP="001D40A2">
            <w:pPr>
              <w:pStyle w:val="normal-p0"/>
              <w:jc w:val="center"/>
              <w:rPr>
                <w:sz w:val="22"/>
                <w:szCs w:val="22"/>
              </w:rPr>
            </w:pPr>
            <w:r w:rsidRPr="00A7230E">
              <w:rPr>
                <w:sz w:val="22"/>
                <w:szCs w:val="22"/>
              </w:rPr>
              <w:t>897,73</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255"/>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25</w:t>
            </w:r>
          </w:p>
        </w:tc>
        <w:tc>
          <w:tcPr>
            <w:tcW w:w="0" w:type="auto"/>
            <w:vAlign w:val="center"/>
          </w:tcPr>
          <w:p w:rsidR="00AC0EA5" w:rsidRPr="00A7230E" w:rsidRDefault="00AC0EA5" w:rsidP="001D40A2">
            <w:pPr>
              <w:pStyle w:val="normal-p0"/>
              <w:jc w:val="center"/>
              <w:rPr>
                <w:sz w:val="22"/>
                <w:szCs w:val="22"/>
              </w:rPr>
            </w:pPr>
            <w:r w:rsidRPr="00A7230E">
              <w:rPr>
                <w:sz w:val="22"/>
                <w:szCs w:val="22"/>
              </w:rPr>
              <w:t>К20</w:t>
            </w:r>
          </w:p>
        </w:tc>
        <w:tc>
          <w:tcPr>
            <w:tcW w:w="0" w:type="auto"/>
            <w:vAlign w:val="center"/>
          </w:tcPr>
          <w:p w:rsidR="00AC0EA5" w:rsidRPr="00A7230E" w:rsidRDefault="00AC0EA5" w:rsidP="001D40A2">
            <w:pPr>
              <w:pStyle w:val="normal-p0"/>
              <w:jc w:val="center"/>
              <w:rPr>
                <w:sz w:val="22"/>
                <w:szCs w:val="22"/>
              </w:rPr>
            </w:pPr>
            <w:r w:rsidRPr="00A7230E">
              <w:rPr>
                <w:sz w:val="22"/>
                <w:szCs w:val="22"/>
              </w:rPr>
              <w:t>К21</w:t>
            </w:r>
          </w:p>
        </w:tc>
        <w:tc>
          <w:tcPr>
            <w:tcW w:w="0" w:type="auto"/>
            <w:vAlign w:val="center"/>
          </w:tcPr>
          <w:p w:rsidR="00AC0EA5" w:rsidRPr="00A7230E" w:rsidRDefault="00AC0EA5" w:rsidP="001D40A2">
            <w:pPr>
              <w:pStyle w:val="normal-p0"/>
              <w:jc w:val="center"/>
              <w:rPr>
                <w:sz w:val="22"/>
                <w:szCs w:val="22"/>
              </w:rPr>
            </w:pPr>
            <w:r w:rsidRPr="00A7230E">
              <w:rPr>
                <w:sz w:val="22"/>
                <w:szCs w:val="22"/>
              </w:rPr>
              <w:t>2039,61</w:t>
            </w:r>
          </w:p>
        </w:tc>
        <w:tc>
          <w:tcPr>
            <w:tcW w:w="0" w:type="auto"/>
            <w:vAlign w:val="center"/>
          </w:tcPr>
          <w:p w:rsidR="00AC0EA5" w:rsidRPr="00A7230E" w:rsidRDefault="00AC0EA5" w:rsidP="001D40A2">
            <w:pPr>
              <w:pStyle w:val="normal-p0"/>
              <w:jc w:val="center"/>
              <w:rPr>
                <w:sz w:val="22"/>
                <w:szCs w:val="22"/>
              </w:rPr>
            </w:pPr>
            <w:r w:rsidRPr="00A7230E">
              <w:rPr>
                <w:sz w:val="22"/>
                <w:szCs w:val="22"/>
              </w:rPr>
              <w:t>0,05</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1D40A2">
        <w:trPr>
          <w:trHeight w:val="363"/>
          <w:jc w:val="center"/>
        </w:trPr>
        <w:tc>
          <w:tcPr>
            <w:tcW w:w="0" w:type="auto"/>
            <w:vAlign w:val="center"/>
          </w:tcPr>
          <w:p w:rsidR="00AC0EA5" w:rsidRPr="00A7230E" w:rsidRDefault="00AC0EA5" w:rsidP="001D40A2">
            <w:pPr>
              <w:pStyle w:val="normal-p0"/>
              <w:jc w:val="center"/>
              <w:rPr>
                <w:sz w:val="22"/>
                <w:lang w:eastAsia="en-US"/>
              </w:rPr>
            </w:pPr>
            <w:r w:rsidRPr="00A7230E">
              <w:rPr>
                <w:sz w:val="22"/>
                <w:lang w:eastAsia="en-US"/>
              </w:rPr>
              <w:t>26</w:t>
            </w:r>
          </w:p>
        </w:tc>
        <w:tc>
          <w:tcPr>
            <w:tcW w:w="0" w:type="auto"/>
            <w:vAlign w:val="center"/>
          </w:tcPr>
          <w:p w:rsidR="00AC0EA5" w:rsidRPr="00A7230E" w:rsidRDefault="00AC0EA5" w:rsidP="001D40A2">
            <w:pPr>
              <w:pStyle w:val="normal-p0"/>
              <w:jc w:val="center"/>
              <w:rPr>
                <w:sz w:val="22"/>
                <w:szCs w:val="22"/>
              </w:rPr>
            </w:pPr>
            <w:r w:rsidRPr="00A7230E">
              <w:rPr>
                <w:sz w:val="22"/>
                <w:szCs w:val="22"/>
              </w:rPr>
              <w:t>К6</w:t>
            </w:r>
          </w:p>
        </w:tc>
        <w:tc>
          <w:tcPr>
            <w:tcW w:w="0" w:type="auto"/>
            <w:vAlign w:val="center"/>
          </w:tcPr>
          <w:p w:rsidR="00AC0EA5" w:rsidRPr="00A7230E" w:rsidRDefault="00AC0EA5" w:rsidP="001D40A2">
            <w:pPr>
              <w:pStyle w:val="normal-p0"/>
              <w:jc w:val="center"/>
              <w:rPr>
                <w:sz w:val="22"/>
                <w:szCs w:val="22"/>
              </w:rPr>
            </w:pPr>
            <w:r w:rsidRPr="00A7230E">
              <w:rPr>
                <w:sz w:val="22"/>
                <w:szCs w:val="22"/>
              </w:rPr>
              <w:t>ДНП "Баррикада"</w:t>
            </w:r>
          </w:p>
        </w:tc>
        <w:tc>
          <w:tcPr>
            <w:tcW w:w="0" w:type="auto"/>
            <w:vAlign w:val="center"/>
          </w:tcPr>
          <w:p w:rsidR="00AC0EA5" w:rsidRPr="00A7230E" w:rsidRDefault="00AC0EA5" w:rsidP="001D40A2">
            <w:pPr>
              <w:pStyle w:val="normal-p0"/>
              <w:jc w:val="center"/>
              <w:rPr>
                <w:sz w:val="22"/>
                <w:szCs w:val="22"/>
              </w:rPr>
            </w:pPr>
            <w:r w:rsidRPr="00A7230E">
              <w:rPr>
                <w:sz w:val="22"/>
                <w:szCs w:val="22"/>
              </w:rPr>
              <w:t>2453,96</w:t>
            </w:r>
          </w:p>
        </w:tc>
        <w:tc>
          <w:tcPr>
            <w:tcW w:w="0" w:type="auto"/>
            <w:vAlign w:val="center"/>
          </w:tcPr>
          <w:p w:rsidR="00AC0EA5" w:rsidRPr="00A7230E" w:rsidRDefault="00AC0EA5" w:rsidP="001D40A2">
            <w:pPr>
              <w:pStyle w:val="normal-p0"/>
              <w:jc w:val="center"/>
              <w:rPr>
                <w:sz w:val="22"/>
                <w:szCs w:val="22"/>
              </w:rPr>
            </w:pPr>
            <w:r w:rsidRPr="00A7230E">
              <w:rPr>
                <w:sz w:val="22"/>
                <w:szCs w:val="22"/>
              </w:rPr>
              <w:t>0,063</w:t>
            </w:r>
          </w:p>
        </w:tc>
        <w:tc>
          <w:tcPr>
            <w:tcW w:w="0" w:type="auto"/>
            <w:vAlign w:val="center"/>
          </w:tcPr>
          <w:p w:rsidR="00AC0EA5" w:rsidRPr="00A7230E" w:rsidRDefault="00AC0EA5" w:rsidP="001D40A2">
            <w:pPr>
              <w:pStyle w:val="normal-p0"/>
              <w:jc w:val="center"/>
              <w:rPr>
                <w:sz w:val="22"/>
                <w:szCs w:val="22"/>
              </w:rPr>
            </w:pPr>
            <w:r w:rsidRPr="00A7230E">
              <w:rPr>
                <w:sz w:val="22"/>
                <w:szCs w:val="22"/>
              </w:rPr>
              <w:t>ПНД</w:t>
            </w:r>
          </w:p>
        </w:tc>
      </w:tr>
      <w:tr w:rsidR="00AC0EA5" w:rsidRPr="001D40A2" w:rsidTr="00A52DA9">
        <w:trPr>
          <w:trHeight w:val="255"/>
          <w:jc w:val="center"/>
        </w:trPr>
        <w:tc>
          <w:tcPr>
            <w:tcW w:w="0" w:type="auto"/>
            <w:gridSpan w:val="3"/>
            <w:vAlign w:val="center"/>
          </w:tcPr>
          <w:p w:rsidR="00AC0EA5" w:rsidRPr="00A7230E" w:rsidRDefault="00AC0EA5" w:rsidP="001D40A2">
            <w:pPr>
              <w:pStyle w:val="normal-p0"/>
              <w:jc w:val="center"/>
              <w:rPr>
                <w:sz w:val="22"/>
                <w:szCs w:val="22"/>
              </w:rPr>
            </w:pPr>
            <w:r w:rsidRPr="00A7230E">
              <w:rPr>
                <w:sz w:val="22"/>
                <w:szCs w:val="22"/>
              </w:rPr>
              <w:t>Итого</w:t>
            </w:r>
          </w:p>
        </w:tc>
        <w:tc>
          <w:tcPr>
            <w:tcW w:w="0" w:type="auto"/>
            <w:gridSpan w:val="3"/>
            <w:vAlign w:val="center"/>
          </w:tcPr>
          <w:p w:rsidR="00AC0EA5" w:rsidRPr="00A7230E" w:rsidRDefault="00AC0EA5" w:rsidP="001D40A2">
            <w:pPr>
              <w:pStyle w:val="normal-p0"/>
              <w:jc w:val="center"/>
              <w:rPr>
                <w:sz w:val="22"/>
                <w:szCs w:val="22"/>
              </w:rPr>
            </w:pPr>
            <w:r w:rsidRPr="00A7230E">
              <w:rPr>
                <w:sz w:val="22"/>
                <w:szCs w:val="22"/>
              </w:rPr>
              <w:t>12449,48 м</w:t>
            </w:r>
          </w:p>
        </w:tc>
      </w:tr>
    </w:tbl>
    <w:p w:rsidR="00AC0EA5" w:rsidRDefault="00AC0EA5" w:rsidP="000D09B6">
      <w:pPr>
        <w:pStyle w:val="2"/>
      </w:pPr>
    </w:p>
    <w:p w:rsidR="00AC0EA5" w:rsidRDefault="00AC0EA5" w:rsidP="000D09B6">
      <w:pPr>
        <w:pStyle w:val="2"/>
      </w:pPr>
    </w:p>
    <w:p w:rsidR="00AC0EA5" w:rsidRPr="004855BD" w:rsidRDefault="00AC0EA5" w:rsidP="000D09B6">
      <w:pPr>
        <w:pStyle w:val="2"/>
      </w:pPr>
      <w:r w:rsidRPr="004855BD">
        <w:t>Описание существующих технических и технологических проблем в водоснабжении муниципального образования Запорожское сельское поселение</w:t>
      </w:r>
    </w:p>
    <w:p w:rsidR="00AC0EA5" w:rsidRPr="00BB7F5B" w:rsidRDefault="00AC0EA5" w:rsidP="000D09B6">
      <w:pPr>
        <w:pStyle w:val="2"/>
        <w:rPr>
          <w:rStyle w:val="NormalIndentChar"/>
          <w:sz w:val="24"/>
        </w:rPr>
      </w:pPr>
      <w:r w:rsidRPr="00C7012D">
        <w:t xml:space="preserve">На сегодняшней день одной из основных проблем централизованного водоснабжения является высокий износ оборудования и сетей водоснабжения. Основная часть сетей и водозаборных сооружений в среднем имеет срок эксплуатации более </w:t>
      </w:r>
      <w:r>
        <w:t>4</w:t>
      </w:r>
      <w:r w:rsidRPr="00C7012D">
        <w:t>0 лет и обладает низким запасом надёжности.</w:t>
      </w:r>
      <w:r w:rsidRPr="00511746">
        <w:rPr>
          <w:rStyle w:val="NormalIndentChar"/>
          <w:sz w:val="24"/>
        </w:rPr>
        <w:t xml:space="preserve"> </w:t>
      </w:r>
      <w:r>
        <w:rPr>
          <w:rStyle w:val="NormalIndentChar"/>
          <w:sz w:val="24"/>
        </w:rPr>
        <w:t>Существенной проблемой является недостаточная обеспеченность централизованных систем холодного водоснабжения коллективными (общедомовыми) приборами учета.</w:t>
      </w:r>
    </w:p>
    <w:p w:rsidR="00AC0EA5" w:rsidRDefault="00AC0EA5" w:rsidP="00AC7256">
      <w:pPr>
        <w:pStyle w:val="16"/>
      </w:pPr>
      <w:r>
        <w:t>В п. Запорожское водонапорная башня у скважины №2326 находиться в аварийном состоянии, требуется проведение санитарно-технического обследования, по результатам которого будут проведены работы по реконструкции или же по строительству новой накопительной емкости. Требуется строительство накопительной емкости для скважины №2880, для увеличения резерва мощностей системы водоснабжения поселка Запорожское.</w:t>
      </w:r>
    </w:p>
    <w:p w:rsidR="00AC0EA5" w:rsidRDefault="00AC0EA5" w:rsidP="00AC7256">
      <w:pPr>
        <w:pStyle w:val="16"/>
        <w:rPr>
          <w:szCs w:val="28"/>
        </w:rPr>
      </w:pPr>
      <w:r>
        <w:t>Водонапорная башня в п. Пятиречье находиться в аварийном состоянии, требуется проведение работ по реконструкции.</w:t>
      </w:r>
    </w:p>
    <w:p w:rsidR="00AC0EA5" w:rsidRDefault="00AC0EA5" w:rsidP="00C21B96">
      <w:pPr>
        <w:pStyle w:val="16"/>
      </w:pPr>
      <w:r>
        <w:rPr>
          <w:szCs w:val="28"/>
        </w:rPr>
        <w:t xml:space="preserve">По данным гидрохимических исследований с привлечением аккредитованных лабораторий, вода, поднимаемая из скважин </w:t>
      </w:r>
      <w:r w:rsidRPr="00783FD9">
        <w:t>№2880</w:t>
      </w:r>
      <w:r>
        <w:t xml:space="preserve"> и  </w:t>
      </w:r>
      <w:r w:rsidRPr="00783FD9">
        <w:t>№2326</w:t>
      </w:r>
      <w:r>
        <w:t xml:space="preserve"> в п. Запорожское не удовлетворяет нормам </w:t>
      </w:r>
      <w:r w:rsidRPr="00724707">
        <w:rPr>
          <w:rStyle w:val="20"/>
          <w:lang w:val="ru-RU"/>
        </w:rPr>
        <w:t>СанПиН 2.1.4.1074-01</w:t>
      </w:r>
      <w:r>
        <w:rPr>
          <w:rStyle w:val="20"/>
          <w:lang w:val="ru-RU"/>
        </w:rPr>
        <w:t xml:space="preserve"> </w:t>
      </w:r>
      <w:r w:rsidRPr="00C7012D">
        <w:t xml:space="preserve">по следующим показателям: </w:t>
      </w:r>
      <w:r>
        <w:t xml:space="preserve">содержание сероводорода (1,1 ПДК), содержание железа (1,3 ПДК), содержание фторидов (1,3 ПДК). Так же, по данным ООО УК «ОАЗИС», </w:t>
      </w:r>
      <w:r w:rsidRPr="00C7012D">
        <w:t>не</w:t>
      </w:r>
      <w:r>
        <w:t xml:space="preserve"> </w:t>
      </w:r>
      <w:r w:rsidRPr="00C7012D">
        <w:t>соответств</w:t>
      </w:r>
      <w:r>
        <w:t>ует</w:t>
      </w:r>
      <w:r w:rsidRPr="00C7012D">
        <w:t xml:space="preserve"> </w:t>
      </w:r>
      <w:r>
        <w:t xml:space="preserve">нормативным требованиям вода, поднимаемая из скважины в п. Денисово. </w:t>
      </w:r>
    </w:p>
    <w:p w:rsidR="00AC0EA5" w:rsidRPr="00C2471B" w:rsidRDefault="00AC0EA5" w:rsidP="000D09B6">
      <w:pPr>
        <w:pStyle w:val="2"/>
      </w:pPr>
      <w:r w:rsidRPr="00C2471B">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AC0EA5" w:rsidRPr="009D507E" w:rsidRDefault="00AC0EA5" w:rsidP="000D09B6">
      <w:pPr>
        <w:pStyle w:val="2"/>
      </w:pPr>
      <w:r w:rsidRPr="00724707">
        <w:t xml:space="preserve">В настоящий момент в МО </w:t>
      </w:r>
      <w:r>
        <w:t>Запорожское сельское поселение</w:t>
      </w:r>
      <w:r w:rsidRPr="00724707">
        <w:t xml:space="preserve"> закрытая система </w:t>
      </w:r>
      <w:r>
        <w:t>г</w:t>
      </w:r>
      <w:r w:rsidRPr="00724707">
        <w:t xml:space="preserve">орячего водоснабжения существует только на территории </w:t>
      </w:r>
      <w:r>
        <w:t>п. Запорожское</w:t>
      </w:r>
      <w:r w:rsidRPr="00724707">
        <w:t>.</w:t>
      </w:r>
      <w:r>
        <w:t xml:space="preserve"> Д</w:t>
      </w:r>
      <w:r w:rsidRPr="009D507E">
        <w:t>ва многоквартирных жилых дома по улице Советская (д. 28 и д. 29), оборудованы индивидуальными теплообменными аппаратами, с помощью которых происходит передача тепла от теплоносителя из тепловой сети, к воде, отбираемой из системы холодного водоснабжения.</w:t>
      </w:r>
    </w:p>
    <w:p w:rsidR="00AC0EA5" w:rsidRDefault="00AC0EA5" w:rsidP="000D09B6">
      <w:pPr>
        <w:pStyle w:val="2"/>
      </w:pPr>
    </w:p>
    <w:p w:rsidR="00AC0EA5" w:rsidRPr="00893A6F" w:rsidRDefault="00AC0EA5" w:rsidP="00BA44CE">
      <w:pPr>
        <w:pStyle w:val="Heading3"/>
      </w:pPr>
      <w:bookmarkStart w:id="17" w:name="_Toc362607517"/>
      <w:bookmarkStart w:id="18" w:name="_Toc392754942"/>
      <w:r w:rsidRPr="00EB74DB">
        <w:t>О</w:t>
      </w:r>
      <w:bookmarkEnd w:id="17"/>
      <w:r w:rsidRPr="00EB74DB">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8"/>
    </w:p>
    <w:p w:rsidR="00AC0EA5" w:rsidRPr="00724707" w:rsidRDefault="00AC0EA5" w:rsidP="000D09B6">
      <w:pPr>
        <w:pStyle w:val="2"/>
      </w:pPr>
      <w:r w:rsidRPr="00724707">
        <w:t xml:space="preserve">На территории муниципального образования </w:t>
      </w:r>
      <w:r>
        <w:t>Запорожское сельское поселение</w:t>
      </w:r>
      <w:r w:rsidRPr="00724707">
        <w:t xml:space="preserve"> отсутствуют территории с вечномерзлыми грунтами. Это объясняется географическим месторасположением муниципального образования.</w:t>
      </w:r>
    </w:p>
    <w:p w:rsidR="00AC0EA5" w:rsidRDefault="00AC0EA5" w:rsidP="00BA44CE">
      <w:pPr>
        <w:pStyle w:val="Heading3"/>
      </w:pPr>
      <w:bookmarkStart w:id="19" w:name="_Toc392754943"/>
      <w: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9"/>
    </w:p>
    <w:p w:rsidR="00AC0EA5" w:rsidRDefault="00AC0EA5" w:rsidP="00D25441">
      <w:pPr>
        <w:pStyle w:val="16"/>
      </w:pPr>
      <w:r w:rsidRPr="00C7012D">
        <w:t xml:space="preserve">На территории </w:t>
      </w:r>
      <w:r>
        <w:t>Запорожского сельского поселения</w:t>
      </w:r>
      <w:r w:rsidRPr="00C7012D">
        <w:t xml:space="preserve"> на праве собственности объектами централизованной системы водоснабжения владеет администрация </w:t>
      </w:r>
      <w:r>
        <w:t xml:space="preserve">Запорожского сельского поселения. </w:t>
      </w:r>
      <w:r w:rsidRPr="00C7012D">
        <w:t xml:space="preserve"> Сети и объекты </w:t>
      </w:r>
      <w:r>
        <w:t xml:space="preserve">систем </w:t>
      </w:r>
      <w:r w:rsidRPr="00C7012D">
        <w:t xml:space="preserve">водоснабжения </w:t>
      </w:r>
      <w:r>
        <w:t>п. Запорожское, п.</w:t>
      </w:r>
      <w:r w:rsidRPr="00C7012D">
        <w:t xml:space="preserve"> </w:t>
      </w:r>
      <w:r>
        <w:t>Пятиречье,</w:t>
      </w:r>
      <w:r w:rsidRPr="00C7012D">
        <w:t xml:space="preserve"> </w:t>
      </w:r>
      <w:r>
        <w:t>п. Денисово</w:t>
      </w:r>
      <w:r w:rsidRPr="00C7012D">
        <w:t xml:space="preserve"> </w:t>
      </w:r>
      <w:r>
        <w:t xml:space="preserve">и п. Луговое </w:t>
      </w:r>
      <w:r w:rsidRPr="00C7012D">
        <w:t xml:space="preserve">переданы в эксплуатацию </w:t>
      </w:r>
      <w:r>
        <w:t>ООО УК «ОАЗИС</w:t>
      </w:r>
      <w:r w:rsidRPr="00C7012D">
        <w:t xml:space="preserve"> </w:t>
      </w:r>
      <w:r>
        <w:t>на основании договора аренды №2  от 22.10.2013г..</w:t>
      </w:r>
    </w:p>
    <w:p w:rsidR="00AC0EA5" w:rsidRPr="00C01C9E" w:rsidRDefault="00AC0EA5" w:rsidP="00C66CD2">
      <w:pPr>
        <w:pStyle w:val="10"/>
        <w:jc w:val="both"/>
        <w:rPr>
          <w:sz w:val="24"/>
          <w:szCs w:val="24"/>
        </w:rPr>
      </w:pPr>
    </w:p>
    <w:p w:rsidR="00AC0EA5" w:rsidRPr="00933787" w:rsidRDefault="00AC0EA5" w:rsidP="00BA44CE">
      <w:pPr>
        <w:pStyle w:val="Heading2"/>
      </w:pPr>
      <w:bookmarkStart w:id="20" w:name="_Toc392754944"/>
      <w:r w:rsidRPr="00933787">
        <w:t xml:space="preserve">Направления </w:t>
      </w:r>
      <w:r w:rsidRPr="00933787">
        <w:rPr>
          <w:szCs w:val="32"/>
        </w:rPr>
        <w:t>развития</w:t>
      </w:r>
      <w:r w:rsidRPr="00933787">
        <w:t xml:space="preserve"> централизованных систем водоснабжения</w:t>
      </w:r>
      <w:bookmarkEnd w:id="20"/>
    </w:p>
    <w:p w:rsidR="00AC0EA5" w:rsidRPr="007E174E" w:rsidRDefault="00AC0EA5" w:rsidP="00BA44CE">
      <w:pPr>
        <w:pStyle w:val="Heading3"/>
        <w:rPr>
          <w:szCs w:val="32"/>
        </w:rPr>
      </w:pPr>
      <w:bookmarkStart w:id="21" w:name="_Toc392754945"/>
      <w:r w:rsidRPr="004E768C">
        <w:t>Основные направления, принципы, задачи и целевые показатели развития централизованной</w:t>
      </w:r>
      <w:r>
        <w:t xml:space="preserve"> </w:t>
      </w:r>
      <w:r w:rsidRPr="004E768C">
        <w:t xml:space="preserve">системы </w:t>
      </w:r>
      <w:r w:rsidRPr="004E768C">
        <w:rPr>
          <w:szCs w:val="28"/>
        </w:rPr>
        <w:t>водоснабжения</w:t>
      </w:r>
      <w:r w:rsidRPr="004E768C">
        <w:t xml:space="preserve"> </w:t>
      </w:r>
      <w:r>
        <w:t>МО Запорожское сельское поселение</w:t>
      </w:r>
      <w:bookmarkEnd w:id="21"/>
    </w:p>
    <w:p w:rsidR="00AC0EA5" w:rsidRPr="00690809" w:rsidRDefault="00AC0EA5" w:rsidP="00315CAA">
      <w:pPr>
        <w:pStyle w:val="16"/>
      </w:pPr>
      <w:r>
        <w:t>Планирование развитие</w:t>
      </w:r>
      <w:r w:rsidRPr="00690809">
        <w:t xml:space="preserve">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r>
        <w:t>Не маловажной показателем для оценки возможного развития является п</w:t>
      </w:r>
      <w:r w:rsidRPr="00690809">
        <w:t>рогноз спроса на услуги по водоснабжению</w:t>
      </w:r>
      <w:r>
        <w:t xml:space="preserve">, </w:t>
      </w:r>
      <w:r w:rsidRPr="00690809">
        <w:t>основан</w:t>
      </w:r>
      <w:r>
        <w:t>ным</w:t>
      </w:r>
      <w:r w:rsidRPr="00690809">
        <w:t xml:space="preserve"> на прогнозировании развития муниципального образования, его </w:t>
      </w:r>
      <w:r>
        <w:t xml:space="preserve">демографических и </w:t>
      </w:r>
      <w:r w:rsidRPr="00690809">
        <w:t>градостроительн</w:t>
      </w:r>
      <w:r>
        <w:t>ых перспективах</w:t>
      </w:r>
      <w:r w:rsidRPr="00690809">
        <w:t xml:space="preserve">, </w:t>
      </w:r>
      <w:r>
        <w:t>которые должны быть определёны в первую очередь</w:t>
      </w:r>
      <w:r w:rsidRPr="00690809">
        <w:t xml:space="preserve"> генеральным планом</w:t>
      </w:r>
      <w:r>
        <w:t>.</w:t>
      </w:r>
    </w:p>
    <w:p w:rsidR="00AC0EA5" w:rsidRPr="00690809" w:rsidRDefault="00AC0EA5" w:rsidP="00315CAA">
      <w:pPr>
        <w:pStyle w:val="16"/>
      </w:pPr>
      <w:r w:rsidRPr="00690809">
        <w:t xml:space="preserve">Рассмотрение проблемы начинается на стадии разработки генеральных планов в самом общем виде совместно с другими вопросами </w:t>
      </w:r>
      <w:r>
        <w:t>коммунальной</w:t>
      </w:r>
      <w:r w:rsidRPr="00690809">
        <w:t xml:space="preserve">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предпроектного документа по ра</w:t>
      </w:r>
      <w:r>
        <w:t xml:space="preserve">звитию водопроводного хозяйства </w:t>
      </w:r>
      <w:r w:rsidRPr="00690809">
        <w:t xml:space="preserve">принята практика составления перспективных схем водоснабжения </w:t>
      </w:r>
      <w:r>
        <w:t>для муниципальных образования</w:t>
      </w:r>
      <w:r w:rsidRPr="00690809">
        <w:t>.</w:t>
      </w:r>
    </w:p>
    <w:p w:rsidR="00AC0EA5" w:rsidRPr="00690809" w:rsidRDefault="00AC0EA5" w:rsidP="00315CAA">
      <w:pPr>
        <w:pStyle w:val="16"/>
      </w:pPr>
      <w:r w:rsidRPr="00690809">
        <w:t>Схемы разрабатываются на основе анализа фактических нагрузок потребителей по водоснабжению и водоотведению с учётом перспективного развития сроком</w:t>
      </w:r>
      <w:r>
        <w:t xml:space="preserve"> </w:t>
      </w:r>
      <w:r w:rsidRPr="00690809">
        <w:t>не менее, чем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AC0EA5" w:rsidRPr="00690809" w:rsidRDefault="00AC0EA5" w:rsidP="00315CAA">
      <w:pPr>
        <w:pStyle w:val="16"/>
      </w:pPr>
      <w:r w:rsidRPr="00690809">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rsidR="00AC0EA5" w:rsidRPr="008F6D04" w:rsidRDefault="00AC0EA5" w:rsidP="00315CAA">
      <w:pPr>
        <w:pStyle w:val="16"/>
      </w:pPr>
      <w:r w:rsidRPr="00690809">
        <w:t xml:space="preserve">  </w:t>
      </w:r>
      <w:r w:rsidRPr="008F6D04">
        <w:t>Основой для разработки и реализации схемы водоснабжения и водоотведения муниципального образования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AC0EA5" w:rsidRPr="008F6D04" w:rsidRDefault="00AC0EA5" w:rsidP="00315CAA">
      <w:pPr>
        <w:pStyle w:val="16"/>
      </w:pPr>
      <w:r w:rsidRPr="008F6D04">
        <w:t>Технической базой разработки являются:</w:t>
      </w:r>
    </w:p>
    <w:p w:rsidR="00AC0EA5" w:rsidRPr="008F6D04" w:rsidRDefault="00AC0EA5" w:rsidP="00315CAA">
      <w:pPr>
        <w:pStyle w:val="16"/>
        <w:numPr>
          <w:ilvl w:val="0"/>
          <w:numId w:val="3"/>
        </w:numPr>
        <w:tabs>
          <w:tab w:val="clear" w:pos="2324"/>
          <w:tab w:val="num" w:pos="737"/>
        </w:tabs>
        <w:ind w:left="737"/>
      </w:pPr>
      <w:r w:rsidRPr="008F6D04">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AC0EA5" w:rsidRPr="008F6D04" w:rsidRDefault="00AC0EA5" w:rsidP="00315CAA">
      <w:pPr>
        <w:pStyle w:val="16"/>
        <w:numPr>
          <w:ilvl w:val="0"/>
          <w:numId w:val="3"/>
        </w:numPr>
        <w:tabs>
          <w:tab w:val="clear" w:pos="2324"/>
          <w:tab w:val="num" w:pos="737"/>
        </w:tabs>
        <w:ind w:left="737"/>
      </w:pPr>
      <w:r w:rsidRPr="008F6D04">
        <w:t>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AC0EA5" w:rsidRPr="008F6D04" w:rsidRDefault="00AC0EA5" w:rsidP="00315CAA">
      <w:pPr>
        <w:pStyle w:val="16"/>
        <w:numPr>
          <w:ilvl w:val="0"/>
          <w:numId w:val="3"/>
        </w:numPr>
        <w:tabs>
          <w:tab w:val="clear" w:pos="2324"/>
          <w:tab w:val="num" w:pos="737"/>
        </w:tabs>
        <w:ind w:left="737"/>
      </w:pPr>
      <w:r w:rsidRPr="008F6D04">
        <w:t>Генеральный  план муниципального образования Запорожское сельское поселение муниципального образования Приозерский муниципальный район Ленинградской области;</w:t>
      </w:r>
    </w:p>
    <w:p w:rsidR="00AC0EA5" w:rsidRPr="008F6D04" w:rsidRDefault="00AC0EA5" w:rsidP="00315CAA">
      <w:pPr>
        <w:pStyle w:val="16"/>
        <w:numPr>
          <w:ilvl w:val="0"/>
          <w:numId w:val="3"/>
        </w:numPr>
        <w:tabs>
          <w:tab w:val="clear" w:pos="2324"/>
          <w:tab w:val="num" w:pos="737"/>
        </w:tabs>
        <w:ind w:left="737"/>
      </w:pPr>
      <w:r w:rsidRPr="008F6D04">
        <w:t xml:space="preserve"> проектная и исполнительная документация, а так же другая информация запрашиваемая согласно опросным формам.</w:t>
      </w:r>
    </w:p>
    <w:p w:rsidR="00AC0EA5" w:rsidRPr="00C2471B" w:rsidRDefault="00AC0EA5" w:rsidP="000D09B6">
      <w:pPr>
        <w:pStyle w:val="2"/>
      </w:pPr>
      <w:r w:rsidRPr="00C2471B">
        <w:t>Аспекты развития централизованного водоснабжения</w:t>
      </w:r>
    </w:p>
    <w:p w:rsidR="00AC0EA5" w:rsidRDefault="00AC0EA5" w:rsidP="00315CAA">
      <w:pPr>
        <w:pStyle w:val="16"/>
      </w:pPr>
      <w:r w:rsidRPr="009E0221">
        <w:t>Необходимость развития, модернизации или замены объектов централизованной системы водоснабжения в Запорожском сельском поселени</w:t>
      </w:r>
      <w:r>
        <w:t>и,</w:t>
      </w:r>
      <w:r w:rsidRPr="009E0221">
        <w:t xml:space="preserve"> </w:t>
      </w:r>
      <w:r>
        <w:t>в первую очередь,</w:t>
      </w:r>
      <w:r w:rsidRPr="009E0221">
        <w:t xml:space="preserve"> обусловлена высоким физическим и моральным износом систем коммунальной инфраструктуры, а так же </w:t>
      </w:r>
      <w:r>
        <w:t>планируемым приростом численности населения и развитием социальной инфраструктуры.</w:t>
      </w:r>
    </w:p>
    <w:p w:rsidR="00AC0EA5" w:rsidRDefault="00AC0EA5" w:rsidP="00E16EE4">
      <w:pPr>
        <w:pStyle w:val="16"/>
      </w:pPr>
      <w:r>
        <w:t xml:space="preserve">Согласно сведениям администрации и информации, представленной в Генеральном плане </w:t>
      </w:r>
      <w:r w:rsidRPr="009E0221">
        <w:t>Запорожско</w:t>
      </w:r>
      <w:r>
        <w:t xml:space="preserve">го сельского поселения, рост численности населения к 2024 г. составит приблизительно   </w:t>
      </w:r>
      <w:r w:rsidRPr="001A571E">
        <w:t xml:space="preserve">24% от уровня </w:t>
      </w:r>
      <w:r>
        <w:t>2013-</w:t>
      </w:r>
      <w:r w:rsidRPr="001A571E">
        <w:t xml:space="preserve">2014 года (2722 чел </w:t>
      </w:r>
      <w:r w:rsidRPr="001A571E">
        <w:sym w:font="Symbol" w:char="F02D"/>
      </w:r>
      <w:r w:rsidRPr="001A571E">
        <w:t xml:space="preserve"> на 1.01.2014г.,  3583 чел. </w:t>
      </w:r>
      <w:r w:rsidRPr="001A571E">
        <w:sym w:font="Symbol" w:char="F02D"/>
      </w:r>
      <w:r w:rsidRPr="001A571E">
        <w:t xml:space="preserve"> 2024г.).</w:t>
      </w:r>
      <w:r>
        <w:t xml:space="preserve"> </w:t>
      </w:r>
    </w:p>
    <w:p w:rsidR="00AC0EA5" w:rsidRDefault="00AC0EA5" w:rsidP="000D09B6">
      <w:pPr>
        <w:pStyle w:val="2"/>
      </w:pPr>
      <w:r>
        <w:t xml:space="preserve">В таблице ниже приведены расчетные значения численности населения, проживающего в многоквартирных и индивидуальных жилых домах в перспективе на первую очередь и расчетный срок Генерального плана </w:t>
      </w:r>
      <w:r w:rsidRPr="009E0221">
        <w:t>Запорожско</w:t>
      </w:r>
      <w:r>
        <w:t>го сельского поселения (2020 и 2035 гг. соответственно).</w:t>
      </w:r>
    </w:p>
    <w:p w:rsidR="00AC0EA5" w:rsidRPr="00244355" w:rsidRDefault="00AC0EA5" w:rsidP="00BA44CE">
      <w:pPr>
        <w:pStyle w:val="2"/>
        <w:jc w:val="center"/>
        <w:outlineLvl w:val="0"/>
      </w:pPr>
      <w:r w:rsidRPr="00B85144">
        <w:t>Таблица</w:t>
      </w:r>
      <w:r w:rsidRPr="00244355">
        <w:t xml:space="preserve"> </w:t>
      </w:r>
      <w:fldSimple w:instr=" SEQ Таблица \* ARABIC ">
        <w:r>
          <w:rPr>
            <w:noProof/>
          </w:rPr>
          <w:t>7</w:t>
        </w:r>
      </w:fldSimple>
      <w:r w:rsidRPr="00244355">
        <w:t xml:space="preserve"> Прогнозируемая численность населения территорий МО Запорожское сельское поселение</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3"/>
        <w:gridCol w:w="3609"/>
        <w:gridCol w:w="3040"/>
        <w:gridCol w:w="2100"/>
      </w:tblGrid>
      <w:tr w:rsidR="00AC0EA5" w:rsidRPr="008E283C" w:rsidTr="007B1720">
        <w:trPr>
          <w:cantSplit/>
          <w:trHeight w:val="184"/>
          <w:jc w:val="center"/>
        </w:trPr>
        <w:tc>
          <w:tcPr>
            <w:tcW w:w="701" w:type="dxa"/>
            <w:vMerge w:val="restart"/>
            <w:vAlign w:val="center"/>
          </w:tcPr>
          <w:p w:rsidR="00AC0EA5" w:rsidRPr="00A7230E" w:rsidRDefault="00AC0EA5" w:rsidP="008E283C">
            <w:pPr>
              <w:pStyle w:val="normal-p0"/>
              <w:jc w:val="center"/>
              <w:rPr>
                <w:sz w:val="22"/>
                <w:szCs w:val="22"/>
              </w:rPr>
            </w:pPr>
            <w:r w:rsidRPr="00A7230E">
              <w:rPr>
                <w:sz w:val="22"/>
                <w:szCs w:val="22"/>
              </w:rPr>
              <w:t>№</w:t>
            </w:r>
          </w:p>
        </w:tc>
        <w:tc>
          <w:tcPr>
            <w:tcW w:w="3609" w:type="dxa"/>
            <w:vMerge w:val="restart"/>
            <w:vAlign w:val="center"/>
          </w:tcPr>
          <w:p w:rsidR="00AC0EA5" w:rsidRPr="00A7230E" w:rsidRDefault="00AC0EA5" w:rsidP="008E283C">
            <w:pPr>
              <w:pStyle w:val="normal-p0"/>
              <w:jc w:val="center"/>
              <w:rPr>
                <w:sz w:val="22"/>
                <w:szCs w:val="22"/>
              </w:rPr>
            </w:pPr>
            <w:r w:rsidRPr="00A7230E">
              <w:rPr>
                <w:sz w:val="22"/>
                <w:szCs w:val="22"/>
              </w:rPr>
              <w:t>Вид жилищного фонда</w:t>
            </w:r>
          </w:p>
        </w:tc>
        <w:tc>
          <w:tcPr>
            <w:tcW w:w="5140" w:type="dxa"/>
            <w:gridSpan w:val="2"/>
            <w:vAlign w:val="center"/>
          </w:tcPr>
          <w:p w:rsidR="00AC0EA5" w:rsidRPr="00A7230E" w:rsidRDefault="00AC0EA5" w:rsidP="008E283C">
            <w:pPr>
              <w:pStyle w:val="normal-p0"/>
              <w:jc w:val="center"/>
              <w:rPr>
                <w:sz w:val="22"/>
                <w:szCs w:val="22"/>
              </w:rPr>
            </w:pPr>
            <w:r w:rsidRPr="00A7230E">
              <w:rPr>
                <w:sz w:val="22"/>
                <w:szCs w:val="22"/>
              </w:rPr>
              <w:t>Численность населения</w:t>
            </w:r>
          </w:p>
        </w:tc>
      </w:tr>
      <w:tr w:rsidR="00AC0EA5" w:rsidRPr="008E283C" w:rsidTr="0099790B">
        <w:trPr>
          <w:cantSplit/>
          <w:trHeight w:val="114"/>
          <w:jc w:val="center"/>
        </w:trPr>
        <w:tc>
          <w:tcPr>
            <w:tcW w:w="701" w:type="dxa"/>
            <w:vMerge/>
            <w:vAlign w:val="center"/>
          </w:tcPr>
          <w:p w:rsidR="00AC0EA5" w:rsidRPr="00A7230E" w:rsidRDefault="00AC0EA5" w:rsidP="008E283C">
            <w:pPr>
              <w:pStyle w:val="normal-p0"/>
              <w:jc w:val="center"/>
              <w:rPr>
                <w:sz w:val="22"/>
                <w:szCs w:val="22"/>
              </w:rPr>
            </w:pPr>
          </w:p>
        </w:tc>
        <w:tc>
          <w:tcPr>
            <w:tcW w:w="3609" w:type="dxa"/>
            <w:vMerge/>
            <w:vAlign w:val="center"/>
          </w:tcPr>
          <w:p w:rsidR="00AC0EA5" w:rsidRPr="00A7230E" w:rsidRDefault="00AC0EA5" w:rsidP="008E283C">
            <w:pPr>
              <w:pStyle w:val="normal-p0"/>
              <w:jc w:val="center"/>
              <w:rPr>
                <w:sz w:val="22"/>
                <w:szCs w:val="22"/>
              </w:rPr>
            </w:pPr>
          </w:p>
        </w:tc>
        <w:tc>
          <w:tcPr>
            <w:tcW w:w="3040" w:type="dxa"/>
            <w:vAlign w:val="center"/>
          </w:tcPr>
          <w:p w:rsidR="00AC0EA5" w:rsidRPr="00A7230E" w:rsidRDefault="00AC0EA5" w:rsidP="008E283C">
            <w:pPr>
              <w:pStyle w:val="normal-p0"/>
              <w:jc w:val="center"/>
              <w:rPr>
                <w:sz w:val="22"/>
                <w:szCs w:val="22"/>
              </w:rPr>
            </w:pPr>
            <w:r w:rsidRPr="00A7230E">
              <w:rPr>
                <w:sz w:val="22"/>
                <w:szCs w:val="22"/>
              </w:rPr>
              <w:t>Первая очередь</w:t>
            </w:r>
          </w:p>
        </w:tc>
        <w:tc>
          <w:tcPr>
            <w:tcW w:w="2100" w:type="dxa"/>
            <w:noWrap/>
            <w:vAlign w:val="center"/>
          </w:tcPr>
          <w:p w:rsidR="00AC0EA5" w:rsidRPr="00A7230E" w:rsidRDefault="00AC0EA5" w:rsidP="008E283C">
            <w:pPr>
              <w:pStyle w:val="normal-p0"/>
              <w:jc w:val="center"/>
              <w:rPr>
                <w:sz w:val="22"/>
                <w:szCs w:val="22"/>
              </w:rPr>
            </w:pPr>
            <w:r w:rsidRPr="00A7230E">
              <w:rPr>
                <w:sz w:val="22"/>
                <w:szCs w:val="22"/>
              </w:rPr>
              <w:t>Расчетный срок</w:t>
            </w:r>
          </w:p>
        </w:tc>
      </w:tr>
      <w:tr w:rsidR="00AC0EA5" w:rsidRPr="008E283C" w:rsidTr="002E68AD">
        <w:trPr>
          <w:cantSplit/>
          <w:trHeight w:val="240"/>
          <w:jc w:val="center"/>
        </w:trPr>
        <w:tc>
          <w:tcPr>
            <w:tcW w:w="701" w:type="dxa"/>
            <w:vAlign w:val="center"/>
          </w:tcPr>
          <w:p w:rsidR="00AC0EA5" w:rsidRPr="00A7230E" w:rsidRDefault="00AC0EA5" w:rsidP="008E283C">
            <w:pPr>
              <w:pStyle w:val="normal-p0"/>
              <w:jc w:val="center"/>
              <w:rPr>
                <w:sz w:val="22"/>
                <w:szCs w:val="22"/>
              </w:rPr>
            </w:pPr>
            <w:r w:rsidRPr="00A7230E">
              <w:rPr>
                <w:sz w:val="22"/>
                <w:szCs w:val="22"/>
              </w:rPr>
              <w:t>1</w:t>
            </w:r>
          </w:p>
        </w:tc>
        <w:tc>
          <w:tcPr>
            <w:tcW w:w="8749" w:type="dxa"/>
            <w:gridSpan w:val="3"/>
            <w:vAlign w:val="center"/>
          </w:tcPr>
          <w:p w:rsidR="00AC0EA5" w:rsidRPr="00A7230E" w:rsidRDefault="00AC0EA5" w:rsidP="008E283C">
            <w:pPr>
              <w:pStyle w:val="normal-p0"/>
              <w:jc w:val="center"/>
              <w:rPr>
                <w:sz w:val="22"/>
                <w:szCs w:val="22"/>
              </w:rPr>
            </w:pPr>
            <w:r w:rsidRPr="00A7230E">
              <w:rPr>
                <w:sz w:val="22"/>
                <w:szCs w:val="22"/>
              </w:rPr>
              <w:t>п. Денисово</w:t>
            </w:r>
          </w:p>
        </w:tc>
      </w:tr>
      <w:tr w:rsidR="00AC0EA5" w:rsidRPr="008E283C" w:rsidTr="00F454F9">
        <w:trPr>
          <w:trHeight w:val="308"/>
          <w:jc w:val="center"/>
        </w:trPr>
        <w:tc>
          <w:tcPr>
            <w:tcW w:w="701" w:type="dxa"/>
            <w:vAlign w:val="center"/>
          </w:tcPr>
          <w:p w:rsidR="00AC0EA5" w:rsidRPr="00A7230E" w:rsidRDefault="00AC0EA5" w:rsidP="008E283C">
            <w:pPr>
              <w:pStyle w:val="normal-p0"/>
              <w:jc w:val="center"/>
              <w:rPr>
                <w:sz w:val="22"/>
                <w:szCs w:val="22"/>
              </w:rPr>
            </w:pPr>
          </w:p>
        </w:tc>
        <w:tc>
          <w:tcPr>
            <w:tcW w:w="3609" w:type="dxa"/>
            <w:vAlign w:val="center"/>
          </w:tcPr>
          <w:p w:rsidR="00AC0EA5" w:rsidRPr="00A7230E" w:rsidRDefault="00AC0EA5" w:rsidP="008E283C">
            <w:pPr>
              <w:pStyle w:val="normal-p0"/>
              <w:jc w:val="center"/>
              <w:rPr>
                <w:sz w:val="22"/>
                <w:szCs w:val="22"/>
              </w:rPr>
            </w:pPr>
            <w:r w:rsidRPr="00A7230E">
              <w:rPr>
                <w:sz w:val="22"/>
                <w:szCs w:val="22"/>
              </w:rPr>
              <w:t>Индивидуальные жилые дома</w:t>
            </w:r>
          </w:p>
        </w:tc>
        <w:tc>
          <w:tcPr>
            <w:tcW w:w="3040" w:type="dxa"/>
            <w:noWrap/>
            <w:vAlign w:val="center"/>
          </w:tcPr>
          <w:p w:rsidR="00AC0EA5" w:rsidRPr="00A7230E" w:rsidRDefault="00AC0EA5" w:rsidP="008E283C">
            <w:pPr>
              <w:pStyle w:val="normal-p0"/>
              <w:jc w:val="center"/>
              <w:rPr>
                <w:sz w:val="22"/>
                <w:szCs w:val="22"/>
              </w:rPr>
            </w:pPr>
            <w:r w:rsidRPr="00A7230E">
              <w:rPr>
                <w:sz w:val="22"/>
                <w:szCs w:val="22"/>
              </w:rPr>
              <w:t>235</w:t>
            </w:r>
          </w:p>
        </w:tc>
        <w:tc>
          <w:tcPr>
            <w:tcW w:w="2100" w:type="dxa"/>
            <w:noWrap/>
            <w:vAlign w:val="center"/>
          </w:tcPr>
          <w:p w:rsidR="00AC0EA5" w:rsidRPr="00A7230E" w:rsidRDefault="00AC0EA5" w:rsidP="008E283C">
            <w:pPr>
              <w:pStyle w:val="normal-p0"/>
              <w:jc w:val="center"/>
              <w:rPr>
                <w:sz w:val="22"/>
                <w:szCs w:val="22"/>
              </w:rPr>
            </w:pPr>
            <w:r w:rsidRPr="00A7230E">
              <w:rPr>
                <w:sz w:val="22"/>
                <w:szCs w:val="22"/>
              </w:rPr>
              <w:t>385</w:t>
            </w:r>
          </w:p>
        </w:tc>
      </w:tr>
      <w:tr w:rsidR="00AC0EA5" w:rsidRPr="008E283C" w:rsidTr="002E68AD">
        <w:trPr>
          <w:cantSplit/>
          <w:trHeight w:val="220"/>
          <w:jc w:val="center"/>
        </w:trPr>
        <w:tc>
          <w:tcPr>
            <w:tcW w:w="701" w:type="dxa"/>
            <w:vAlign w:val="center"/>
          </w:tcPr>
          <w:p w:rsidR="00AC0EA5" w:rsidRPr="00A7230E" w:rsidRDefault="00AC0EA5" w:rsidP="008E283C">
            <w:pPr>
              <w:pStyle w:val="normal-p0"/>
              <w:jc w:val="center"/>
              <w:rPr>
                <w:sz w:val="22"/>
                <w:szCs w:val="22"/>
              </w:rPr>
            </w:pPr>
            <w:r w:rsidRPr="00A7230E">
              <w:rPr>
                <w:sz w:val="22"/>
                <w:szCs w:val="22"/>
              </w:rPr>
              <w:t>2</w:t>
            </w:r>
          </w:p>
        </w:tc>
        <w:tc>
          <w:tcPr>
            <w:tcW w:w="8749" w:type="dxa"/>
            <w:gridSpan w:val="3"/>
            <w:vAlign w:val="center"/>
          </w:tcPr>
          <w:p w:rsidR="00AC0EA5" w:rsidRPr="00A7230E" w:rsidRDefault="00AC0EA5" w:rsidP="008E283C">
            <w:pPr>
              <w:pStyle w:val="normal-p0"/>
              <w:jc w:val="center"/>
              <w:rPr>
                <w:sz w:val="22"/>
                <w:szCs w:val="22"/>
              </w:rPr>
            </w:pPr>
            <w:r w:rsidRPr="00A7230E">
              <w:rPr>
                <w:sz w:val="22"/>
                <w:szCs w:val="22"/>
              </w:rPr>
              <w:t>д. Замостье</w:t>
            </w:r>
          </w:p>
        </w:tc>
      </w:tr>
      <w:tr w:rsidR="00AC0EA5" w:rsidRPr="008E283C" w:rsidTr="00F454F9">
        <w:trPr>
          <w:trHeight w:val="218"/>
          <w:jc w:val="center"/>
        </w:trPr>
        <w:tc>
          <w:tcPr>
            <w:tcW w:w="701" w:type="dxa"/>
            <w:vAlign w:val="center"/>
          </w:tcPr>
          <w:p w:rsidR="00AC0EA5" w:rsidRPr="00A7230E" w:rsidRDefault="00AC0EA5" w:rsidP="008E283C">
            <w:pPr>
              <w:pStyle w:val="normal-p0"/>
              <w:jc w:val="center"/>
              <w:rPr>
                <w:sz w:val="22"/>
                <w:szCs w:val="22"/>
              </w:rPr>
            </w:pPr>
          </w:p>
        </w:tc>
        <w:tc>
          <w:tcPr>
            <w:tcW w:w="3609" w:type="dxa"/>
            <w:vAlign w:val="center"/>
          </w:tcPr>
          <w:p w:rsidR="00AC0EA5" w:rsidRPr="00A7230E" w:rsidRDefault="00AC0EA5" w:rsidP="008E283C">
            <w:pPr>
              <w:pStyle w:val="normal-p0"/>
              <w:jc w:val="center"/>
              <w:rPr>
                <w:sz w:val="22"/>
                <w:szCs w:val="22"/>
              </w:rPr>
            </w:pPr>
            <w:r w:rsidRPr="00A7230E">
              <w:rPr>
                <w:sz w:val="22"/>
                <w:szCs w:val="22"/>
              </w:rPr>
              <w:t>Индивидуальные жилые дома</w:t>
            </w:r>
          </w:p>
        </w:tc>
        <w:tc>
          <w:tcPr>
            <w:tcW w:w="3040" w:type="dxa"/>
            <w:noWrap/>
            <w:vAlign w:val="center"/>
          </w:tcPr>
          <w:p w:rsidR="00AC0EA5" w:rsidRPr="00A7230E" w:rsidRDefault="00AC0EA5" w:rsidP="008E283C">
            <w:pPr>
              <w:pStyle w:val="normal-p0"/>
              <w:jc w:val="center"/>
              <w:rPr>
                <w:sz w:val="22"/>
                <w:szCs w:val="22"/>
              </w:rPr>
            </w:pPr>
            <w:r w:rsidRPr="00A7230E">
              <w:rPr>
                <w:sz w:val="22"/>
                <w:szCs w:val="22"/>
              </w:rPr>
              <w:t>48</w:t>
            </w:r>
          </w:p>
        </w:tc>
        <w:tc>
          <w:tcPr>
            <w:tcW w:w="2100" w:type="dxa"/>
            <w:noWrap/>
            <w:vAlign w:val="center"/>
          </w:tcPr>
          <w:p w:rsidR="00AC0EA5" w:rsidRPr="00A7230E" w:rsidRDefault="00AC0EA5" w:rsidP="008E283C">
            <w:pPr>
              <w:pStyle w:val="normal-p0"/>
              <w:jc w:val="center"/>
              <w:rPr>
                <w:sz w:val="22"/>
                <w:szCs w:val="22"/>
              </w:rPr>
            </w:pPr>
            <w:r w:rsidRPr="00A7230E">
              <w:rPr>
                <w:sz w:val="22"/>
                <w:szCs w:val="22"/>
              </w:rPr>
              <w:t>108</w:t>
            </w:r>
          </w:p>
        </w:tc>
      </w:tr>
      <w:tr w:rsidR="00AC0EA5" w:rsidRPr="008E283C" w:rsidTr="002E68AD">
        <w:trPr>
          <w:cantSplit/>
          <w:trHeight w:val="270"/>
          <w:jc w:val="center"/>
        </w:trPr>
        <w:tc>
          <w:tcPr>
            <w:tcW w:w="701" w:type="dxa"/>
            <w:vAlign w:val="center"/>
          </w:tcPr>
          <w:p w:rsidR="00AC0EA5" w:rsidRPr="00A7230E" w:rsidRDefault="00AC0EA5" w:rsidP="008E283C">
            <w:pPr>
              <w:pStyle w:val="normal-p0"/>
              <w:jc w:val="center"/>
              <w:rPr>
                <w:sz w:val="22"/>
                <w:szCs w:val="22"/>
              </w:rPr>
            </w:pPr>
            <w:r w:rsidRPr="00A7230E">
              <w:rPr>
                <w:sz w:val="22"/>
                <w:szCs w:val="22"/>
              </w:rPr>
              <w:t>3</w:t>
            </w:r>
          </w:p>
        </w:tc>
        <w:tc>
          <w:tcPr>
            <w:tcW w:w="8749" w:type="dxa"/>
            <w:gridSpan w:val="3"/>
            <w:vAlign w:val="center"/>
          </w:tcPr>
          <w:p w:rsidR="00AC0EA5" w:rsidRPr="00A7230E" w:rsidRDefault="00AC0EA5" w:rsidP="008E283C">
            <w:pPr>
              <w:pStyle w:val="normal-p0"/>
              <w:jc w:val="center"/>
              <w:rPr>
                <w:sz w:val="22"/>
                <w:szCs w:val="22"/>
              </w:rPr>
            </w:pPr>
            <w:r w:rsidRPr="00A7230E">
              <w:rPr>
                <w:sz w:val="22"/>
                <w:szCs w:val="22"/>
              </w:rPr>
              <w:t>п. Запорожское</w:t>
            </w:r>
          </w:p>
        </w:tc>
      </w:tr>
      <w:tr w:rsidR="00AC0EA5" w:rsidRPr="008E283C" w:rsidTr="00F454F9">
        <w:trPr>
          <w:trHeight w:val="298"/>
          <w:jc w:val="center"/>
        </w:trPr>
        <w:tc>
          <w:tcPr>
            <w:tcW w:w="701" w:type="dxa"/>
            <w:vAlign w:val="center"/>
          </w:tcPr>
          <w:p w:rsidR="00AC0EA5" w:rsidRPr="00A7230E" w:rsidRDefault="00AC0EA5" w:rsidP="008E283C">
            <w:pPr>
              <w:pStyle w:val="normal-p0"/>
              <w:jc w:val="center"/>
              <w:rPr>
                <w:sz w:val="22"/>
                <w:szCs w:val="22"/>
              </w:rPr>
            </w:pPr>
          </w:p>
        </w:tc>
        <w:tc>
          <w:tcPr>
            <w:tcW w:w="3609" w:type="dxa"/>
            <w:vAlign w:val="center"/>
          </w:tcPr>
          <w:p w:rsidR="00AC0EA5" w:rsidRPr="00A7230E" w:rsidRDefault="00AC0EA5" w:rsidP="008E283C">
            <w:pPr>
              <w:pStyle w:val="normal-p0"/>
              <w:jc w:val="center"/>
              <w:rPr>
                <w:sz w:val="22"/>
                <w:szCs w:val="22"/>
              </w:rPr>
            </w:pPr>
            <w:r w:rsidRPr="00A7230E">
              <w:rPr>
                <w:sz w:val="22"/>
                <w:szCs w:val="22"/>
              </w:rPr>
              <w:t>Многоквартирные жилые дома</w:t>
            </w:r>
          </w:p>
        </w:tc>
        <w:tc>
          <w:tcPr>
            <w:tcW w:w="3040" w:type="dxa"/>
            <w:noWrap/>
            <w:vAlign w:val="center"/>
          </w:tcPr>
          <w:p w:rsidR="00AC0EA5" w:rsidRPr="00A7230E" w:rsidRDefault="00AC0EA5" w:rsidP="008E283C">
            <w:pPr>
              <w:pStyle w:val="normal-p0"/>
              <w:jc w:val="center"/>
              <w:rPr>
                <w:sz w:val="22"/>
                <w:szCs w:val="22"/>
              </w:rPr>
            </w:pPr>
            <w:r w:rsidRPr="00A7230E">
              <w:rPr>
                <w:sz w:val="22"/>
                <w:szCs w:val="22"/>
              </w:rPr>
              <w:t>1050</w:t>
            </w:r>
          </w:p>
        </w:tc>
        <w:tc>
          <w:tcPr>
            <w:tcW w:w="2100" w:type="dxa"/>
            <w:noWrap/>
            <w:vAlign w:val="center"/>
          </w:tcPr>
          <w:p w:rsidR="00AC0EA5" w:rsidRPr="00A7230E" w:rsidRDefault="00AC0EA5" w:rsidP="008E283C">
            <w:pPr>
              <w:pStyle w:val="normal-p0"/>
              <w:jc w:val="center"/>
              <w:rPr>
                <w:sz w:val="22"/>
                <w:szCs w:val="22"/>
              </w:rPr>
            </w:pPr>
            <w:r w:rsidRPr="00A7230E">
              <w:rPr>
                <w:sz w:val="22"/>
                <w:szCs w:val="22"/>
              </w:rPr>
              <w:t>900</w:t>
            </w:r>
          </w:p>
        </w:tc>
      </w:tr>
      <w:tr w:rsidR="00AC0EA5" w:rsidRPr="008E283C" w:rsidTr="00F454F9">
        <w:trPr>
          <w:trHeight w:val="273"/>
          <w:jc w:val="center"/>
        </w:trPr>
        <w:tc>
          <w:tcPr>
            <w:tcW w:w="701" w:type="dxa"/>
            <w:noWrap/>
            <w:vAlign w:val="center"/>
          </w:tcPr>
          <w:p w:rsidR="00AC0EA5" w:rsidRPr="00A7230E" w:rsidRDefault="00AC0EA5" w:rsidP="008E283C">
            <w:pPr>
              <w:pStyle w:val="normal-p0"/>
              <w:jc w:val="center"/>
              <w:rPr>
                <w:sz w:val="22"/>
                <w:szCs w:val="22"/>
              </w:rPr>
            </w:pPr>
          </w:p>
        </w:tc>
        <w:tc>
          <w:tcPr>
            <w:tcW w:w="3609" w:type="dxa"/>
            <w:vAlign w:val="center"/>
          </w:tcPr>
          <w:p w:rsidR="00AC0EA5" w:rsidRPr="00A7230E" w:rsidRDefault="00AC0EA5" w:rsidP="008E283C">
            <w:pPr>
              <w:pStyle w:val="normal-p0"/>
              <w:jc w:val="center"/>
              <w:rPr>
                <w:sz w:val="22"/>
                <w:szCs w:val="22"/>
              </w:rPr>
            </w:pPr>
            <w:r w:rsidRPr="00A7230E">
              <w:rPr>
                <w:sz w:val="22"/>
                <w:szCs w:val="22"/>
              </w:rPr>
              <w:t>Индивидуальные жилые дома</w:t>
            </w:r>
          </w:p>
        </w:tc>
        <w:tc>
          <w:tcPr>
            <w:tcW w:w="3040" w:type="dxa"/>
            <w:noWrap/>
            <w:vAlign w:val="center"/>
          </w:tcPr>
          <w:p w:rsidR="00AC0EA5" w:rsidRPr="00A7230E" w:rsidRDefault="00AC0EA5" w:rsidP="008E283C">
            <w:pPr>
              <w:pStyle w:val="normal-p0"/>
              <w:jc w:val="center"/>
              <w:rPr>
                <w:sz w:val="22"/>
                <w:szCs w:val="22"/>
              </w:rPr>
            </w:pPr>
            <w:r w:rsidRPr="00A7230E">
              <w:rPr>
                <w:sz w:val="22"/>
                <w:szCs w:val="22"/>
              </w:rPr>
              <w:t>1035</w:t>
            </w:r>
          </w:p>
        </w:tc>
        <w:tc>
          <w:tcPr>
            <w:tcW w:w="2100" w:type="dxa"/>
            <w:noWrap/>
            <w:vAlign w:val="center"/>
          </w:tcPr>
          <w:p w:rsidR="00AC0EA5" w:rsidRPr="00A7230E" w:rsidRDefault="00AC0EA5" w:rsidP="008E283C">
            <w:pPr>
              <w:pStyle w:val="normal-p0"/>
              <w:jc w:val="center"/>
              <w:rPr>
                <w:sz w:val="22"/>
                <w:szCs w:val="22"/>
              </w:rPr>
            </w:pPr>
            <w:r w:rsidRPr="00A7230E">
              <w:rPr>
                <w:sz w:val="22"/>
                <w:szCs w:val="22"/>
              </w:rPr>
              <w:t>1390</w:t>
            </w:r>
          </w:p>
        </w:tc>
      </w:tr>
      <w:tr w:rsidR="00AC0EA5" w:rsidRPr="008E283C" w:rsidTr="002E68AD">
        <w:trPr>
          <w:cantSplit/>
          <w:trHeight w:val="266"/>
          <w:jc w:val="center"/>
        </w:trPr>
        <w:tc>
          <w:tcPr>
            <w:tcW w:w="701" w:type="dxa"/>
            <w:vAlign w:val="center"/>
          </w:tcPr>
          <w:p w:rsidR="00AC0EA5" w:rsidRPr="00A7230E" w:rsidRDefault="00AC0EA5" w:rsidP="008E283C">
            <w:pPr>
              <w:pStyle w:val="normal-p0"/>
              <w:jc w:val="center"/>
              <w:rPr>
                <w:sz w:val="22"/>
                <w:szCs w:val="22"/>
              </w:rPr>
            </w:pPr>
            <w:r w:rsidRPr="00A7230E">
              <w:rPr>
                <w:sz w:val="22"/>
                <w:szCs w:val="22"/>
              </w:rPr>
              <w:t>4</w:t>
            </w:r>
          </w:p>
        </w:tc>
        <w:tc>
          <w:tcPr>
            <w:tcW w:w="8749" w:type="dxa"/>
            <w:gridSpan w:val="3"/>
            <w:vAlign w:val="center"/>
          </w:tcPr>
          <w:p w:rsidR="00AC0EA5" w:rsidRPr="00A7230E" w:rsidRDefault="00AC0EA5" w:rsidP="008E283C">
            <w:pPr>
              <w:pStyle w:val="normal-p0"/>
              <w:jc w:val="center"/>
              <w:rPr>
                <w:sz w:val="22"/>
                <w:szCs w:val="22"/>
              </w:rPr>
            </w:pPr>
            <w:r w:rsidRPr="00A7230E">
              <w:rPr>
                <w:sz w:val="22"/>
                <w:szCs w:val="22"/>
              </w:rPr>
              <w:t>п. Луговое</w:t>
            </w:r>
          </w:p>
        </w:tc>
      </w:tr>
      <w:tr w:rsidR="00AC0EA5" w:rsidRPr="008E283C" w:rsidTr="00F454F9">
        <w:trPr>
          <w:cantSplit/>
          <w:trHeight w:val="226"/>
          <w:jc w:val="center"/>
        </w:trPr>
        <w:tc>
          <w:tcPr>
            <w:tcW w:w="701" w:type="dxa"/>
            <w:vAlign w:val="center"/>
          </w:tcPr>
          <w:p w:rsidR="00AC0EA5" w:rsidRPr="00A7230E" w:rsidRDefault="00AC0EA5" w:rsidP="008E283C">
            <w:pPr>
              <w:pStyle w:val="normal-p0"/>
              <w:jc w:val="center"/>
              <w:rPr>
                <w:sz w:val="22"/>
                <w:szCs w:val="22"/>
              </w:rPr>
            </w:pPr>
          </w:p>
        </w:tc>
        <w:tc>
          <w:tcPr>
            <w:tcW w:w="3609" w:type="dxa"/>
            <w:vAlign w:val="center"/>
          </w:tcPr>
          <w:p w:rsidR="00AC0EA5" w:rsidRPr="00A7230E" w:rsidRDefault="00AC0EA5" w:rsidP="008E283C">
            <w:pPr>
              <w:pStyle w:val="normal-p0"/>
              <w:jc w:val="center"/>
              <w:rPr>
                <w:sz w:val="22"/>
                <w:szCs w:val="22"/>
              </w:rPr>
            </w:pPr>
            <w:r w:rsidRPr="00A7230E">
              <w:rPr>
                <w:sz w:val="22"/>
                <w:szCs w:val="22"/>
              </w:rPr>
              <w:t>Индивидуальные жилые дома</w:t>
            </w:r>
          </w:p>
        </w:tc>
        <w:tc>
          <w:tcPr>
            <w:tcW w:w="3040" w:type="dxa"/>
            <w:noWrap/>
            <w:vAlign w:val="center"/>
          </w:tcPr>
          <w:p w:rsidR="00AC0EA5" w:rsidRPr="00A7230E" w:rsidRDefault="00AC0EA5" w:rsidP="008E283C">
            <w:pPr>
              <w:pStyle w:val="normal-p0"/>
              <w:jc w:val="center"/>
              <w:rPr>
                <w:sz w:val="22"/>
                <w:szCs w:val="22"/>
              </w:rPr>
            </w:pPr>
            <w:r w:rsidRPr="00A7230E">
              <w:rPr>
                <w:sz w:val="22"/>
                <w:szCs w:val="22"/>
              </w:rPr>
              <w:t>67</w:t>
            </w:r>
          </w:p>
        </w:tc>
        <w:tc>
          <w:tcPr>
            <w:tcW w:w="2100" w:type="dxa"/>
            <w:noWrap/>
            <w:vAlign w:val="center"/>
          </w:tcPr>
          <w:p w:rsidR="00AC0EA5" w:rsidRPr="00A7230E" w:rsidRDefault="00AC0EA5" w:rsidP="008E283C">
            <w:pPr>
              <w:pStyle w:val="normal-p0"/>
              <w:jc w:val="center"/>
              <w:rPr>
                <w:sz w:val="22"/>
                <w:szCs w:val="22"/>
              </w:rPr>
            </w:pPr>
            <w:r w:rsidRPr="00A7230E">
              <w:rPr>
                <w:sz w:val="22"/>
                <w:szCs w:val="22"/>
              </w:rPr>
              <w:t>67</w:t>
            </w:r>
          </w:p>
        </w:tc>
      </w:tr>
      <w:tr w:rsidR="00AC0EA5" w:rsidRPr="008E283C" w:rsidTr="007B1720">
        <w:trPr>
          <w:cantSplit/>
          <w:trHeight w:val="330"/>
          <w:jc w:val="center"/>
        </w:trPr>
        <w:tc>
          <w:tcPr>
            <w:tcW w:w="701" w:type="dxa"/>
            <w:vAlign w:val="center"/>
          </w:tcPr>
          <w:p w:rsidR="00AC0EA5" w:rsidRPr="00A7230E" w:rsidRDefault="00AC0EA5" w:rsidP="008E283C">
            <w:pPr>
              <w:pStyle w:val="normal-p0"/>
              <w:jc w:val="center"/>
              <w:rPr>
                <w:sz w:val="22"/>
                <w:szCs w:val="22"/>
              </w:rPr>
            </w:pPr>
            <w:r w:rsidRPr="00A7230E">
              <w:rPr>
                <w:sz w:val="22"/>
                <w:szCs w:val="22"/>
              </w:rPr>
              <w:t>5</w:t>
            </w:r>
          </w:p>
        </w:tc>
        <w:tc>
          <w:tcPr>
            <w:tcW w:w="8749" w:type="dxa"/>
            <w:gridSpan w:val="3"/>
            <w:vAlign w:val="center"/>
          </w:tcPr>
          <w:p w:rsidR="00AC0EA5" w:rsidRPr="00A7230E" w:rsidRDefault="00AC0EA5" w:rsidP="008E283C">
            <w:pPr>
              <w:pStyle w:val="normal-p0"/>
              <w:jc w:val="center"/>
              <w:rPr>
                <w:sz w:val="22"/>
                <w:szCs w:val="22"/>
              </w:rPr>
            </w:pPr>
            <w:r w:rsidRPr="00A7230E">
              <w:rPr>
                <w:sz w:val="22"/>
                <w:szCs w:val="22"/>
              </w:rPr>
              <w:t>п. Пески</w:t>
            </w:r>
          </w:p>
        </w:tc>
      </w:tr>
      <w:tr w:rsidR="00AC0EA5" w:rsidRPr="008E283C" w:rsidTr="00F454F9">
        <w:trPr>
          <w:cantSplit/>
          <w:trHeight w:val="292"/>
          <w:jc w:val="center"/>
        </w:trPr>
        <w:tc>
          <w:tcPr>
            <w:tcW w:w="701" w:type="dxa"/>
            <w:vAlign w:val="center"/>
          </w:tcPr>
          <w:p w:rsidR="00AC0EA5" w:rsidRPr="00A7230E" w:rsidRDefault="00AC0EA5" w:rsidP="008E283C">
            <w:pPr>
              <w:pStyle w:val="normal-p0"/>
              <w:jc w:val="center"/>
              <w:rPr>
                <w:sz w:val="22"/>
                <w:szCs w:val="22"/>
              </w:rPr>
            </w:pPr>
          </w:p>
        </w:tc>
        <w:tc>
          <w:tcPr>
            <w:tcW w:w="3609" w:type="dxa"/>
            <w:vAlign w:val="center"/>
          </w:tcPr>
          <w:p w:rsidR="00AC0EA5" w:rsidRPr="00A7230E" w:rsidRDefault="00AC0EA5" w:rsidP="008E283C">
            <w:pPr>
              <w:pStyle w:val="normal-p0"/>
              <w:jc w:val="center"/>
              <w:rPr>
                <w:sz w:val="22"/>
                <w:szCs w:val="22"/>
              </w:rPr>
            </w:pPr>
            <w:r w:rsidRPr="00A7230E">
              <w:rPr>
                <w:sz w:val="22"/>
                <w:szCs w:val="22"/>
              </w:rPr>
              <w:t>Индивидуальные жилые дома</w:t>
            </w:r>
          </w:p>
        </w:tc>
        <w:tc>
          <w:tcPr>
            <w:tcW w:w="3040" w:type="dxa"/>
            <w:noWrap/>
            <w:vAlign w:val="center"/>
          </w:tcPr>
          <w:p w:rsidR="00AC0EA5" w:rsidRPr="00A7230E" w:rsidRDefault="00AC0EA5" w:rsidP="008E283C">
            <w:pPr>
              <w:pStyle w:val="normal-p0"/>
              <w:jc w:val="center"/>
              <w:rPr>
                <w:sz w:val="22"/>
                <w:szCs w:val="22"/>
              </w:rPr>
            </w:pPr>
            <w:r w:rsidRPr="00A7230E">
              <w:rPr>
                <w:sz w:val="22"/>
                <w:szCs w:val="22"/>
              </w:rPr>
              <w:t>221</w:t>
            </w:r>
          </w:p>
        </w:tc>
        <w:tc>
          <w:tcPr>
            <w:tcW w:w="2100" w:type="dxa"/>
            <w:noWrap/>
            <w:vAlign w:val="center"/>
          </w:tcPr>
          <w:p w:rsidR="00AC0EA5" w:rsidRPr="00A7230E" w:rsidRDefault="00AC0EA5" w:rsidP="008E283C">
            <w:pPr>
              <w:pStyle w:val="normal-p0"/>
              <w:jc w:val="center"/>
              <w:rPr>
                <w:sz w:val="22"/>
                <w:szCs w:val="22"/>
              </w:rPr>
            </w:pPr>
            <w:r w:rsidRPr="00A7230E">
              <w:rPr>
                <w:sz w:val="22"/>
                <w:szCs w:val="22"/>
              </w:rPr>
              <w:t>676</w:t>
            </w:r>
          </w:p>
        </w:tc>
      </w:tr>
      <w:tr w:rsidR="00AC0EA5" w:rsidRPr="008E283C" w:rsidTr="007B1720">
        <w:trPr>
          <w:cantSplit/>
          <w:trHeight w:val="330"/>
          <w:jc w:val="center"/>
        </w:trPr>
        <w:tc>
          <w:tcPr>
            <w:tcW w:w="701" w:type="dxa"/>
            <w:vAlign w:val="center"/>
          </w:tcPr>
          <w:p w:rsidR="00AC0EA5" w:rsidRPr="00A7230E" w:rsidRDefault="00AC0EA5" w:rsidP="008E283C">
            <w:pPr>
              <w:pStyle w:val="normal-p0"/>
              <w:jc w:val="center"/>
              <w:rPr>
                <w:sz w:val="22"/>
                <w:szCs w:val="22"/>
              </w:rPr>
            </w:pPr>
            <w:r w:rsidRPr="00A7230E">
              <w:rPr>
                <w:sz w:val="22"/>
                <w:szCs w:val="22"/>
              </w:rPr>
              <w:t>6</w:t>
            </w:r>
          </w:p>
        </w:tc>
        <w:tc>
          <w:tcPr>
            <w:tcW w:w="8749" w:type="dxa"/>
            <w:gridSpan w:val="3"/>
            <w:vAlign w:val="center"/>
          </w:tcPr>
          <w:p w:rsidR="00AC0EA5" w:rsidRPr="00A7230E" w:rsidRDefault="00AC0EA5" w:rsidP="008E283C">
            <w:pPr>
              <w:pStyle w:val="normal-p0"/>
              <w:jc w:val="center"/>
              <w:rPr>
                <w:sz w:val="22"/>
                <w:szCs w:val="22"/>
              </w:rPr>
            </w:pPr>
            <w:r w:rsidRPr="00A7230E">
              <w:rPr>
                <w:sz w:val="22"/>
                <w:szCs w:val="22"/>
              </w:rPr>
              <w:t>п. Пятиречье</w:t>
            </w:r>
          </w:p>
        </w:tc>
      </w:tr>
      <w:tr w:rsidR="00AC0EA5" w:rsidRPr="008E283C" w:rsidTr="00F454F9">
        <w:trPr>
          <w:cantSplit/>
          <w:trHeight w:val="230"/>
          <w:jc w:val="center"/>
        </w:trPr>
        <w:tc>
          <w:tcPr>
            <w:tcW w:w="701" w:type="dxa"/>
            <w:vAlign w:val="center"/>
          </w:tcPr>
          <w:p w:rsidR="00AC0EA5" w:rsidRPr="00A7230E" w:rsidRDefault="00AC0EA5" w:rsidP="008E283C">
            <w:pPr>
              <w:pStyle w:val="normal-p0"/>
              <w:jc w:val="center"/>
              <w:rPr>
                <w:sz w:val="22"/>
                <w:szCs w:val="22"/>
              </w:rPr>
            </w:pPr>
          </w:p>
        </w:tc>
        <w:tc>
          <w:tcPr>
            <w:tcW w:w="3609" w:type="dxa"/>
            <w:vAlign w:val="center"/>
          </w:tcPr>
          <w:p w:rsidR="00AC0EA5" w:rsidRPr="00A7230E" w:rsidRDefault="00AC0EA5" w:rsidP="008E283C">
            <w:pPr>
              <w:pStyle w:val="normal-p0"/>
              <w:jc w:val="center"/>
              <w:rPr>
                <w:sz w:val="22"/>
                <w:szCs w:val="22"/>
              </w:rPr>
            </w:pPr>
            <w:r w:rsidRPr="00A7230E">
              <w:rPr>
                <w:sz w:val="22"/>
                <w:szCs w:val="22"/>
              </w:rPr>
              <w:t>Многоквартирные жилые дома</w:t>
            </w:r>
          </w:p>
        </w:tc>
        <w:tc>
          <w:tcPr>
            <w:tcW w:w="3040" w:type="dxa"/>
            <w:noWrap/>
            <w:vAlign w:val="center"/>
          </w:tcPr>
          <w:p w:rsidR="00AC0EA5" w:rsidRPr="00A7230E" w:rsidRDefault="00AC0EA5" w:rsidP="008E283C">
            <w:pPr>
              <w:pStyle w:val="normal-p0"/>
              <w:jc w:val="center"/>
              <w:rPr>
                <w:sz w:val="22"/>
                <w:szCs w:val="22"/>
              </w:rPr>
            </w:pPr>
            <w:r w:rsidRPr="00A7230E">
              <w:rPr>
                <w:sz w:val="22"/>
                <w:szCs w:val="22"/>
              </w:rPr>
              <w:t>81</w:t>
            </w:r>
          </w:p>
        </w:tc>
        <w:tc>
          <w:tcPr>
            <w:tcW w:w="2100" w:type="dxa"/>
            <w:noWrap/>
            <w:vAlign w:val="center"/>
          </w:tcPr>
          <w:p w:rsidR="00AC0EA5" w:rsidRPr="00A7230E" w:rsidRDefault="00AC0EA5" w:rsidP="008E283C">
            <w:pPr>
              <w:pStyle w:val="normal-p0"/>
              <w:jc w:val="center"/>
              <w:rPr>
                <w:sz w:val="22"/>
                <w:szCs w:val="22"/>
              </w:rPr>
            </w:pPr>
            <w:r w:rsidRPr="00A7230E">
              <w:rPr>
                <w:sz w:val="22"/>
                <w:szCs w:val="22"/>
              </w:rPr>
              <w:t>61</w:t>
            </w:r>
          </w:p>
        </w:tc>
      </w:tr>
      <w:tr w:rsidR="00AC0EA5" w:rsidRPr="008E283C" w:rsidTr="00F454F9">
        <w:trPr>
          <w:trHeight w:val="375"/>
          <w:jc w:val="center"/>
        </w:trPr>
        <w:tc>
          <w:tcPr>
            <w:tcW w:w="701" w:type="dxa"/>
            <w:noWrap/>
            <w:vAlign w:val="center"/>
          </w:tcPr>
          <w:p w:rsidR="00AC0EA5" w:rsidRPr="00A7230E" w:rsidRDefault="00AC0EA5" w:rsidP="008E283C">
            <w:pPr>
              <w:pStyle w:val="normal-p0"/>
              <w:jc w:val="center"/>
              <w:rPr>
                <w:sz w:val="22"/>
                <w:szCs w:val="22"/>
              </w:rPr>
            </w:pPr>
          </w:p>
        </w:tc>
        <w:tc>
          <w:tcPr>
            <w:tcW w:w="3609" w:type="dxa"/>
            <w:vAlign w:val="center"/>
          </w:tcPr>
          <w:p w:rsidR="00AC0EA5" w:rsidRPr="00A7230E" w:rsidRDefault="00AC0EA5" w:rsidP="008E283C">
            <w:pPr>
              <w:pStyle w:val="normal-p0"/>
              <w:jc w:val="center"/>
              <w:rPr>
                <w:sz w:val="22"/>
                <w:szCs w:val="22"/>
              </w:rPr>
            </w:pPr>
            <w:r w:rsidRPr="00A7230E">
              <w:rPr>
                <w:sz w:val="22"/>
                <w:szCs w:val="22"/>
              </w:rPr>
              <w:t>Индивидуальные жилые дома</w:t>
            </w:r>
          </w:p>
        </w:tc>
        <w:tc>
          <w:tcPr>
            <w:tcW w:w="3040" w:type="dxa"/>
            <w:noWrap/>
            <w:vAlign w:val="center"/>
          </w:tcPr>
          <w:p w:rsidR="00AC0EA5" w:rsidRPr="00A7230E" w:rsidRDefault="00AC0EA5" w:rsidP="008E283C">
            <w:pPr>
              <w:pStyle w:val="normal-p0"/>
              <w:jc w:val="center"/>
              <w:rPr>
                <w:sz w:val="22"/>
                <w:szCs w:val="22"/>
              </w:rPr>
            </w:pPr>
            <w:r w:rsidRPr="00A7230E">
              <w:rPr>
                <w:sz w:val="22"/>
                <w:szCs w:val="22"/>
              </w:rPr>
              <w:t>300</w:t>
            </w:r>
          </w:p>
        </w:tc>
        <w:tc>
          <w:tcPr>
            <w:tcW w:w="2100" w:type="dxa"/>
            <w:noWrap/>
            <w:vAlign w:val="center"/>
          </w:tcPr>
          <w:p w:rsidR="00AC0EA5" w:rsidRPr="00A7230E" w:rsidRDefault="00AC0EA5" w:rsidP="008E283C">
            <w:pPr>
              <w:pStyle w:val="normal-p0"/>
              <w:jc w:val="center"/>
              <w:rPr>
                <w:sz w:val="22"/>
                <w:szCs w:val="22"/>
              </w:rPr>
            </w:pPr>
            <w:r w:rsidRPr="00A7230E">
              <w:rPr>
                <w:sz w:val="22"/>
                <w:szCs w:val="22"/>
              </w:rPr>
              <w:t>400</w:t>
            </w:r>
          </w:p>
        </w:tc>
      </w:tr>
      <w:tr w:rsidR="00AC0EA5" w:rsidRPr="008E283C" w:rsidTr="007B1720">
        <w:trPr>
          <w:cantSplit/>
          <w:trHeight w:val="330"/>
          <w:jc w:val="center"/>
        </w:trPr>
        <w:tc>
          <w:tcPr>
            <w:tcW w:w="701" w:type="dxa"/>
            <w:vAlign w:val="center"/>
          </w:tcPr>
          <w:p w:rsidR="00AC0EA5" w:rsidRPr="00A7230E" w:rsidRDefault="00AC0EA5" w:rsidP="008E283C">
            <w:pPr>
              <w:pStyle w:val="normal-p0"/>
              <w:jc w:val="center"/>
              <w:rPr>
                <w:sz w:val="22"/>
                <w:szCs w:val="22"/>
              </w:rPr>
            </w:pPr>
            <w:r w:rsidRPr="00A7230E">
              <w:rPr>
                <w:sz w:val="22"/>
                <w:szCs w:val="22"/>
              </w:rPr>
              <w:t>7</w:t>
            </w:r>
          </w:p>
        </w:tc>
        <w:tc>
          <w:tcPr>
            <w:tcW w:w="8749" w:type="dxa"/>
            <w:gridSpan w:val="3"/>
            <w:vAlign w:val="center"/>
          </w:tcPr>
          <w:p w:rsidR="00AC0EA5" w:rsidRPr="00A7230E" w:rsidRDefault="00AC0EA5" w:rsidP="008E283C">
            <w:pPr>
              <w:pStyle w:val="normal-p0"/>
              <w:jc w:val="center"/>
              <w:rPr>
                <w:sz w:val="22"/>
                <w:szCs w:val="22"/>
              </w:rPr>
            </w:pPr>
            <w:r w:rsidRPr="00A7230E">
              <w:rPr>
                <w:sz w:val="22"/>
                <w:szCs w:val="22"/>
              </w:rPr>
              <w:t>д. Удальцово</w:t>
            </w:r>
          </w:p>
        </w:tc>
      </w:tr>
      <w:tr w:rsidR="00AC0EA5" w:rsidRPr="008E283C" w:rsidTr="00F454F9">
        <w:trPr>
          <w:trHeight w:val="265"/>
          <w:jc w:val="center"/>
        </w:trPr>
        <w:tc>
          <w:tcPr>
            <w:tcW w:w="701" w:type="dxa"/>
            <w:vAlign w:val="center"/>
          </w:tcPr>
          <w:p w:rsidR="00AC0EA5" w:rsidRPr="00A7230E" w:rsidRDefault="00AC0EA5" w:rsidP="008E283C">
            <w:pPr>
              <w:pStyle w:val="normal-p0"/>
              <w:jc w:val="center"/>
              <w:rPr>
                <w:sz w:val="22"/>
                <w:szCs w:val="22"/>
              </w:rPr>
            </w:pPr>
          </w:p>
        </w:tc>
        <w:tc>
          <w:tcPr>
            <w:tcW w:w="3609" w:type="dxa"/>
            <w:vAlign w:val="center"/>
          </w:tcPr>
          <w:p w:rsidR="00AC0EA5" w:rsidRPr="00A7230E" w:rsidRDefault="00AC0EA5" w:rsidP="008E283C">
            <w:pPr>
              <w:pStyle w:val="normal-p0"/>
              <w:jc w:val="center"/>
              <w:rPr>
                <w:sz w:val="22"/>
                <w:szCs w:val="22"/>
              </w:rPr>
            </w:pPr>
            <w:r w:rsidRPr="00A7230E">
              <w:rPr>
                <w:sz w:val="22"/>
                <w:szCs w:val="22"/>
              </w:rPr>
              <w:t>Индивидуальные жилые дома</w:t>
            </w:r>
          </w:p>
        </w:tc>
        <w:tc>
          <w:tcPr>
            <w:tcW w:w="3040" w:type="dxa"/>
            <w:noWrap/>
            <w:vAlign w:val="center"/>
          </w:tcPr>
          <w:p w:rsidR="00AC0EA5" w:rsidRPr="00A7230E" w:rsidRDefault="00AC0EA5" w:rsidP="008E283C">
            <w:pPr>
              <w:pStyle w:val="normal-p0"/>
              <w:jc w:val="center"/>
              <w:rPr>
                <w:sz w:val="22"/>
                <w:szCs w:val="22"/>
              </w:rPr>
            </w:pPr>
            <w:r w:rsidRPr="00A7230E">
              <w:rPr>
                <w:sz w:val="22"/>
                <w:szCs w:val="22"/>
              </w:rPr>
              <w:t>163</w:t>
            </w:r>
          </w:p>
        </w:tc>
        <w:tc>
          <w:tcPr>
            <w:tcW w:w="2100" w:type="dxa"/>
            <w:noWrap/>
            <w:vAlign w:val="center"/>
          </w:tcPr>
          <w:p w:rsidR="00AC0EA5" w:rsidRPr="00A7230E" w:rsidRDefault="00AC0EA5" w:rsidP="008E283C">
            <w:pPr>
              <w:pStyle w:val="normal-p0"/>
              <w:jc w:val="center"/>
              <w:rPr>
                <w:sz w:val="22"/>
                <w:szCs w:val="22"/>
              </w:rPr>
            </w:pPr>
            <w:r w:rsidRPr="00A7230E">
              <w:rPr>
                <w:sz w:val="22"/>
                <w:szCs w:val="22"/>
              </w:rPr>
              <w:t>213</w:t>
            </w:r>
          </w:p>
        </w:tc>
      </w:tr>
      <w:tr w:rsidR="00AC0EA5" w:rsidRPr="008E283C" w:rsidTr="00F454F9">
        <w:trPr>
          <w:trHeight w:val="265"/>
          <w:jc w:val="center"/>
        </w:trPr>
        <w:tc>
          <w:tcPr>
            <w:tcW w:w="701" w:type="dxa"/>
            <w:vAlign w:val="center"/>
          </w:tcPr>
          <w:p w:rsidR="00AC0EA5" w:rsidRPr="00A7230E" w:rsidRDefault="00AC0EA5" w:rsidP="008E283C">
            <w:pPr>
              <w:pStyle w:val="normal-p0"/>
              <w:jc w:val="center"/>
              <w:rPr>
                <w:b/>
                <w:sz w:val="22"/>
                <w:szCs w:val="22"/>
              </w:rPr>
            </w:pPr>
            <w:r w:rsidRPr="00A7230E">
              <w:rPr>
                <w:b/>
                <w:sz w:val="22"/>
                <w:szCs w:val="22"/>
              </w:rPr>
              <w:t>8</w:t>
            </w:r>
          </w:p>
        </w:tc>
        <w:tc>
          <w:tcPr>
            <w:tcW w:w="3609" w:type="dxa"/>
            <w:vAlign w:val="center"/>
          </w:tcPr>
          <w:p w:rsidR="00AC0EA5" w:rsidRPr="00A7230E" w:rsidRDefault="00AC0EA5" w:rsidP="008E283C">
            <w:pPr>
              <w:pStyle w:val="normal-p0"/>
              <w:jc w:val="center"/>
              <w:rPr>
                <w:b/>
                <w:sz w:val="22"/>
                <w:szCs w:val="22"/>
              </w:rPr>
            </w:pPr>
            <w:r w:rsidRPr="00A7230E">
              <w:rPr>
                <w:b/>
                <w:sz w:val="22"/>
                <w:szCs w:val="22"/>
              </w:rPr>
              <w:t>ИТОГО</w:t>
            </w:r>
          </w:p>
        </w:tc>
        <w:tc>
          <w:tcPr>
            <w:tcW w:w="3040" w:type="dxa"/>
            <w:noWrap/>
            <w:vAlign w:val="center"/>
          </w:tcPr>
          <w:p w:rsidR="00AC0EA5" w:rsidRPr="00A7230E" w:rsidRDefault="00AC0EA5" w:rsidP="008E283C">
            <w:pPr>
              <w:pStyle w:val="normal-p0"/>
              <w:jc w:val="center"/>
              <w:rPr>
                <w:b/>
                <w:sz w:val="22"/>
                <w:szCs w:val="22"/>
              </w:rPr>
            </w:pPr>
            <w:r w:rsidRPr="00A7230E">
              <w:rPr>
                <w:b/>
                <w:sz w:val="22"/>
                <w:szCs w:val="22"/>
              </w:rPr>
              <w:t>3200</w:t>
            </w:r>
          </w:p>
        </w:tc>
        <w:tc>
          <w:tcPr>
            <w:tcW w:w="2100" w:type="dxa"/>
            <w:noWrap/>
            <w:vAlign w:val="center"/>
          </w:tcPr>
          <w:p w:rsidR="00AC0EA5" w:rsidRPr="00A7230E" w:rsidRDefault="00AC0EA5" w:rsidP="008E283C">
            <w:pPr>
              <w:pStyle w:val="normal-p0"/>
              <w:jc w:val="center"/>
              <w:rPr>
                <w:b/>
                <w:sz w:val="22"/>
                <w:szCs w:val="22"/>
              </w:rPr>
            </w:pPr>
            <w:r w:rsidRPr="00A7230E">
              <w:rPr>
                <w:b/>
                <w:sz w:val="22"/>
                <w:szCs w:val="22"/>
              </w:rPr>
              <w:t>4200</w:t>
            </w:r>
          </w:p>
        </w:tc>
      </w:tr>
    </w:tbl>
    <w:p w:rsidR="00AC0EA5" w:rsidRDefault="00AC0EA5" w:rsidP="00E16EE4">
      <w:pPr>
        <w:pStyle w:val="16"/>
      </w:pPr>
    </w:p>
    <w:p w:rsidR="00AC0EA5" w:rsidRPr="00E3415C" w:rsidRDefault="00AC0EA5" w:rsidP="000D09B6">
      <w:pPr>
        <w:pStyle w:val="2"/>
      </w:pPr>
      <w:r w:rsidRPr="00E3415C">
        <w:t xml:space="preserve">По данным проекта генерального плана МО </w:t>
      </w:r>
      <w:r w:rsidRPr="009E0221">
        <w:t>Запорожско</w:t>
      </w:r>
      <w:r>
        <w:t>е сельское поселение</w:t>
      </w:r>
      <w:r w:rsidRPr="00E3415C">
        <w:t xml:space="preserve"> о перспективном приросте численности населения на территории данного муниципального образования, были получены значения численности населения на протяжении срока реализации данной схемы (таблица </w:t>
      </w:r>
      <w:r>
        <w:t>21</w:t>
      </w:r>
      <w:r w:rsidRPr="00E3415C">
        <w:t xml:space="preserve">). </w:t>
      </w:r>
    </w:p>
    <w:p w:rsidR="00AC0EA5" w:rsidRDefault="00AC0EA5" w:rsidP="00D26FF7">
      <w:pPr>
        <w:pStyle w:val="normal-p0"/>
        <w:jc w:val="center"/>
        <w:rPr>
          <w:bCs/>
        </w:rPr>
      </w:pPr>
      <w:r w:rsidRPr="00E3415C">
        <w:t xml:space="preserve">Таблица </w:t>
      </w:r>
      <w:fldSimple w:instr=" SEQ Таблица \* ARABIC ">
        <w:r>
          <w:rPr>
            <w:noProof/>
          </w:rPr>
          <w:t>8</w:t>
        </w:r>
      </w:fldSimple>
      <w:r w:rsidRPr="00E3415C">
        <w:t xml:space="preserve"> Прогнозируемая численность населения территорий МО </w:t>
      </w:r>
      <w:r w:rsidRPr="009E0221">
        <w:t>Запорожско</w:t>
      </w:r>
      <w:r>
        <w:t>е сельское поселение</w:t>
      </w:r>
      <w:r w:rsidRPr="00E3415C">
        <w:rPr>
          <w:bCs/>
        </w:rPr>
        <w:t xml:space="preserve"> на срок до 202</w:t>
      </w:r>
      <w:r>
        <w:rPr>
          <w:bCs/>
        </w:rPr>
        <w:t>4</w:t>
      </w:r>
      <w:r w:rsidRPr="00E3415C">
        <w:rPr>
          <w:bCs/>
        </w:rPr>
        <w:t>г.</w:t>
      </w:r>
    </w:p>
    <w:tbl>
      <w:tblPr>
        <w:tblW w:w="12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6"/>
        <w:gridCol w:w="1534"/>
        <w:gridCol w:w="702"/>
        <w:gridCol w:w="7"/>
        <w:gridCol w:w="701"/>
        <w:gridCol w:w="7"/>
        <w:gridCol w:w="842"/>
        <w:gridCol w:w="7"/>
        <w:gridCol w:w="842"/>
        <w:gridCol w:w="7"/>
        <w:gridCol w:w="842"/>
        <w:gridCol w:w="7"/>
        <w:gridCol w:w="842"/>
        <w:gridCol w:w="7"/>
        <w:gridCol w:w="842"/>
        <w:gridCol w:w="7"/>
        <w:gridCol w:w="842"/>
        <w:gridCol w:w="7"/>
        <w:gridCol w:w="842"/>
        <w:gridCol w:w="7"/>
        <w:gridCol w:w="842"/>
        <w:gridCol w:w="7"/>
        <w:gridCol w:w="842"/>
        <w:gridCol w:w="7"/>
        <w:gridCol w:w="842"/>
        <w:gridCol w:w="7"/>
        <w:gridCol w:w="842"/>
        <w:gridCol w:w="7"/>
      </w:tblGrid>
      <w:tr w:rsidR="00AC0EA5" w:rsidRPr="00D26FF7" w:rsidTr="00C75DD3">
        <w:trPr>
          <w:trHeight w:val="300"/>
          <w:jc w:val="center"/>
        </w:trPr>
        <w:tc>
          <w:tcPr>
            <w:tcW w:w="299" w:type="dxa"/>
            <w:vAlign w:val="center"/>
          </w:tcPr>
          <w:p w:rsidR="00AC0EA5" w:rsidRPr="00A7230E" w:rsidRDefault="00AC0EA5" w:rsidP="007B1720">
            <w:pPr>
              <w:pStyle w:val="normal-p0"/>
              <w:jc w:val="center"/>
              <w:rPr>
                <w:sz w:val="22"/>
                <w:szCs w:val="22"/>
              </w:rPr>
            </w:pPr>
            <w:r w:rsidRPr="00A7230E">
              <w:rPr>
                <w:sz w:val="22"/>
                <w:szCs w:val="22"/>
              </w:rPr>
              <w:t>№</w:t>
            </w:r>
          </w:p>
        </w:tc>
        <w:tc>
          <w:tcPr>
            <w:tcW w:w="1559" w:type="dxa"/>
            <w:vAlign w:val="center"/>
          </w:tcPr>
          <w:p w:rsidR="00AC0EA5" w:rsidRPr="00A7230E" w:rsidRDefault="00AC0EA5" w:rsidP="007B1720">
            <w:pPr>
              <w:pStyle w:val="normal-p0"/>
              <w:jc w:val="center"/>
              <w:rPr>
                <w:sz w:val="22"/>
                <w:szCs w:val="22"/>
              </w:rPr>
            </w:pPr>
            <w:r w:rsidRPr="00A7230E">
              <w:rPr>
                <w:sz w:val="22"/>
                <w:szCs w:val="22"/>
              </w:rPr>
              <w:t>Населенный пункт</w:t>
            </w:r>
          </w:p>
        </w:tc>
        <w:tc>
          <w:tcPr>
            <w:tcW w:w="709" w:type="dxa"/>
            <w:gridSpan w:val="2"/>
            <w:vAlign w:val="center"/>
          </w:tcPr>
          <w:p w:rsidR="00AC0EA5" w:rsidRPr="00A7230E" w:rsidRDefault="00AC0EA5" w:rsidP="007B1720">
            <w:pPr>
              <w:pStyle w:val="normal-p0"/>
              <w:jc w:val="center"/>
              <w:rPr>
                <w:sz w:val="22"/>
                <w:szCs w:val="22"/>
              </w:rPr>
            </w:pPr>
            <w:r w:rsidRPr="00A7230E">
              <w:rPr>
                <w:sz w:val="22"/>
                <w:szCs w:val="22"/>
              </w:rPr>
              <w:t>Ед. изм.</w:t>
            </w:r>
          </w:p>
        </w:tc>
        <w:tc>
          <w:tcPr>
            <w:tcW w:w="708" w:type="dxa"/>
            <w:gridSpan w:val="2"/>
            <w:noWrap/>
            <w:vAlign w:val="center"/>
          </w:tcPr>
          <w:p w:rsidR="00AC0EA5" w:rsidRPr="00A7230E" w:rsidRDefault="00AC0EA5" w:rsidP="007B1720">
            <w:pPr>
              <w:pStyle w:val="normal-p0"/>
              <w:jc w:val="center"/>
              <w:rPr>
                <w:b/>
                <w:bCs/>
                <w:i/>
                <w:iCs/>
                <w:sz w:val="22"/>
                <w:szCs w:val="22"/>
              </w:rPr>
            </w:pPr>
            <w:r w:rsidRPr="00A7230E">
              <w:rPr>
                <w:b/>
                <w:bCs/>
                <w:i/>
                <w:iCs/>
                <w:sz w:val="22"/>
                <w:szCs w:val="22"/>
              </w:rPr>
              <w:t>2013</w:t>
            </w:r>
          </w:p>
        </w:tc>
        <w:tc>
          <w:tcPr>
            <w:tcW w:w="849" w:type="dxa"/>
            <w:gridSpan w:val="2"/>
            <w:vAlign w:val="center"/>
          </w:tcPr>
          <w:p w:rsidR="00AC0EA5" w:rsidRPr="00D26FF7" w:rsidRDefault="00AC0EA5" w:rsidP="007B1720">
            <w:pPr>
              <w:spacing w:after="0" w:line="240" w:lineRule="auto"/>
              <w:jc w:val="center"/>
              <w:rPr>
                <w:b/>
                <w:bCs/>
                <w:i/>
                <w:iCs/>
                <w:color w:val="000000"/>
                <w:lang w:eastAsia="ru-RU"/>
              </w:rPr>
            </w:pPr>
            <w:r w:rsidRPr="00D26FF7">
              <w:rPr>
                <w:b/>
                <w:bCs/>
                <w:i/>
                <w:iCs/>
                <w:color w:val="000000"/>
                <w:lang w:eastAsia="ru-RU"/>
              </w:rPr>
              <w:t>2014</w:t>
            </w:r>
          </w:p>
        </w:tc>
        <w:tc>
          <w:tcPr>
            <w:tcW w:w="849" w:type="dxa"/>
            <w:gridSpan w:val="2"/>
            <w:vAlign w:val="center"/>
          </w:tcPr>
          <w:p w:rsidR="00AC0EA5" w:rsidRPr="00D26FF7" w:rsidRDefault="00AC0EA5" w:rsidP="007B1720">
            <w:pPr>
              <w:spacing w:after="0" w:line="240" w:lineRule="auto"/>
              <w:jc w:val="center"/>
              <w:rPr>
                <w:b/>
                <w:bCs/>
                <w:i/>
                <w:iCs/>
                <w:color w:val="000000"/>
                <w:lang w:eastAsia="ru-RU"/>
              </w:rPr>
            </w:pPr>
            <w:r w:rsidRPr="00D26FF7">
              <w:rPr>
                <w:b/>
                <w:bCs/>
                <w:i/>
                <w:iCs/>
                <w:color w:val="000000"/>
                <w:lang w:eastAsia="ru-RU"/>
              </w:rPr>
              <w:t>2015</w:t>
            </w:r>
          </w:p>
        </w:tc>
        <w:tc>
          <w:tcPr>
            <w:tcW w:w="849" w:type="dxa"/>
            <w:gridSpan w:val="2"/>
            <w:vAlign w:val="center"/>
          </w:tcPr>
          <w:p w:rsidR="00AC0EA5" w:rsidRPr="00D26FF7" w:rsidRDefault="00AC0EA5" w:rsidP="007B1720">
            <w:pPr>
              <w:spacing w:after="0" w:line="240" w:lineRule="auto"/>
              <w:jc w:val="center"/>
              <w:rPr>
                <w:b/>
                <w:bCs/>
                <w:i/>
                <w:iCs/>
                <w:color w:val="000000"/>
                <w:lang w:eastAsia="ru-RU"/>
              </w:rPr>
            </w:pPr>
            <w:r w:rsidRPr="00D26FF7">
              <w:rPr>
                <w:b/>
                <w:bCs/>
                <w:i/>
                <w:iCs/>
                <w:color w:val="000000"/>
                <w:lang w:eastAsia="ru-RU"/>
              </w:rPr>
              <w:t>2016</w:t>
            </w:r>
          </w:p>
        </w:tc>
        <w:tc>
          <w:tcPr>
            <w:tcW w:w="849" w:type="dxa"/>
            <w:gridSpan w:val="2"/>
            <w:vAlign w:val="center"/>
          </w:tcPr>
          <w:p w:rsidR="00AC0EA5" w:rsidRPr="00D26FF7" w:rsidRDefault="00AC0EA5" w:rsidP="007B1720">
            <w:pPr>
              <w:spacing w:after="0" w:line="240" w:lineRule="auto"/>
              <w:jc w:val="center"/>
              <w:rPr>
                <w:b/>
                <w:bCs/>
                <w:i/>
                <w:iCs/>
                <w:color w:val="000000"/>
                <w:lang w:eastAsia="ru-RU"/>
              </w:rPr>
            </w:pPr>
            <w:r w:rsidRPr="00D26FF7">
              <w:rPr>
                <w:b/>
                <w:bCs/>
                <w:i/>
                <w:iCs/>
                <w:color w:val="000000"/>
                <w:lang w:eastAsia="ru-RU"/>
              </w:rPr>
              <w:t>2017</w:t>
            </w:r>
          </w:p>
        </w:tc>
        <w:tc>
          <w:tcPr>
            <w:tcW w:w="849" w:type="dxa"/>
            <w:gridSpan w:val="2"/>
            <w:vAlign w:val="center"/>
          </w:tcPr>
          <w:p w:rsidR="00AC0EA5" w:rsidRPr="00D26FF7" w:rsidRDefault="00AC0EA5" w:rsidP="007B1720">
            <w:pPr>
              <w:spacing w:after="0" w:line="240" w:lineRule="auto"/>
              <w:jc w:val="center"/>
              <w:rPr>
                <w:b/>
                <w:bCs/>
                <w:i/>
                <w:iCs/>
                <w:color w:val="000000"/>
                <w:lang w:eastAsia="ru-RU"/>
              </w:rPr>
            </w:pPr>
            <w:r w:rsidRPr="00D26FF7">
              <w:rPr>
                <w:b/>
                <w:bCs/>
                <w:i/>
                <w:iCs/>
                <w:color w:val="000000"/>
                <w:lang w:eastAsia="ru-RU"/>
              </w:rPr>
              <w:t>2018</w:t>
            </w:r>
          </w:p>
        </w:tc>
        <w:tc>
          <w:tcPr>
            <w:tcW w:w="849" w:type="dxa"/>
            <w:gridSpan w:val="2"/>
            <w:vAlign w:val="center"/>
          </w:tcPr>
          <w:p w:rsidR="00AC0EA5" w:rsidRPr="00D26FF7" w:rsidRDefault="00AC0EA5" w:rsidP="007B1720">
            <w:pPr>
              <w:spacing w:after="0" w:line="240" w:lineRule="auto"/>
              <w:jc w:val="center"/>
              <w:rPr>
                <w:b/>
                <w:bCs/>
                <w:i/>
                <w:iCs/>
                <w:color w:val="000000"/>
                <w:lang w:eastAsia="ru-RU"/>
              </w:rPr>
            </w:pPr>
            <w:r w:rsidRPr="00D26FF7">
              <w:rPr>
                <w:b/>
                <w:bCs/>
                <w:i/>
                <w:iCs/>
                <w:color w:val="000000"/>
                <w:lang w:eastAsia="ru-RU"/>
              </w:rPr>
              <w:t>2019</w:t>
            </w:r>
          </w:p>
        </w:tc>
        <w:tc>
          <w:tcPr>
            <w:tcW w:w="849" w:type="dxa"/>
            <w:gridSpan w:val="2"/>
            <w:vAlign w:val="center"/>
          </w:tcPr>
          <w:p w:rsidR="00AC0EA5" w:rsidRPr="00D26FF7" w:rsidRDefault="00AC0EA5" w:rsidP="007B1720">
            <w:pPr>
              <w:spacing w:after="0" w:line="240" w:lineRule="auto"/>
              <w:jc w:val="center"/>
              <w:rPr>
                <w:b/>
                <w:bCs/>
                <w:i/>
                <w:iCs/>
                <w:color w:val="000000"/>
                <w:lang w:eastAsia="ru-RU"/>
              </w:rPr>
            </w:pPr>
            <w:r w:rsidRPr="00D26FF7">
              <w:rPr>
                <w:b/>
                <w:bCs/>
                <w:i/>
                <w:iCs/>
                <w:color w:val="000000"/>
                <w:lang w:eastAsia="ru-RU"/>
              </w:rPr>
              <w:t>2020</w:t>
            </w:r>
          </w:p>
        </w:tc>
        <w:tc>
          <w:tcPr>
            <w:tcW w:w="849" w:type="dxa"/>
            <w:gridSpan w:val="2"/>
            <w:vAlign w:val="center"/>
          </w:tcPr>
          <w:p w:rsidR="00AC0EA5" w:rsidRPr="00D26FF7" w:rsidRDefault="00AC0EA5" w:rsidP="007B1720">
            <w:pPr>
              <w:spacing w:after="0" w:line="240" w:lineRule="auto"/>
              <w:jc w:val="center"/>
              <w:rPr>
                <w:b/>
                <w:bCs/>
                <w:i/>
                <w:iCs/>
                <w:color w:val="000000"/>
                <w:lang w:eastAsia="ru-RU"/>
              </w:rPr>
            </w:pPr>
            <w:r w:rsidRPr="00D26FF7">
              <w:rPr>
                <w:b/>
                <w:bCs/>
                <w:i/>
                <w:iCs/>
                <w:color w:val="000000"/>
                <w:lang w:eastAsia="ru-RU"/>
              </w:rPr>
              <w:t>2021</w:t>
            </w:r>
          </w:p>
        </w:tc>
        <w:tc>
          <w:tcPr>
            <w:tcW w:w="849" w:type="dxa"/>
            <w:gridSpan w:val="2"/>
            <w:vAlign w:val="center"/>
          </w:tcPr>
          <w:p w:rsidR="00AC0EA5" w:rsidRPr="00D26FF7" w:rsidRDefault="00AC0EA5" w:rsidP="007B1720">
            <w:pPr>
              <w:spacing w:after="0" w:line="240" w:lineRule="auto"/>
              <w:jc w:val="center"/>
              <w:rPr>
                <w:b/>
                <w:bCs/>
                <w:i/>
                <w:iCs/>
                <w:color w:val="000000"/>
                <w:lang w:eastAsia="ru-RU"/>
              </w:rPr>
            </w:pPr>
            <w:r w:rsidRPr="00D26FF7">
              <w:rPr>
                <w:b/>
                <w:bCs/>
                <w:i/>
                <w:iCs/>
                <w:color w:val="000000"/>
                <w:lang w:eastAsia="ru-RU"/>
              </w:rPr>
              <w:t>2022</w:t>
            </w:r>
          </w:p>
        </w:tc>
        <w:tc>
          <w:tcPr>
            <w:tcW w:w="849" w:type="dxa"/>
            <w:gridSpan w:val="2"/>
            <w:vAlign w:val="center"/>
          </w:tcPr>
          <w:p w:rsidR="00AC0EA5" w:rsidRPr="00D26FF7" w:rsidRDefault="00AC0EA5" w:rsidP="007B1720">
            <w:pPr>
              <w:spacing w:after="0" w:line="240" w:lineRule="auto"/>
              <w:jc w:val="center"/>
              <w:rPr>
                <w:b/>
                <w:bCs/>
                <w:i/>
                <w:iCs/>
                <w:color w:val="000000"/>
                <w:lang w:eastAsia="ru-RU"/>
              </w:rPr>
            </w:pPr>
            <w:r w:rsidRPr="00D26FF7">
              <w:rPr>
                <w:b/>
                <w:bCs/>
                <w:i/>
                <w:iCs/>
                <w:color w:val="000000"/>
                <w:lang w:eastAsia="ru-RU"/>
              </w:rPr>
              <w:t>2023</w:t>
            </w:r>
          </w:p>
        </w:tc>
        <w:tc>
          <w:tcPr>
            <w:tcW w:w="849" w:type="dxa"/>
            <w:gridSpan w:val="2"/>
            <w:vAlign w:val="center"/>
          </w:tcPr>
          <w:p w:rsidR="00AC0EA5" w:rsidRPr="00D26FF7" w:rsidRDefault="00AC0EA5" w:rsidP="007B1720">
            <w:pPr>
              <w:spacing w:after="0" w:line="240" w:lineRule="auto"/>
              <w:jc w:val="center"/>
              <w:rPr>
                <w:b/>
                <w:bCs/>
                <w:i/>
                <w:iCs/>
                <w:color w:val="000000"/>
                <w:lang w:eastAsia="ru-RU"/>
              </w:rPr>
            </w:pPr>
            <w:r w:rsidRPr="00D26FF7">
              <w:rPr>
                <w:b/>
                <w:bCs/>
                <w:i/>
                <w:iCs/>
                <w:color w:val="000000"/>
                <w:lang w:eastAsia="ru-RU"/>
              </w:rPr>
              <w:t>2024</w:t>
            </w:r>
          </w:p>
        </w:tc>
      </w:tr>
      <w:tr w:rsidR="00AC0EA5" w:rsidRPr="00D26FF7" w:rsidTr="00C75DD3">
        <w:trPr>
          <w:trHeight w:val="300"/>
          <w:jc w:val="center"/>
        </w:trPr>
        <w:tc>
          <w:tcPr>
            <w:tcW w:w="299" w:type="dxa"/>
            <w:vAlign w:val="center"/>
          </w:tcPr>
          <w:p w:rsidR="00AC0EA5" w:rsidRPr="00A7230E" w:rsidRDefault="00AC0EA5" w:rsidP="007B1720">
            <w:pPr>
              <w:pStyle w:val="normal-p0"/>
              <w:jc w:val="center"/>
              <w:rPr>
                <w:sz w:val="22"/>
                <w:szCs w:val="22"/>
              </w:rPr>
            </w:pPr>
            <w:r w:rsidRPr="00A7230E">
              <w:rPr>
                <w:sz w:val="22"/>
                <w:szCs w:val="22"/>
              </w:rPr>
              <w:t>1</w:t>
            </w:r>
          </w:p>
        </w:tc>
        <w:tc>
          <w:tcPr>
            <w:tcW w:w="1559" w:type="dxa"/>
            <w:vAlign w:val="center"/>
          </w:tcPr>
          <w:p w:rsidR="00AC0EA5" w:rsidRPr="00A7230E" w:rsidRDefault="00AC0EA5" w:rsidP="007B1720">
            <w:pPr>
              <w:pStyle w:val="normal-p0"/>
              <w:jc w:val="center"/>
              <w:rPr>
                <w:sz w:val="22"/>
                <w:szCs w:val="22"/>
              </w:rPr>
            </w:pPr>
            <w:r w:rsidRPr="00A7230E">
              <w:rPr>
                <w:sz w:val="22"/>
                <w:szCs w:val="22"/>
              </w:rPr>
              <w:t>п. Запорожское</w:t>
            </w:r>
          </w:p>
        </w:tc>
        <w:tc>
          <w:tcPr>
            <w:tcW w:w="709" w:type="dxa"/>
            <w:gridSpan w:val="2"/>
            <w:vAlign w:val="center"/>
          </w:tcPr>
          <w:p w:rsidR="00AC0EA5" w:rsidRPr="00A7230E" w:rsidRDefault="00AC0EA5" w:rsidP="002629C0">
            <w:pPr>
              <w:pStyle w:val="normal-p0"/>
              <w:jc w:val="center"/>
              <w:rPr>
                <w:sz w:val="22"/>
                <w:szCs w:val="22"/>
              </w:rPr>
            </w:pPr>
            <w:r w:rsidRPr="00A7230E">
              <w:rPr>
                <w:sz w:val="22"/>
                <w:szCs w:val="22"/>
              </w:rPr>
              <w:t>чел.</w:t>
            </w:r>
          </w:p>
        </w:tc>
        <w:tc>
          <w:tcPr>
            <w:tcW w:w="708" w:type="dxa"/>
            <w:gridSpan w:val="2"/>
            <w:noWrap/>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2130</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2124</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2117</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2111</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2104</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2098</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2091</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2085</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2099</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2112</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2126</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2140</w:t>
            </w:r>
          </w:p>
        </w:tc>
      </w:tr>
      <w:tr w:rsidR="00AC0EA5" w:rsidRPr="00D26FF7" w:rsidTr="00C75DD3">
        <w:trPr>
          <w:trHeight w:val="300"/>
          <w:jc w:val="center"/>
        </w:trPr>
        <w:tc>
          <w:tcPr>
            <w:tcW w:w="299" w:type="dxa"/>
            <w:vAlign w:val="center"/>
          </w:tcPr>
          <w:p w:rsidR="00AC0EA5" w:rsidRPr="00A7230E" w:rsidRDefault="00AC0EA5" w:rsidP="007B1720">
            <w:pPr>
              <w:pStyle w:val="normal-p0"/>
              <w:jc w:val="center"/>
              <w:rPr>
                <w:sz w:val="22"/>
                <w:szCs w:val="22"/>
              </w:rPr>
            </w:pPr>
            <w:r w:rsidRPr="00A7230E">
              <w:rPr>
                <w:sz w:val="22"/>
                <w:szCs w:val="22"/>
              </w:rPr>
              <w:t>2</w:t>
            </w:r>
          </w:p>
        </w:tc>
        <w:tc>
          <w:tcPr>
            <w:tcW w:w="1559" w:type="dxa"/>
            <w:vAlign w:val="center"/>
          </w:tcPr>
          <w:p w:rsidR="00AC0EA5" w:rsidRPr="00A7230E" w:rsidRDefault="00AC0EA5" w:rsidP="007B1720">
            <w:pPr>
              <w:pStyle w:val="normal-p0"/>
              <w:jc w:val="center"/>
              <w:rPr>
                <w:sz w:val="22"/>
                <w:szCs w:val="22"/>
              </w:rPr>
            </w:pPr>
            <w:r w:rsidRPr="00A7230E">
              <w:rPr>
                <w:sz w:val="22"/>
                <w:szCs w:val="22"/>
              </w:rPr>
              <w:t>п. Пятиречье</w:t>
            </w:r>
          </w:p>
        </w:tc>
        <w:tc>
          <w:tcPr>
            <w:tcW w:w="709" w:type="dxa"/>
            <w:gridSpan w:val="2"/>
            <w:vAlign w:val="center"/>
          </w:tcPr>
          <w:p w:rsidR="00AC0EA5" w:rsidRPr="00A7230E" w:rsidRDefault="00AC0EA5" w:rsidP="002629C0">
            <w:pPr>
              <w:pStyle w:val="normal-p0"/>
              <w:jc w:val="center"/>
              <w:rPr>
                <w:sz w:val="22"/>
                <w:szCs w:val="22"/>
              </w:rPr>
            </w:pPr>
            <w:r w:rsidRPr="00A7230E">
              <w:rPr>
                <w:sz w:val="22"/>
                <w:szCs w:val="22"/>
              </w:rPr>
              <w:t>чел.</w:t>
            </w:r>
          </w:p>
        </w:tc>
        <w:tc>
          <w:tcPr>
            <w:tcW w:w="708" w:type="dxa"/>
            <w:gridSpan w:val="2"/>
            <w:noWrap/>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231</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252</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274</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295</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317</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338</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360</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381</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395</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408</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422</w:t>
            </w:r>
          </w:p>
        </w:tc>
        <w:tc>
          <w:tcPr>
            <w:tcW w:w="849" w:type="dxa"/>
            <w:gridSpan w:val="2"/>
            <w:vAlign w:val="center"/>
          </w:tcPr>
          <w:p w:rsidR="00AC0EA5" w:rsidRPr="00D26FF7" w:rsidRDefault="00AC0EA5" w:rsidP="002629C0">
            <w:pPr>
              <w:spacing w:after="0" w:line="240" w:lineRule="auto"/>
              <w:jc w:val="center"/>
              <w:rPr>
                <w:color w:val="000000"/>
                <w:lang w:eastAsia="ru-RU"/>
              </w:rPr>
            </w:pPr>
            <w:r w:rsidRPr="00D26FF7">
              <w:rPr>
                <w:color w:val="000000"/>
                <w:lang w:eastAsia="ru-RU"/>
              </w:rPr>
              <w:t>436</w:t>
            </w:r>
          </w:p>
        </w:tc>
      </w:tr>
      <w:tr w:rsidR="00AC0EA5" w:rsidRPr="00D26FF7" w:rsidTr="00C75DD3">
        <w:trPr>
          <w:trHeight w:val="315"/>
          <w:jc w:val="center"/>
        </w:trPr>
        <w:tc>
          <w:tcPr>
            <w:tcW w:w="299" w:type="dxa"/>
            <w:vAlign w:val="center"/>
          </w:tcPr>
          <w:p w:rsidR="00AC0EA5" w:rsidRPr="00A7230E" w:rsidRDefault="00AC0EA5" w:rsidP="007B1720">
            <w:pPr>
              <w:pStyle w:val="normal-p0"/>
              <w:jc w:val="center"/>
              <w:rPr>
                <w:sz w:val="22"/>
                <w:szCs w:val="22"/>
              </w:rPr>
            </w:pPr>
            <w:r w:rsidRPr="00A7230E">
              <w:rPr>
                <w:sz w:val="22"/>
                <w:szCs w:val="22"/>
              </w:rPr>
              <w:t>3</w:t>
            </w:r>
          </w:p>
        </w:tc>
        <w:tc>
          <w:tcPr>
            <w:tcW w:w="1559" w:type="dxa"/>
            <w:vAlign w:val="center"/>
          </w:tcPr>
          <w:p w:rsidR="00AC0EA5" w:rsidRPr="00A7230E" w:rsidRDefault="00AC0EA5" w:rsidP="007B1720">
            <w:pPr>
              <w:pStyle w:val="normal-p0"/>
              <w:jc w:val="center"/>
              <w:rPr>
                <w:sz w:val="22"/>
                <w:szCs w:val="22"/>
              </w:rPr>
            </w:pPr>
            <w:r w:rsidRPr="00A7230E">
              <w:rPr>
                <w:sz w:val="22"/>
                <w:szCs w:val="22"/>
              </w:rPr>
              <w:t>п. Денисово</w:t>
            </w:r>
          </w:p>
        </w:tc>
        <w:tc>
          <w:tcPr>
            <w:tcW w:w="709" w:type="dxa"/>
            <w:gridSpan w:val="2"/>
            <w:vAlign w:val="center"/>
          </w:tcPr>
          <w:p w:rsidR="00AC0EA5" w:rsidRPr="00A7230E" w:rsidRDefault="00AC0EA5" w:rsidP="007B1720">
            <w:pPr>
              <w:pStyle w:val="normal-p0"/>
              <w:jc w:val="center"/>
              <w:rPr>
                <w:sz w:val="22"/>
                <w:szCs w:val="22"/>
              </w:rPr>
            </w:pPr>
            <w:r w:rsidRPr="00A7230E">
              <w:rPr>
                <w:sz w:val="22"/>
                <w:szCs w:val="22"/>
              </w:rPr>
              <w:t>чел.</w:t>
            </w:r>
          </w:p>
        </w:tc>
        <w:tc>
          <w:tcPr>
            <w:tcW w:w="708" w:type="dxa"/>
            <w:gridSpan w:val="2"/>
            <w:noWrap/>
            <w:vAlign w:val="center"/>
          </w:tcPr>
          <w:p w:rsidR="00AC0EA5" w:rsidRPr="00A7230E" w:rsidRDefault="00AC0EA5" w:rsidP="007B1720">
            <w:pPr>
              <w:pStyle w:val="normal-p0"/>
              <w:jc w:val="center"/>
              <w:rPr>
                <w:sz w:val="22"/>
                <w:szCs w:val="22"/>
              </w:rPr>
            </w:pPr>
            <w:r w:rsidRPr="00A7230E">
              <w:rPr>
                <w:sz w:val="22"/>
                <w:szCs w:val="22"/>
              </w:rPr>
              <w:t>162</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172</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183</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193</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204</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214</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225</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235</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249</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262</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276</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290</w:t>
            </w:r>
          </w:p>
        </w:tc>
      </w:tr>
      <w:tr w:rsidR="00AC0EA5" w:rsidRPr="00D26FF7" w:rsidTr="00C75DD3">
        <w:trPr>
          <w:trHeight w:val="315"/>
          <w:jc w:val="center"/>
        </w:trPr>
        <w:tc>
          <w:tcPr>
            <w:tcW w:w="299" w:type="dxa"/>
            <w:vAlign w:val="center"/>
          </w:tcPr>
          <w:p w:rsidR="00AC0EA5" w:rsidRPr="00A7230E" w:rsidRDefault="00AC0EA5" w:rsidP="007B1720">
            <w:pPr>
              <w:pStyle w:val="normal-p0"/>
              <w:jc w:val="center"/>
              <w:rPr>
                <w:sz w:val="22"/>
                <w:szCs w:val="22"/>
              </w:rPr>
            </w:pPr>
            <w:r w:rsidRPr="00A7230E">
              <w:rPr>
                <w:sz w:val="22"/>
                <w:szCs w:val="22"/>
              </w:rPr>
              <w:t>4</w:t>
            </w:r>
          </w:p>
        </w:tc>
        <w:tc>
          <w:tcPr>
            <w:tcW w:w="1559" w:type="dxa"/>
            <w:vAlign w:val="center"/>
          </w:tcPr>
          <w:p w:rsidR="00AC0EA5" w:rsidRPr="00A7230E" w:rsidRDefault="00AC0EA5" w:rsidP="007B1720">
            <w:pPr>
              <w:pStyle w:val="normal-p0"/>
              <w:jc w:val="center"/>
              <w:rPr>
                <w:sz w:val="22"/>
                <w:szCs w:val="22"/>
              </w:rPr>
            </w:pPr>
            <w:r w:rsidRPr="00A7230E">
              <w:rPr>
                <w:sz w:val="22"/>
                <w:szCs w:val="22"/>
              </w:rPr>
              <w:t>п.  Луговое</w:t>
            </w:r>
          </w:p>
        </w:tc>
        <w:tc>
          <w:tcPr>
            <w:tcW w:w="709" w:type="dxa"/>
            <w:gridSpan w:val="2"/>
            <w:vAlign w:val="center"/>
          </w:tcPr>
          <w:p w:rsidR="00AC0EA5" w:rsidRPr="00A7230E" w:rsidRDefault="00AC0EA5" w:rsidP="007B1720">
            <w:pPr>
              <w:pStyle w:val="normal-p0"/>
              <w:jc w:val="center"/>
              <w:rPr>
                <w:sz w:val="22"/>
                <w:szCs w:val="22"/>
              </w:rPr>
            </w:pPr>
            <w:r w:rsidRPr="00A7230E">
              <w:rPr>
                <w:sz w:val="22"/>
                <w:szCs w:val="22"/>
              </w:rPr>
              <w:t>чел.</w:t>
            </w:r>
          </w:p>
        </w:tc>
        <w:tc>
          <w:tcPr>
            <w:tcW w:w="708" w:type="dxa"/>
            <w:gridSpan w:val="2"/>
            <w:noWrap/>
            <w:vAlign w:val="center"/>
          </w:tcPr>
          <w:p w:rsidR="00AC0EA5" w:rsidRPr="00A7230E" w:rsidRDefault="00AC0EA5" w:rsidP="007B1720">
            <w:pPr>
              <w:pStyle w:val="normal-p0"/>
              <w:jc w:val="center"/>
              <w:rPr>
                <w:sz w:val="22"/>
                <w:szCs w:val="22"/>
              </w:rPr>
            </w:pPr>
            <w:r w:rsidRPr="00A7230E">
              <w:rPr>
                <w:sz w:val="22"/>
                <w:szCs w:val="22"/>
              </w:rPr>
              <w:t>142</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131</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121</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110</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99</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88</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78</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67</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81</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94</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108</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122</w:t>
            </w:r>
          </w:p>
        </w:tc>
      </w:tr>
      <w:tr w:rsidR="00AC0EA5" w:rsidRPr="00D26FF7" w:rsidTr="00C75DD3">
        <w:trPr>
          <w:trHeight w:val="315"/>
          <w:jc w:val="center"/>
        </w:trPr>
        <w:tc>
          <w:tcPr>
            <w:tcW w:w="299" w:type="dxa"/>
            <w:vAlign w:val="center"/>
          </w:tcPr>
          <w:p w:rsidR="00AC0EA5" w:rsidRPr="00A7230E" w:rsidRDefault="00AC0EA5" w:rsidP="007B1720">
            <w:pPr>
              <w:pStyle w:val="normal-p0"/>
              <w:jc w:val="center"/>
              <w:rPr>
                <w:sz w:val="22"/>
                <w:szCs w:val="22"/>
              </w:rPr>
            </w:pPr>
            <w:r w:rsidRPr="00A7230E">
              <w:rPr>
                <w:sz w:val="22"/>
                <w:szCs w:val="22"/>
              </w:rPr>
              <w:t>5</w:t>
            </w:r>
          </w:p>
        </w:tc>
        <w:tc>
          <w:tcPr>
            <w:tcW w:w="1559" w:type="dxa"/>
            <w:vAlign w:val="center"/>
          </w:tcPr>
          <w:p w:rsidR="00AC0EA5" w:rsidRPr="00A7230E" w:rsidRDefault="00AC0EA5" w:rsidP="007B1720">
            <w:pPr>
              <w:pStyle w:val="normal-p0"/>
              <w:jc w:val="center"/>
              <w:rPr>
                <w:sz w:val="22"/>
                <w:szCs w:val="22"/>
              </w:rPr>
            </w:pPr>
            <w:r w:rsidRPr="00A7230E">
              <w:rPr>
                <w:sz w:val="22"/>
                <w:szCs w:val="22"/>
              </w:rPr>
              <w:t>п. Пески</w:t>
            </w:r>
          </w:p>
        </w:tc>
        <w:tc>
          <w:tcPr>
            <w:tcW w:w="709" w:type="dxa"/>
            <w:gridSpan w:val="2"/>
            <w:vAlign w:val="center"/>
          </w:tcPr>
          <w:p w:rsidR="00AC0EA5" w:rsidRPr="00A7230E" w:rsidRDefault="00AC0EA5" w:rsidP="007B1720">
            <w:pPr>
              <w:pStyle w:val="normal-p0"/>
              <w:jc w:val="center"/>
              <w:rPr>
                <w:sz w:val="22"/>
                <w:szCs w:val="22"/>
              </w:rPr>
            </w:pPr>
            <w:r w:rsidRPr="00A7230E">
              <w:rPr>
                <w:sz w:val="22"/>
                <w:szCs w:val="22"/>
              </w:rPr>
              <w:t>чел.</w:t>
            </w:r>
          </w:p>
        </w:tc>
        <w:tc>
          <w:tcPr>
            <w:tcW w:w="708" w:type="dxa"/>
            <w:gridSpan w:val="2"/>
            <w:noWrap/>
            <w:vAlign w:val="center"/>
          </w:tcPr>
          <w:p w:rsidR="00AC0EA5" w:rsidRPr="00A7230E" w:rsidRDefault="00AC0EA5" w:rsidP="007B1720">
            <w:pPr>
              <w:pStyle w:val="normal-p0"/>
              <w:jc w:val="center"/>
              <w:rPr>
                <w:sz w:val="22"/>
                <w:szCs w:val="22"/>
              </w:rPr>
            </w:pPr>
            <w:r w:rsidRPr="00A7230E">
              <w:rPr>
                <w:sz w:val="22"/>
                <w:szCs w:val="22"/>
              </w:rPr>
              <w:t>2</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33</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65</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96</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127</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158</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190</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221</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235</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248</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262</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276</w:t>
            </w:r>
          </w:p>
        </w:tc>
      </w:tr>
      <w:tr w:rsidR="00AC0EA5" w:rsidRPr="00D26FF7" w:rsidTr="00C75DD3">
        <w:trPr>
          <w:trHeight w:val="315"/>
          <w:jc w:val="center"/>
        </w:trPr>
        <w:tc>
          <w:tcPr>
            <w:tcW w:w="299" w:type="dxa"/>
            <w:vAlign w:val="center"/>
          </w:tcPr>
          <w:p w:rsidR="00AC0EA5" w:rsidRPr="00A7230E" w:rsidRDefault="00AC0EA5" w:rsidP="007B1720">
            <w:pPr>
              <w:pStyle w:val="normal-p0"/>
              <w:jc w:val="center"/>
              <w:rPr>
                <w:sz w:val="22"/>
                <w:szCs w:val="22"/>
              </w:rPr>
            </w:pPr>
            <w:r w:rsidRPr="00A7230E">
              <w:rPr>
                <w:sz w:val="22"/>
                <w:szCs w:val="22"/>
              </w:rPr>
              <w:t>6</w:t>
            </w:r>
          </w:p>
        </w:tc>
        <w:tc>
          <w:tcPr>
            <w:tcW w:w="1559" w:type="dxa"/>
            <w:vAlign w:val="center"/>
          </w:tcPr>
          <w:p w:rsidR="00AC0EA5" w:rsidRPr="00A7230E" w:rsidRDefault="00AC0EA5" w:rsidP="007B1720">
            <w:pPr>
              <w:pStyle w:val="normal-p0"/>
              <w:jc w:val="center"/>
              <w:rPr>
                <w:sz w:val="22"/>
                <w:szCs w:val="22"/>
              </w:rPr>
            </w:pPr>
            <w:r w:rsidRPr="00A7230E">
              <w:rPr>
                <w:sz w:val="22"/>
                <w:szCs w:val="22"/>
              </w:rPr>
              <w:t>д.  Удальцово</w:t>
            </w:r>
          </w:p>
        </w:tc>
        <w:tc>
          <w:tcPr>
            <w:tcW w:w="709" w:type="dxa"/>
            <w:gridSpan w:val="2"/>
            <w:vAlign w:val="center"/>
          </w:tcPr>
          <w:p w:rsidR="00AC0EA5" w:rsidRPr="00A7230E" w:rsidRDefault="00AC0EA5" w:rsidP="007B1720">
            <w:pPr>
              <w:pStyle w:val="normal-p0"/>
              <w:jc w:val="center"/>
              <w:rPr>
                <w:sz w:val="22"/>
                <w:szCs w:val="22"/>
              </w:rPr>
            </w:pPr>
            <w:r w:rsidRPr="00A7230E">
              <w:rPr>
                <w:sz w:val="22"/>
                <w:szCs w:val="22"/>
              </w:rPr>
              <w:t>чел.</w:t>
            </w:r>
          </w:p>
        </w:tc>
        <w:tc>
          <w:tcPr>
            <w:tcW w:w="708" w:type="dxa"/>
            <w:gridSpan w:val="2"/>
            <w:noWrap/>
            <w:vAlign w:val="center"/>
          </w:tcPr>
          <w:p w:rsidR="00AC0EA5" w:rsidRPr="00A7230E" w:rsidRDefault="00AC0EA5" w:rsidP="007B1720">
            <w:pPr>
              <w:pStyle w:val="normal-p0"/>
              <w:jc w:val="center"/>
              <w:rPr>
                <w:sz w:val="22"/>
                <w:szCs w:val="22"/>
              </w:rPr>
            </w:pPr>
            <w:r w:rsidRPr="00A7230E">
              <w:rPr>
                <w:sz w:val="22"/>
                <w:szCs w:val="22"/>
              </w:rPr>
              <w:t>48</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64</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81</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97</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114</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130</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147</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163</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177</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190</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204</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218</w:t>
            </w:r>
          </w:p>
        </w:tc>
      </w:tr>
      <w:tr w:rsidR="00AC0EA5" w:rsidRPr="00D26FF7" w:rsidTr="00C75DD3">
        <w:trPr>
          <w:trHeight w:val="315"/>
          <w:jc w:val="center"/>
        </w:trPr>
        <w:tc>
          <w:tcPr>
            <w:tcW w:w="299" w:type="dxa"/>
            <w:vAlign w:val="center"/>
          </w:tcPr>
          <w:p w:rsidR="00AC0EA5" w:rsidRPr="00A7230E" w:rsidRDefault="00AC0EA5" w:rsidP="007B1720">
            <w:pPr>
              <w:pStyle w:val="normal-p0"/>
              <w:jc w:val="center"/>
              <w:rPr>
                <w:sz w:val="22"/>
                <w:szCs w:val="22"/>
              </w:rPr>
            </w:pPr>
            <w:r w:rsidRPr="00A7230E">
              <w:rPr>
                <w:sz w:val="22"/>
                <w:szCs w:val="22"/>
              </w:rPr>
              <w:t>7</w:t>
            </w:r>
          </w:p>
        </w:tc>
        <w:tc>
          <w:tcPr>
            <w:tcW w:w="1559" w:type="dxa"/>
            <w:vAlign w:val="center"/>
          </w:tcPr>
          <w:p w:rsidR="00AC0EA5" w:rsidRPr="00A7230E" w:rsidRDefault="00AC0EA5" w:rsidP="007B1720">
            <w:pPr>
              <w:pStyle w:val="normal-p0"/>
              <w:jc w:val="center"/>
              <w:rPr>
                <w:sz w:val="22"/>
                <w:szCs w:val="22"/>
              </w:rPr>
            </w:pPr>
            <w:r w:rsidRPr="00A7230E">
              <w:rPr>
                <w:sz w:val="22"/>
                <w:szCs w:val="22"/>
              </w:rPr>
              <w:t>д. Замостье</w:t>
            </w:r>
          </w:p>
        </w:tc>
        <w:tc>
          <w:tcPr>
            <w:tcW w:w="709" w:type="dxa"/>
            <w:gridSpan w:val="2"/>
            <w:vAlign w:val="center"/>
          </w:tcPr>
          <w:p w:rsidR="00AC0EA5" w:rsidRPr="00A7230E" w:rsidRDefault="00AC0EA5" w:rsidP="007B1720">
            <w:pPr>
              <w:pStyle w:val="normal-p0"/>
              <w:jc w:val="center"/>
              <w:rPr>
                <w:sz w:val="22"/>
                <w:szCs w:val="22"/>
              </w:rPr>
            </w:pPr>
            <w:r w:rsidRPr="00A7230E">
              <w:rPr>
                <w:sz w:val="22"/>
                <w:szCs w:val="22"/>
              </w:rPr>
              <w:t>чел.</w:t>
            </w:r>
          </w:p>
        </w:tc>
        <w:tc>
          <w:tcPr>
            <w:tcW w:w="708" w:type="dxa"/>
            <w:gridSpan w:val="2"/>
            <w:noWrap/>
            <w:vAlign w:val="center"/>
          </w:tcPr>
          <w:p w:rsidR="00AC0EA5" w:rsidRPr="00A7230E" w:rsidRDefault="00AC0EA5" w:rsidP="007B1720">
            <w:pPr>
              <w:pStyle w:val="normal-p0"/>
              <w:jc w:val="center"/>
              <w:rPr>
                <w:sz w:val="22"/>
                <w:szCs w:val="22"/>
              </w:rPr>
            </w:pPr>
            <w:r w:rsidRPr="00A7230E">
              <w:rPr>
                <w:sz w:val="22"/>
                <w:szCs w:val="22"/>
              </w:rPr>
              <w:t>7</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13</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19</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25</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30</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36</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42</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48</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62</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75</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89</w:t>
            </w:r>
          </w:p>
        </w:tc>
        <w:tc>
          <w:tcPr>
            <w:tcW w:w="849" w:type="dxa"/>
            <w:gridSpan w:val="2"/>
            <w:vAlign w:val="center"/>
          </w:tcPr>
          <w:p w:rsidR="00AC0EA5" w:rsidRPr="00D26FF7" w:rsidRDefault="00AC0EA5" w:rsidP="00A434D6">
            <w:pPr>
              <w:spacing w:after="0" w:line="240" w:lineRule="auto"/>
              <w:jc w:val="center"/>
              <w:rPr>
                <w:color w:val="000000"/>
                <w:lang w:eastAsia="ru-RU"/>
              </w:rPr>
            </w:pPr>
            <w:r w:rsidRPr="00D26FF7">
              <w:rPr>
                <w:color w:val="000000"/>
                <w:lang w:eastAsia="ru-RU"/>
              </w:rPr>
              <w:t>103</w:t>
            </w:r>
          </w:p>
        </w:tc>
      </w:tr>
      <w:tr w:rsidR="00AC0EA5" w:rsidRPr="00D26FF7" w:rsidTr="00C75DD3">
        <w:trPr>
          <w:gridAfter w:val="1"/>
          <w:wAfter w:w="7" w:type="dxa"/>
          <w:trHeight w:val="300"/>
          <w:jc w:val="center"/>
        </w:trPr>
        <w:tc>
          <w:tcPr>
            <w:tcW w:w="1858" w:type="dxa"/>
            <w:gridSpan w:val="2"/>
            <w:vAlign w:val="center"/>
          </w:tcPr>
          <w:p w:rsidR="00AC0EA5" w:rsidRPr="00A7230E" w:rsidRDefault="00AC0EA5" w:rsidP="00C75DD3">
            <w:pPr>
              <w:pStyle w:val="normal-p0"/>
              <w:jc w:val="center"/>
              <w:rPr>
                <w:b/>
                <w:sz w:val="22"/>
                <w:szCs w:val="22"/>
              </w:rPr>
            </w:pPr>
            <w:r w:rsidRPr="00A7230E">
              <w:rPr>
                <w:b/>
                <w:sz w:val="22"/>
                <w:szCs w:val="22"/>
              </w:rPr>
              <w:t>ИТОГО</w:t>
            </w:r>
          </w:p>
        </w:tc>
        <w:tc>
          <w:tcPr>
            <w:tcW w:w="702" w:type="dxa"/>
            <w:vAlign w:val="center"/>
          </w:tcPr>
          <w:p w:rsidR="00AC0EA5" w:rsidRPr="00A7230E" w:rsidRDefault="00AC0EA5" w:rsidP="00C75DD3">
            <w:pPr>
              <w:pStyle w:val="normal-p0"/>
              <w:jc w:val="center"/>
              <w:rPr>
                <w:b/>
                <w:sz w:val="22"/>
                <w:szCs w:val="22"/>
              </w:rPr>
            </w:pPr>
            <w:r w:rsidRPr="00A7230E">
              <w:rPr>
                <w:b/>
                <w:sz w:val="22"/>
                <w:szCs w:val="22"/>
              </w:rPr>
              <w:t>чел.</w:t>
            </w:r>
          </w:p>
        </w:tc>
        <w:tc>
          <w:tcPr>
            <w:tcW w:w="708" w:type="dxa"/>
            <w:gridSpan w:val="2"/>
            <w:noWrap/>
            <w:vAlign w:val="center"/>
          </w:tcPr>
          <w:p w:rsidR="00AC0EA5" w:rsidRPr="00A7230E" w:rsidRDefault="00AC0EA5" w:rsidP="00C75DD3">
            <w:pPr>
              <w:pStyle w:val="normal-p0"/>
              <w:jc w:val="center"/>
              <w:rPr>
                <w:b/>
                <w:sz w:val="22"/>
                <w:szCs w:val="22"/>
              </w:rPr>
            </w:pPr>
            <w:r w:rsidRPr="00A7230E">
              <w:rPr>
                <w:b/>
                <w:sz w:val="22"/>
                <w:szCs w:val="22"/>
              </w:rPr>
              <w:t>2722</w:t>
            </w:r>
          </w:p>
        </w:tc>
        <w:tc>
          <w:tcPr>
            <w:tcW w:w="849" w:type="dxa"/>
            <w:gridSpan w:val="2"/>
            <w:vAlign w:val="center"/>
          </w:tcPr>
          <w:p w:rsidR="00AC0EA5" w:rsidRPr="00D26FF7" w:rsidRDefault="00AC0EA5" w:rsidP="00C75DD3">
            <w:pPr>
              <w:spacing w:after="0" w:line="240" w:lineRule="auto"/>
              <w:jc w:val="center"/>
              <w:rPr>
                <w:b/>
                <w:color w:val="000000"/>
                <w:lang w:eastAsia="ru-RU"/>
              </w:rPr>
            </w:pPr>
            <w:r w:rsidRPr="00D26FF7">
              <w:rPr>
                <w:b/>
                <w:color w:val="000000"/>
                <w:lang w:eastAsia="ru-RU"/>
              </w:rPr>
              <w:t>2790</w:t>
            </w:r>
          </w:p>
        </w:tc>
        <w:tc>
          <w:tcPr>
            <w:tcW w:w="849" w:type="dxa"/>
            <w:gridSpan w:val="2"/>
            <w:vAlign w:val="center"/>
          </w:tcPr>
          <w:p w:rsidR="00AC0EA5" w:rsidRPr="00D26FF7" w:rsidRDefault="00AC0EA5" w:rsidP="00C75DD3">
            <w:pPr>
              <w:spacing w:after="0" w:line="240" w:lineRule="auto"/>
              <w:jc w:val="center"/>
              <w:rPr>
                <w:b/>
                <w:color w:val="000000"/>
                <w:lang w:eastAsia="ru-RU"/>
              </w:rPr>
            </w:pPr>
            <w:r w:rsidRPr="00D26FF7">
              <w:rPr>
                <w:b/>
                <w:color w:val="000000"/>
                <w:lang w:eastAsia="ru-RU"/>
              </w:rPr>
              <w:t>2859</w:t>
            </w:r>
          </w:p>
        </w:tc>
        <w:tc>
          <w:tcPr>
            <w:tcW w:w="849" w:type="dxa"/>
            <w:gridSpan w:val="2"/>
            <w:vAlign w:val="center"/>
          </w:tcPr>
          <w:p w:rsidR="00AC0EA5" w:rsidRPr="00D26FF7" w:rsidRDefault="00AC0EA5" w:rsidP="00C75DD3">
            <w:pPr>
              <w:spacing w:after="0" w:line="240" w:lineRule="auto"/>
              <w:jc w:val="center"/>
              <w:rPr>
                <w:b/>
                <w:color w:val="000000"/>
                <w:lang w:eastAsia="ru-RU"/>
              </w:rPr>
            </w:pPr>
            <w:r w:rsidRPr="00D26FF7">
              <w:rPr>
                <w:b/>
                <w:color w:val="000000"/>
                <w:lang w:eastAsia="ru-RU"/>
              </w:rPr>
              <w:t>2927</w:t>
            </w:r>
          </w:p>
        </w:tc>
        <w:tc>
          <w:tcPr>
            <w:tcW w:w="849" w:type="dxa"/>
            <w:gridSpan w:val="2"/>
            <w:vAlign w:val="center"/>
          </w:tcPr>
          <w:p w:rsidR="00AC0EA5" w:rsidRPr="00D26FF7" w:rsidRDefault="00AC0EA5" w:rsidP="00C75DD3">
            <w:pPr>
              <w:spacing w:after="0" w:line="240" w:lineRule="auto"/>
              <w:jc w:val="center"/>
              <w:rPr>
                <w:b/>
                <w:color w:val="000000"/>
                <w:lang w:eastAsia="ru-RU"/>
              </w:rPr>
            </w:pPr>
            <w:r w:rsidRPr="00D26FF7">
              <w:rPr>
                <w:b/>
                <w:color w:val="000000"/>
                <w:lang w:eastAsia="ru-RU"/>
              </w:rPr>
              <w:t>2995</w:t>
            </w:r>
          </w:p>
        </w:tc>
        <w:tc>
          <w:tcPr>
            <w:tcW w:w="849" w:type="dxa"/>
            <w:gridSpan w:val="2"/>
            <w:vAlign w:val="center"/>
          </w:tcPr>
          <w:p w:rsidR="00AC0EA5" w:rsidRPr="00D26FF7" w:rsidRDefault="00AC0EA5" w:rsidP="00C75DD3">
            <w:pPr>
              <w:spacing w:after="0" w:line="240" w:lineRule="auto"/>
              <w:jc w:val="center"/>
              <w:rPr>
                <w:b/>
                <w:color w:val="000000"/>
                <w:lang w:eastAsia="ru-RU"/>
              </w:rPr>
            </w:pPr>
            <w:r w:rsidRPr="00D26FF7">
              <w:rPr>
                <w:b/>
                <w:color w:val="000000"/>
                <w:lang w:eastAsia="ru-RU"/>
              </w:rPr>
              <w:t>3063</w:t>
            </w:r>
          </w:p>
        </w:tc>
        <w:tc>
          <w:tcPr>
            <w:tcW w:w="849" w:type="dxa"/>
            <w:gridSpan w:val="2"/>
            <w:vAlign w:val="center"/>
          </w:tcPr>
          <w:p w:rsidR="00AC0EA5" w:rsidRPr="00D26FF7" w:rsidRDefault="00AC0EA5" w:rsidP="00C75DD3">
            <w:pPr>
              <w:spacing w:after="0" w:line="240" w:lineRule="auto"/>
              <w:jc w:val="center"/>
              <w:rPr>
                <w:b/>
                <w:color w:val="000000"/>
                <w:lang w:eastAsia="ru-RU"/>
              </w:rPr>
            </w:pPr>
            <w:r w:rsidRPr="00D26FF7">
              <w:rPr>
                <w:b/>
                <w:color w:val="000000"/>
                <w:lang w:eastAsia="ru-RU"/>
              </w:rPr>
              <w:t>3132</w:t>
            </w:r>
          </w:p>
        </w:tc>
        <w:tc>
          <w:tcPr>
            <w:tcW w:w="849" w:type="dxa"/>
            <w:gridSpan w:val="2"/>
            <w:vAlign w:val="center"/>
          </w:tcPr>
          <w:p w:rsidR="00AC0EA5" w:rsidRPr="00D26FF7" w:rsidRDefault="00AC0EA5" w:rsidP="00C75DD3">
            <w:pPr>
              <w:spacing w:after="0" w:line="240" w:lineRule="auto"/>
              <w:jc w:val="center"/>
              <w:rPr>
                <w:b/>
                <w:color w:val="000000"/>
                <w:lang w:eastAsia="ru-RU"/>
              </w:rPr>
            </w:pPr>
            <w:r w:rsidRPr="00D26FF7">
              <w:rPr>
                <w:b/>
                <w:color w:val="000000"/>
                <w:lang w:eastAsia="ru-RU"/>
              </w:rPr>
              <w:t>3200</w:t>
            </w:r>
          </w:p>
        </w:tc>
        <w:tc>
          <w:tcPr>
            <w:tcW w:w="849" w:type="dxa"/>
            <w:gridSpan w:val="2"/>
            <w:vAlign w:val="center"/>
          </w:tcPr>
          <w:p w:rsidR="00AC0EA5" w:rsidRPr="00D26FF7" w:rsidRDefault="00AC0EA5" w:rsidP="00C75DD3">
            <w:pPr>
              <w:spacing w:after="0" w:line="240" w:lineRule="auto"/>
              <w:jc w:val="center"/>
              <w:rPr>
                <w:b/>
                <w:color w:val="000000"/>
                <w:lang w:eastAsia="ru-RU"/>
              </w:rPr>
            </w:pPr>
            <w:r w:rsidRPr="00D26FF7">
              <w:rPr>
                <w:b/>
                <w:color w:val="000000"/>
                <w:lang w:eastAsia="ru-RU"/>
              </w:rPr>
              <w:t>3296</w:t>
            </w:r>
          </w:p>
        </w:tc>
        <w:tc>
          <w:tcPr>
            <w:tcW w:w="849" w:type="dxa"/>
            <w:gridSpan w:val="2"/>
            <w:vAlign w:val="center"/>
          </w:tcPr>
          <w:p w:rsidR="00AC0EA5" w:rsidRPr="00D26FF7" w:rsidRDefault="00AC0EA5" w:rsidP="00C75DD3">
            <w:pPr>
              <w:spacing w:after="0" w:line="240" w:lineRule="auto"/>
              <w:jc w:val="center"/>
              <w:rPr>
                <w:b/>
                <w:color w:val="000000"/>
                <w:lang w:eastAsia="ru-RU"/>
              </w:rPr>
            </w:pPr>
            <w:r w:rsidRPr="00D26FF7">
              <w:rPr>
                <w:b/>
                <w:color w:val="000000"/>
                <w:lang w:eastAsia="ru-RU"/>
              </w:rPr>
              <w:t>3391</w:t>
            </w:r>
          </w:p>
        </w:tc>
        <w:tc>
          <w:tcPr>
            <w:tcW w:w="849" w:type="dxa"/>
            <w:gridSpan w:val="2"/>
            <w:vAlign w:val="center"/>
          </w:tcPr>
          <w:p w:rsidR="00AC0EA5" w:rsidRPr="00D26FF7" w:rsidRDefault="00AC0EA5" w:rsidP="00C75DD3">
            <w:pPr>
              <w:spacing w:after="0" w:line="240" w:lineRule="auto"/>
              <w:jc w:val="center"/>
              <w:rPr>
                <w:b/>
                <w:color w:val="000000"/>
                <w:lang w:eastAsia="ru-RU"/>
              </w:rPr>
            </w:pPr>
            <w:r w:rsidRPr="00D26FF7">
              <w:rPr>
                <w:b/>
                <w:color w:val="000000"/>
                <w:lang w:eastAsia="ru-RU"/>
              </w:rPr>
              <w:t>3487</w:t>
            </w:r>
          </w:p>
        </w:tc>
        <w:tc>
          <w:tcPr>
            <w:tcW w:w="849" w:type="dxa"/>
            <w:gridSpan w:val="2"/>
            <w:vAlign w:val="center"/>
          </w:tcPr>
          <w:p w:rsidR="00AC0EA5" w:rsidRPr="00D26FF7" w:rsidRDefault="00AC0EA5" w:rsidP="00C75DD3">
            <w:pPr>
              <w:spacing w:after="0" w:line="240" w:lineRule="auto"/>
              <w:jc w:val="center"/>
              <w:rPr>
                <w:b/>
                <w:color w:val="000000"/>
                <w:lang w:eastAsia="ru-RU"/>
              </w:rPr>
            </w:pPr>
            <w:r w:rsidRPr="00D26FF7">
              <w:rPr>
                <w:b/>
                <w:color w:val="000000"/>
                <w:lang w:eastAsia="ru-RU"/>
              </w:rPr>
              <w:t>3583</w:t>
            </w:r>
          </w:p>
        </w:tc>
      </w:tr>
    </w:tbl>
    <w:p w:rsidR="00AC0EA5" w:rsidRDefault="00AC0EA5" w:rsidP="00E16EE4">
      <w:pPr>
        <w:pStyle w:val="16"/>
      </w:pPr>
      <w:r>
        <w:t xml:space="preserve">Помимо этого,  согласно Генеральному плану </w:t>
      </w:r>
      <w:r w:rsidRPr="009E0221">
        <w:t>Запорожско</w:t>
      </w:r>
      <w:r>
        <w:t>го сельского поселения до 2020 года (первая очередь) планируется ввод объектов социальной инфраструктуры, характеристика которых представлена в таблице 9.</w:t>
      </w:r>
    </w:p>
    <w:p w:rsidR="00AC0EA5" w:rsidRDefault="00AC0EA5" w:rsidP="00E16EE4">
      <w:pPr>
        <w:pStyle w:val="16"/>
      </w:pPr>
    </w:p>
    <w:p w:rsidR="00AC0EA5" w:rsidRPr="0071518E" w:rsidRDefault="00AC0EA5" w:rsidP="00FE0698">
      <w:pPr>
        <w:pStyle w:val="2"/>
        <w:ind w:firstLine="0"/>
        <w:jc w:val="center"/>
      </w:pPr>
      <w:r w:rsidRPr="0071518E">
        <w:t xml:space="preserve">Таблица </w:t>
      </w:r>
      <w:fldSimple w:instr=" SEQ Таблица \* ARABIC ">
        <w:r>
          <w:rPr>
            <w:noProof/>
          </w:rPr>
          <w:t>9</w:t>
        </w:r>
      </w:fldSimple>
      <w:r w:rsidRPr="0071518E">
        <w:t xml:space="preserve"> Перечень объектов культурно-бытового назначения, предлагаемых к размещению на первую очередь (до 2020 г.)</w:t>
      </w:r>
    </w:p>
    <w:tbl>
      <w:tblP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3885"/>
        <w:gridCol w:w="1417"/>
        <w:gridCol w:w="2977"/>
        <w:gridCol w:w="3993"/>
        <w:gridCol w:w="2231"/>
      </w:tblGrid>
      <w:tr w:rsidR="00AC0EA5" w:rsidRPr="004F66FE" w:rsidTr="00BE45EB">
        <w:trPr>
          <w:trHeight w:val="283"/>
          <w:tblHeader/>
          <w:jc w:val="center"/>
        </w:trPr>
        <w:tc>
          <w:tcPr>
            <w:tcW w:w="670"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 п/п</w:t>
            </w:r>
          </w:p>
        </w:tc>
        <w:tc>
          <w:tcPr>
            <w:tcW w:w="3885"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Наименование</w:t>
            </w:r>
          </w:p>
        </w:tc>
        <w:tc>
          <w:tcPr>
            <w:tcW w:w="141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Емкость</w:t>
            </w:r>
          </w:p>
        </w:tc>
        <w:tc>
          <w:tcPr>
            <w:tcW w:w="297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Район размещения</w:t>
            </w:r>
          </w:p>
        </w:tc>
        <w:tc>
          <w:tcPr>
            <w:tcW w:w="3993"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Средний за год суточный расход воды согласно СНиП 2.04.01-85, м</w:t>
            </w:r>
            <w:r w:rsidRPr="00A7230E">
              <w:rPr>
                <w:sz w:val="22"/>
                <w:szCs w:val="22"/>
                <w:vertAlign w:val="superscript"/>
                <w:lang w:eastAsia="en-US"/>
              </w:rPr>
              <w:t>3</w:t>
            </w:r>
            <w:r w:rsidRPr="00A7230E">
              <w:rPr>
                <w:sz w:val="22"/>
                <w:szCs w:val="22"/>
                <w:lang w:eastAsia="en-US"/>
              </w:rPr>
              <w:t>/сут</w:t>
            </w:r>
          </w:p>
        </w:tc>
        <w:tc>
          <w:tcPr>
            <w:tcW w:w="2231"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Предполагаемая дата ввода в эксплуатацию</w:t>
            </w:r>
          </w:p>
        </w:tc>
      </w:tr>
      <w:tr w:rsidR="00AC0EA5" w:rsidRPr="004F66FE" w:rsidTr="004F66FE">
        <w:trPr>
          <w:jc w:val="center"/>
        </w:trPr>
        <w:tc>
          <w:tcPr>
            <w:tcW w:w="15173" w:type="dxa"/>
            <w:gridSpan w:val="6"/>
            <w:vAlign w:val="center"/>
          </w:tcPr>
          <w:p w:rsidR="00AC0EA5" w:rsidRPr="00A7230E" w:rsidRDefault="00AC0EA5" w:rsidP="004F66FE">
            <w:pPr>
              <w:pStyle w:val="normal-p0"/>
              <w:jc w:val="center"/>
              <w:rPr>
                <w:sz w:val="22"/>
                <w:szCs w:val="22"/>
                <w:lang w:eastAsia="en-US"/>
              </w:rPr>
            </w:pPr>
            <w:r w:rsidRPr="00A7230E">
              <w:rPr>
                <w:sz w:val="22"/>
                <w:szCs w:val="22"/>
                <w:lang w:eastAsia="en-US"/>
              </w:rPr>
              <w:t>Учреждения здравоохранения, спортивные и физкультурно-оздоровительные сооружения</w:t>
            </w:r>
          </w:p>
        </w:tc>
      </w:tr>
      <w:tr w:rsidR="00AC0EA5" w:rsidRPr="004F66FE" w:rsidTr="00BE45EB">
        <w:trPr>
          <w:trHeight w:val="639"/>
          <w:jc w:val="center"/>
        </w:trPr>
        <w:tc>
          <w:tcPr>
            <w:tcW w:w="670"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1</w:t>
            </w:r>
          </w:p>
        </w:tc>
        <w:tc>
          <w:tcPr>
            <w:tcW w:w="3885"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Фельдшерско-аккушерский пункт (строительство)</w:t>
            </w:r>
          </w:p>
        </w:tc>
        <w:tc>
          <w:tcPr>
            <w:tcW w:w="141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75 посещений</w:t>
            </w:r>
          </w:p>
        </w:tc>
        <w:tc>
          <w:tcPr>
            <w:tcW w:w="297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п. Запорожское</w:t>
            </w:r>
          </w:p>
        </w:tc>
        <w:tc>
          <w:tcPr>
            <w:tcW w:w="3993"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9</w:t>
            </w:r>
          </w:p>
        </w:tc>
        <w:tc>
          <w:tcPr>
            <w:tcW w:w="2231"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2014 г.</w:t>
            </w:r>
          </w:p>
        </w:tc>
      </w:tr>
      <w:tr w:rsidR="00AC0EA5" w:rsidRPr="004F66FE" w:rsidTr="00BE45EB">
        <w:trPr>
          <w:jc w:val="center"/>
        </w:trPr>
        <w:tc>
          <w:tcPr>
            <w:tcW w:w="670"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w:t>
            </w:r>
          </w:p>
        </w:tc>
        <w:tc>
          <w:tcPr>
            <w:tcW w:w="3885"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Православный храм</w:t>
            </w:r>
          </w:p>
        </w:tc>
        <w:tc>
          <w:tcPr>
            <w:tcW w:w="141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1 объект</w:t>
            </w:r>
          </w:p>
        </w:tc>
        <w:tc>
          <w:tcPr>
            <w:tcW w:w="297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д. Замостье, п. Запорожское</w:t>
            </w:r>
          </w:p>
        </w:tc>
        <w:tc>
          <w:tcPr>
            <w:tcW w:w="3993"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0,8</w:t>
            </w:r>
          </w:p>
        </w:tc>
        <w:tc>
          <w:tcPr>
            <w:tcW w:w="2231"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2014 г.</w:t>
            </w:r>
          </w:p>
        </w:tc>
      </w:tr>
      <w:tr w:rsidR="00AC0EA5" w:rsidRPr="004F66FE" w:rsidTr="00BE45EB">
        <w:trPr>
          <w:jc w:val="center"/>
        </w:trPr>
        <w:tc>
          <w:tcPr>
            <w:tcW w:w="670"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3</w:t>
            </w:r>
          </w:p>
        </w:tc>
        <w:tc>
          <w:tcPr>
            <w:tcW w:w="3885"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Спортивный зал</w:t>
            </w:r>
          </w:p>
        </w:tc>
        <w:tc>
          <w:tcPr>
            <w:tcW w:w="141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250 кв. м</w:t>
            </w:r>
          </w:p>
        </w:tc>
        <w:tc>
          <w:tcPr>
            <w:tcW w:w="297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п. Денисово</w:t>
            </w:r>
          </w:p>
        </w:tc>
        <w:tc>
          <w:tcPr>
            <w:tcW w:w="3993"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3</w:t>
            </w:r>
          </w:p>
        </w:tc>
        <w:tc>
          <w:tcPr>
            <w:tcW w:w="2231"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2020 г.</w:t>
            </w:r>
          </w:p>
        </w:tc>
      </w:tr>
      <w:tr w:rsidR="00AC0EA5" w:rsidRPr="004F66FE" w:rsidTr="00BE45EB">
        <w:trPr>
          <w:jc w:val="center"/>
        </w:trPr>
        <w:tc>
          <w:tcPr>
            <w:tcW w:w="670"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4</w:t>
            </w:r>
          </w:p>
        </w:tc>
        <w:tc>
          <w:tcPr>
            <w:tcW w:w="3885"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Спортивный зал</w:t>
            </w:r>
          </w:p>
        </w:tc>
        <w:tc>
          <w:tcPr>
            <w:tcW w:w="141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250 кв. м</w:t>
            </w:r>
          </w:p>
        </w:tc>
        <w:tc>
          <w:tcPr>
            <w:tcW w:w="297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п. Пятиречье</w:t>
            </w:r>
          </w:p>
        </w:tc>
        <w:tc>
          <w:tcPr>
            <w:tcW w:w="3993"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3</w:t>
            </w:r>
          </w:p>
        </w:tc>
        <w:tc>
          <w:tcPr>
            <w:tcW w:w="2231"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2020 г.</w:t>
            </w:r>
          </w:p>
        </w:tc>
      </w:tr>
      <w:tr w:rsidR="00AC0EA5" w:rsidRPr="004F66FE" w:rsidTr="00BE45EB">
        <w:trPr>
          <w:jc w:val="center"/>
        </w:trPr>
        <w:tc>
          <w:tcPr>
            <w:tcW w:w="670"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5</w:t>
            </w:r>
          </w:p>
        </w:tc>
        <w:tc>
          <w:tcPr>
            <w:tcW w:w="3885"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Физкультурно-оздоровительный комплекс (спортивные и тренажерные залы)</w:t>
            </w:r>
          </w:p>
        </w:tc>
        <w:tc>
          <w:tcPr>
            <w:tcW w:w="141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1 объект</w:t>
            </w:r>
          </w:p>
        </w:tc>
        <w:tc>
          <w:tcPr>
            <w:tcW w:w="297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п. Запорожское</w:t>
            </w:r>
          </w:p>
        </w:tc>
        <w:tc>
          <w:tcPr>
            <w:tcW w:w="3993"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12</w:t>
            </w:r>
          </w:p>
        </w:tc>
        <w:tc>
          <w:tcPr>
            <w:tcW w:w="2231"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2020 г.</w:t>
            </w:r>
          </w:p>
        </w:tc>
      </w:tr>
      <w:tr w:rsidR="00AC0EA5" w:rsidRPr="004F66FE" w:rsidTr="00BE45EB">
        <w:trPr>
          <w:jc w:val="center"/>
        </w:trPr>
        <w:tc>
          <w:tcPr>
            <w:tcW w:w="670"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6</w:t>
            </w:r>
          </w:p>
        </w:tc>
        <w:tc>
          <w:tcPr>
            <w:tcW w:w="3885"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Спортивные и тренажерные залы</w:t>
            </w:r>
          </w:p>
        </w:tc>
        <w:tc>
          <w:tcPr>
            <w:tcW w:w="141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400 кв. м</w:t>
            </w:r>
          </w:p>
        </w:tc>
        <w:tc>
          <w:tcPr>
            <w:tcW w:w="297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в составе физкультурно-оздоровительного комплекса п. Запорожское</w:t>
            </w:r>
          </w:p>
        </w:tc>
        <w:tc>
          <w:tcPr>
            <w:tcW w:w="3993"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12</w:t>
            </w:r>
          </w:p>
        </w:tc>
        <w:tc>
          <w:tcPr>
            <w:tcW w:w="2231"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2020 г.</w:t>
            </w:r>
          </w:p>
        </w:tc>
      </w:tr>
      <w:tr w:rsidR="00AC0EA5" w:rsidRPr="004F66FE" w:rsidTr="004F66FE">
        <w:trPr>
          <w:jc w:val="center"/>
        </w:trPr>
        <w:tc>
          <w:tcPr>
            <w:tcW w:w="15173" w:type="dxa"/>
            <w:gridSpan w:val="6"/>
            <w:vAlign w:val="center"/>
          </w:tcPr>
          <w:p w:rsidR="00AC0EA5" w:rsidRPr="00A7230E" w:rsidRDefault="00AC0EA5" w:rsidP="004F66FE">
            <w:pPr>
              <w:pStyle w:val="normal-p0"/>
              <w:jc w:val="center"/>
              <w:rPr>
                <w:sz w:val="22"/>
                <w:szCs w:val="22"/>
                <w:lang w:eastAsia="en-US"/>
              </w:rPr>
            </w:pPr>
            <w:r w:rsidRPr="00A7230E">
              <w:rPr>
                <w:sz w:val="22"/>
                <w:szCs w:val="22"/>
                <w:lang w:eastAsia="en-US"/>
              </w:rPr>
              <w:t>Предприятия торговли и общественного питания, коммунально-бытового обслуживания</w:t>
            </w:r>
          </w:p>
        </w:tc>
      </w:tr>
      <w:tr w:rsidR="00AC0EA5" w:rsidRPr="004F66FE" w:rsidTr="00BE45EB">
        <w:trPr>
          <w:jc w:val="center"/>
        </w:trPr>
        <w:tc>
          <w:tcPr>
            <w:tcW w:w="670"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1</w:t>
            </w:r>
          </w:p>
        </w:tc>
        <w:tc>
          <w:tcPr>
            <w:tcW w:w="3885"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Магазин</w:t>
            </w:r>
          </w:p>
        </w:tc>
        <w:tc>
          <w:tcPr>
            <w:tcW w:w="141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200 кв. м</w:t>
            </w:r>
          </w:p>
        </w:tc>
        <w:tc>
          <w:tcPr>
            <w:tcW w:w="297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п. Запорожское</w:t>
            </w:r>
          </w:p>
        </w:tc>
        <w:tc>
          <w:tcPr>
            <w:tcW w:w="3993"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6</w:t>
            </w:r>
          </w:p>
        </w:tc>
        <w:tc>
          <w:tcPr>
            <w:tcW w:w="2231"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2020 г.</w:t>
            </w:r>
          </w:p>
        </w:tc>
      </w:tr>
      <w:tr w:rsidR="00AC0EA5" w:rsidRPr="004F66FE" w:rsidTr="00BE45EB">
        <w:trPr>
          <w:jc w:val="center"/>
        </w:trPr>
        <w:tc>
          <w:tcPr>
            <w:tcW w:w="670"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w:t>
            </w:r>
          </w:p>
        </w:tc>
        <w:tc>
          <w:tcPr>
            <w:tcW w:w="3885"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Магазин</w:t>
            </w:r>
          </w:p>
        </w:tc>
        <w:tc>
          <w:tcPr>
            <w:tcW w:w="141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150 кв. м</w:t>
            </w:r>
          </w:p>
        </w:tc>
        <w:tc>
          <w:tcPr>
            <w:tcW w:w="297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п. Пятиречье</w:t>
            </w:r>
          </w:p>
        </w:tc>
        <w:tc>
          <w:tcPr>
            <w:tcW w:w="3993"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4,5</w:t>
            </w:r>
          </w:p>
        </w:tc>
        <w:tc>
          <w:tcPr>
            <w:tcW w:w="2231"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2020 г.</w:t>
            </w:r>
          </w:p>
        </w:tc>
      </w:tr>
      <w:tr w:rsidR="00AC0EA5" w:rsidRPr="004F66FE" w:rsidTr="00BE45EB">
        <w:trPr>
          <w:jc w:val="center"/>
        </w:trPr>
        <w:tc>
          <w:tcPr>
            <w:tcW w:w="670"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3</w:t>
            </w:r>
          </w:p>
        </w:tc>
        <w:tc>
          <w:tcPr>
            <w:tcW w:w="3885"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Магазин</w:t>
            </w:r>
          </w:p>
        </w:tc>
        <w:tc>
          <w:tcPr>
            <w:tcW w:w="141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150 кв. м</w:t>
            </w:r>
          </w:p>
        </w:tc>
        <w:tc>
          <w:tcPr>
            <w:tcW w:w="297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п. Денисово</w:t>
            </w:r>
          </w:p>
        </w:tc>
        <w:tc>
          <w:tcPr>
            <w:tcW w:w="3993"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4,5</w:t>
            </w:r>
          </w:p>
        </w:tc>
        <w:tc>
          <w:tcPr>
            <w:tcW w:w="2231"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2020 г.</w:t>
            </w:r>
          </w:p>
        </w:tc>
      </w:tr>
      <w:tr w:rsidR="00AC0EA5" w:rsidRPr="004F66FE" w:rsidTr="00BE45EB">
        <w:trPr>
          <w:jc w:val="center"/>
        </w:trPr>
        <w:tc>
          <w:tcPr>
            <w:tcW w:w="670"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4</w:t>
            </w:r>
          </w:p>
        </w:tc>
        <w:tc>
          <w:tcPr>
            <w:tcW w:w="3885"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Сельский клуб</w:t>
            </w:r>
          </w:p>
        </w:tc>
        <w:tc>
          <w:tcPr>
            <w:tcW w:w="141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200 мест</w:t>
            </w:r>
          </w:p>
        </w:tc>
        <w:tc>
          <w:tcPr>
            <w:tcW w:w="297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п. Пятиречье</w:t>
            </w:r>
          </w:p>
        </w:tc>
        <w:tc>
          <w:tcPr>
            <w:tcW w:w="3993"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1,6</w:t>
            </w:r>
          </w:p>
        </w:tc>
        <w:tc>
          <w:tcPr>
            <w:tcW w:w="2231"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2018 г.</w:t>
            </w:r>
          </w:p>
        </w:tc>
      </w:tr>
      <w:tr w:rsidR="00AC0EA5" w:rsidRPr="004F66FE" w:rsidTr="00BE45EB">
        <w:trPr>
          <w:jc w:val="center"/>
        </w:trPr>
        <w:tc>
          <w:tcPr>
            <w:tcW w:w="670"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5</w:t>
            </w:r>
          </w:p>
        </w:tc>
        <w:tc>
          <w:tcPr>
            <w:tcW w:w="3885"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Предприятие общественного питания при проектном яхт-клубе</w:t>
            </w:r>
          </w:p>
        </w:tc>
        <w:tc>
          <w:tcPr>
            <w:tcW w:w="141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100 мест</w:t>
            </w:r>
          </w:p>
        </w:tc>
        <w:tc>
          <w:tcPr>
            <w:tcW w:w="2977"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п. Пятиречье</w:t>
            </w:r>
          </w:p>
        </w:tc>
        <w:tc>
          <w:tcPr>
            <w:tcW w:w="3993"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2,4</w:t>
            </w:r>
          </w:p>
        </w:tc>
        <w:tc>
          <w:tcPr>
            <w:tcW w:w="2231" w:type="dxa"/>
            <w:vAlign w:val="center"/>
          </w:tcPr>
          <w:p w:rsidR="00AC0EA5" w:rsidRPr="00A7230E" w:rsidRDefault="00AC0EA5" w:rsidP="004F66FE">
            <w:pPr>
              <w:pStyle w:val="normal-p0"/>
              <w:jc w:val="center"/>
              <w:rPr>
                <w:sz w:val="22"/>
                <w:szCs w:val="22"/>
                <w:lang w:eastAsia="en-US"/>
              </w:rPr>
            </w:pPr>
            <w:r w:rsidRPr="00A7230E">
              <w:rPr>
                <w:sz w:val="22"/>
                <w:szCs w:val="22"/>
                <w:lang w:eastAsia="en-US"/>
              </w:rPr>
              <w:t>2020 г.</w:t>
            </w:r>
          </w:p>
        </w:tc>
      </w:tr>
    </w:tbl>
    <w:p w:rsidR="00AC0EA5" w:rsidRDefault="00AC0EA5" w:rsidP="000D09B6">
      <w:pPr>
        <w:pStyle w:val="2"/>
      </w:pPr>
    </w:p>
    <w:p w:rsidR="00AC0EA5" w:rsidRDefault="00AC0EA5">
      <w:pPr>
        <w:spacing w:after="0" w:line="240" w:lineRule="auto"/>
        <w:rPr>
          <w:b/>
          <w:bCs/>
          <w:sz w:val="32"/>
        </w:rPr>
      </w:pPr>
      <w:r>
        <w:br w:type="page"/>
      </w:r>
    </w:p>
    <w:p w:rsidR="00AC0EA5" w:rsidRDefault="00AC0EA5" w:rsidP="00BA44CE">
      <w:pPr>
        <w:pStyle w:val="Heading3"/>
      </w:pPr>
      <w:bookmarkStart w:id="22" w:name="_Toc392754946"/>
      <w:r w:rsidRPr="00582EC5">
        <w:t>Различные сценарии развития централизованных систем водоснабжения в зависимости от различных сценариев</w:t>
      </w:r>
      <w:r>
        <w:t xml:space="preserve"> развития МО Запорожское сельское поселение</w:t>
      </w:r>
      <w:bookmarkEnd w:id="22"/>
    </w:p>
    <w:p w:rsidR="00AC0EA5" w:rsidRDefault="00AC0EA5" w:rsidP="00BD5632">
      <w:pPr>
        <w:pStyle w:val="16"/>
        <w:rPr>
          <w:lang w:eastAsia="ru-RU"/>
        </w:rPr>
      </w:pPr>
    </w:p>
    <w:p w:rsidR="00AC0EA5" w:rsidRDefault="00AC0EA5" w:rsidP="00BD5632">
      <w:pPr>
        <w:pStyle w:val="16"/>
        <w:rPr>
          <w:lang w:eastAsia="ru-RU"/>
        </w:rPr>
      </w:pPr>
      <w:r>
        <w:rPr>
          <w:lang w:eastAsia="ru-RU"/>
        </w:rPr>
        <w:t xml:space="preserve">Исходя из прогноза развития Генерального плана МО </w:t>
      </w:r>
      <w:r>
        <w:t xml:space="preserve">Запорожское сельское поселение и информации, предоставленной администрацией, </w:t>
      </w:r>
      <w:r>
        <w:rPr>
          <w:lang w:eastAsia="ru-RU"/>
        </w:rPr>
        <w:t xml:space="preserve">было определено два возможных  </w:t>
      </w:r>
      <w:r w:rsidRPr="00C459AE">
        <w:rPr>
          <w:lang w:eastAsia="ru-RU"/>
        </w:rPr>
        <w:t>вариант</w:t>
      </w:r>
      <w:r>
        <w:rPr>
          <w:lang w:eastAsia="ru-RU"/>
        </w:rPr>
        <w:t>а</w:t>
      </w:r>
      <w:r w:rsidRPr="00C459AE">
        <w:rPr>
          <w:lang w:eastAsia="ru-RU"/>
        </w:rPr>
        <w:t xml:space="preserve"> развития </w:t>
      </w:r>
      <w:r>
        <w:rPr>
          <w:lang w:eastAsia="ru-RU"/>
        </w:rPr>
        <w:t xml:space="preserve">централизованных </w:t>
      </w:r>
      <w:r w:rsidRPr="00C459AE">
        <w:rPr>
          <w:lang w:eastAsia="ru-RU"/>
        </w:rPr>
        <w:t>систем водоснабжения</w:t>
      </w:r>
      <w:r>
        <w:rPr>
          <w:lang w:eastAsia="ru-RU"/>
        </w:rPr>
        <w:t xml:space="preserve">. </w:t>
      </w:r>
    </w:p>
    <w:p w:rsidR="00AC0EA5" w:rsidRDefault="00AC0EA5" w:rsidP="00BD5632">
      <w:pPr>
        <w:pStyle w:val="16"/>
        <w:rPr>
          <w:lang w:eastAsia="ru-RU"/>
        </w:rPr>
      </w:pPr>
      <w:r>
        <w:rPr>
          <w:lang w:eastAsia="ru-RU"/>
        </w:rPr>
        <w:t xml:space="preserve">Оба варианта основаны на прогнозе изменения численности населения и прогнозируемом водопотреблении вводимых </w:t>
      </w:r>
      <w:r>
        <w:t xml:space="preserve">объектов социальной инфраструктуры, </w:t>
      </w:r>
      <w:r>
        <w:rPr>
          <w:lang w:eastAsia="ru-RU"/>
        </w:rPr>
        <w:t>которые в большей мере могут повлиять на рост объёмов потребления воды в дальнейшем.</w:t>
      </w:r>
    </w:p>
    <w:p w:rsidR="00AC0EA5" w:rsidRDefault="00AC0EA5" w:rsidP="00373F26">
      <w:pPr>
        <w:pStyle w:val="16"/>
        <w:rPr>
          <w:lang w:eastAsia="ru-RU"/>
        </w:rPr>
      </w:pPr>
      <w:r>
        <w:t xml:space="preserve">По </w:t>
      </w:r>
      <w:r w:rsidRPr="0059638F">
        <w:rPr>
          <w:b/>
        </w:rPr>
        <w:t>предполагаем</w:t>
      </w:r>
      <w:r>
        <w:rPr>
          <w:b/>
        </w:rPr>
        <w:t>ому</w:t>
      </w:r>
      <w:r w:rsidRPr="0059638F">
        <w:rPr>
          <w:b/>
        </w:rPr>
        <w:t xml:space="preserve"> </w:t>
      </w:r>
      <w:r>
        <w:rPr>
          <w:b/>
        </w:rPr>
        <w:t>варианту</w:t>
      </w:r>
      <w:r w:rsidRPr="0059638F">
        <w:rPr>
          <w:b/>
        </w:rPr>
        <w:t xml:space="preserve"> </w:t>
      </w:r>
      <w:r w:rsidRPr="006878E3">
        <w:rPr>
          <w:b/>
        </w:rPr>
        <w:t>развития (основному)</w:t>
      </w:r>
      <w:r w:rsidRPr="00373F26">
        <w:rPr>
          <w:lang w:eastAsia="ru-RU"/>
        </w:rPr>
        <w:t xml:space="preserve"> </w:t>
      </w:r>
      <w:r>
        <w:rPr>
          <w:lang w:eastAsia="ru-RU"/>
        </w:rPr>
        <w:t>в дальнейшей перспективе возможно строительство следующих социальных объектов, указанных в Генплане:</w:t>
      </w:r>
    </w:p>
    <w:p w:rsidR="00AC0EA5" w:rsidRDefault="00AC0EA5" w:rsidP="00614777">
      <w:pPr>
        <w:pStyle w:val="16"/>
        <w:numPr>
          <w:ilvl w:val="0"/>
          <w:numId w:val="9"/>
        </w:numPr>
        <w:rPr>
          <w:lang w:eastAsia="ru-RU"/>
        </w:rPr>
      </w:pPr>
      <w:r>
        <w:t>ф</w:t>
      </w:r>
      <w:r w:rsidRPr="00D173D5">
        <w:t>ельдшерско-акушерск</w:t>
      </w:r>
      <w:r>
        <w:t>ий</w:t>
      </w:r>
      <w:r w:rsidRPr="00D173D5">
        <w:t xml:space="preserve"> пункт </w:t>
      </w:r>
      <w:r>
        <w:t xml:space="preserve">в п. Запорожское </w:t>
      </w:r>
      <w:r w:rsidRPr="00D173D5">
        <w:t>с числ</w:t>
      </w:r>
      <w:r>
        <w:t>ом</w:t>
      </w:r>
      <w:r w:rsidRPr="00D173D5">
        <w:t xml:space="preserve"> посещений в смену </w:t>
      </w:r>
      <w:r>
        <w:t>- 7</w:t>
      </w:r>
      <w:r w:rsidRPr="00D173D5">
        <w:t>5 единиц</w:t>
      </w:r>
      <w:r>
        <w:t xml:space="preserve"> </w:t>
      </w:r>
      <w:r>
        <w:sym w:font="Symbol" w:char="F02D"/>
      </w:r>
      <w:r>
        <w:t xml:space="preserve"> 2014г. </w:t>
      </w:r>
      <w:r w:rsidRPr="00722EA3">
        <w:t xml:space="preserve">( </w:t>
      </w:r>
      <w:r>
        <w:t>9</w:t>
      </w:r>
      <w:r w:rsidRPr="00722EA3">
        <w:t xml:space="preserve"> м</w:t>
      </w:r>
      <w:r w:rsidRPr="00722EA3">
        <w:rPr>
          <w:vertAlign w:val="superscript"/>
        </w:rPr>
        <w:t>3</w:t>
      </w:r>
      <w:r w:rsidRPr="00722EA3">
        <w:t>/сут.);</w:t>
      </w:r>
    </w:p>
    <w:p w:rsidR="00AC0EA5" w:rsidRDefault="00AC0EA5" w:rsidP="00614777">
      <w:pPr>
        <w:pStyle w:val="16"/>
        <w:numPr>
          <w:ilvl w:val="0"/>
          <w:numId w:val="9"/>
        </w:numPr>
        <w:rPr>
          <w:lang w:eastAsia="ru-RU"/>
        </w:rPr>
      </w:pPr>
      <w:r w:rsidRPr="00D173D5">
        <w:t>православн</w:t>
      </w:r>
      <w:r>
        <w:t>ый</w:t>
      </w:r>
      <w:r w:rsidRPr="00D173D5">
        <w:t xml:space="preserve"> храм в д. Замостье, п. Запорожское</w:t>
      </w:r>
      <w:r>
        <w:t xml:space="preserve"> </w:t>
      </w:r>
      <w:r>
        <w:sym w:font="Symbol" w:char="F02D"/>
      </w:r>
      <w:r>
        <w:t xml:space="preserve"> 2014г. </w:t>
      </w:r>
      <w:r w:rsidRPr="00722EA3">
        <w:t>(</w:t>
      </w:r>
      <w:r>
        <w:t>0,8</w:t>
      </w:r>
      <w:r w:rsidRPr="00722EA3">
        <w:t xml:space="preserve"> м</w:t>
      </w:r>
      <w:r w:rsidRPr="00722EA3">
        <w:rPr>
          <w:vertAlign w:val="superscript"/>
        </w:rPr>
        <w:t>3</w:t>
      </w:r>
      <w:r w:rsidRPr="00722EA3">
        <w:t>/сут.)</w:t>
      </w:r>
      <w:r>
        <w:t>;</w:t>
      </w:r>
    </w:p>
    <w:p w:rsidR="00AC0EA5" w:rsidRDefault="00AC0EA5" w:rsidP="00614777">
      <w:pPr>
        <w:pStyle w:val="16"/>
        <w:numPr>
          <w:ilvl w:val="0"/>
          <w:numId w:val="9"/>
        </w:numPr>
        <w:rPr>
          <w:lang w:eastAsia="ru-RU"/>
        </w:rPr>
      </w:pPr>
      <w:r w:rsidRPr="00D173D5">
        <w:t>сельск</w:t>
      </w:r>
      <w:r>
        <w:t>ий клуб</w:t>
      </w:r>
      <w:r w:rsidRPr="00D173D5">
        <w:t xml:space="preserve"> на 150–200 мест в п. Пятиречье</w:t>
      </w:r>
      <w:r>
        <w:t xml:space="preserve"> </w:t>
      </w:r>
      <w:r>
        <w:sym w:font="Symbol" w:char="F02D"/>
      </w:r>
      <w:r>
        <w:t xml:space="preserve"> 2018г. </w:t>
      </w:r>
      <w:r w:rsidRPr="00722EA3">
        <w:t xml:space="preserve">( </w:t>
      </w:r>
      <w:r>
        <w:t>1,6</w:t>
      </w:r>
      <w:r w:rsidRPr="00722EA3">
        <w:t xml:space="preserve"> м</w:t>
      </w:r>
      <w:r w:rsidRPr="00722EA3">
        <w:rPr>
          <w:vertAlign w:val="superscript"/>
        </w:rPr>
        <w:t>3</w:t>
      </w:r>
      <w:r w:rsidRPr="00722EA3">
        <w:t>/сут.)</w:t>
      </w:r>
      <w:r>
        <w:t>.</w:t>
      </w:r>
    </w:p>
    <w:p w:rsidR="00AC0EA5" w:rsidRPr="00C24160" w:rsidRDefault="00AC0EA5" w:rsidP="000D09B6">
      <w:pPr>
        <w:pStyle w:val="2"/>
      </w:pPr>
      <w:r w:rsidRPr="00C24160">
        <w:t xml:space="preserve">Кроме этого,  в п. Луговое и п. Денисово  в период до 2020 г. запланировано строительство водопроводных сетей от существующих скважин и подключение абонентов к централизованным системам </w:t>
      </w:r>
      <w:r>
        <w:t xml:space="preserve">холодного </w:t>
      </w:r>
      <w:r w:rsidRPr="00C24160">
        <w:t>водоснабжения</w:t>
      </w:r>
      <w:r>
        <w:t xml:space="preserve">, а так </w:t>
      </w:r>
      <w:r w:rsidRPr="00C24160">
        <w:t>же строительств</w:t>
      </w:r>
      <w:r>
        <w:t>о</w:t>
      </w:r>
      <w:r w:rsidRPr="00C24160">
        <w:t xml:space="preserve"> сетей горячего водоснабжения в п. Запорожское</w:t>
      </w:r>
      <w:r>
        <w:t>.</w:t>
      </w:r>
    </w:p>
    <w:p w:rsidR="00AC0EA5" w:rsidRPr="00C24160" w:rsidRDefault="00AC0EA5" w:rsidP="000D09B6">
      <w:pPr>
        <w:pStyle w:val="2"/>
      </w:pPr>
      <w:r>
        <w:t xml:space="preserve">По </w:t>
      </w:r>
      <w:r w:rsidRPr="000D6F63">
        <w:rPr>
          <w:b/>
        </w:rPr>
        <w:t xml:space="preserve">второму варианту развития (альтернатовному) </w:t>
      </w:r>
      <w:r w:rsidRPr="000D6F63">
        <w:rPr>
          <w:lang w:eastAsia="ru-RU"/>
        </w:rPr>
        <w:t xml:space="preserve">в дальнейшей перспективе будет осуществлено строительство всех социальных объектов, указанных в таблице 8 пункта 2.1 данной схемы, а так же, как и в первом варианте, </w:t>
      </w:r>
      <w:r w:rsidRPr="000D6F63">
        <w:t>строительство</w:t>
      </w:r>
      <w:r w:rsidRPr="00C24160">
        <w:t xml:space="preserve"> водопроводных сетей от существующих скважин и подключение абонентов к централизованным системам </w:t>
      </w:r>
      <w:r>
        <w:t xml:space="preserve">холодного </w:t>
      </w:r>
      <w:r w:rsidRPr="00C24160">
        <w:t>водоснабжения</w:t>
      </w:r>
      <w:r>
        <w:t xml:space="preserve"> </w:t>
      </w:r>
      <w:r w:rsidRPr="00C24160">
        <w:t>в п. Луговое и п. Денисово</w:t>
      </w:r>
      <w:r>
        <w:t xml:space="preserve"> и</w:t>
      </w:r>
      <w:r w:rsidRPr="00C24160">
        <w:t xml:space="preserve"> строительств</w:t>
      </w:r>
      <w:r>
        <w:t>о</w:t>
      </w:r>
      <w:r w:rsidRPr="00C24160">
        <w:t xml:space="preserve"> сетей горячего водоснабжения в п. Запорожское</w:t>
      </w:r>
    </w:p>
    <w:p w:rsidR="00AC0EA5" w:rsidRDefault="00AC0EA5" w:rsidP="00C24160">
      <w:pPr>
        <w:pStyle w:val="16"/>
        <w:rPr>
          <w:lang w:eastAsia="ru-RU"/>
        </w:rPr>
      </w:pPr>
    </w:p>
    <w:p w:rsidR="00AC0EA5" w:rsidRPr="00933787" w:rsidRDefault="00AC0EA5" w:rsidP="00BA44CE">
      <w:pPr>
        <w:pStyle w:val="Heading2"/>
      </w:pPr>
      <w:bookmarkStart w:id="23" w:name="_Toc392754947"/>
      <w:r w:rsidRPr="00933787">
        <w:rPr>
          <w:lang w:eastAsia="ru-RU"/>
        </w:rPr>
        <w:t>Баланс водоснабжения и потребления горячей, питьевой, технической воды</w:t>
      </w:r>
      <w:bookmarkEnd w:id="23"/>
    </w:p>
    <w:p w:rsidR="00AC0EA5" w:rsidRPr="008F2F47" w:rsidRDefault="00AC0EA5" w:rsidP="00BA44CE">
      <w:pPr>
        <w:pStyle w:val="Heading3"/>
      </w:pPr>
      <w:bookmarkStart w:id="24" w:name="_Toc392754948"/>
      <w:r w:rsidRPr="008F2F47">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4"/>
    </w:p>
    <w:p w:rsidR="00AC0EA5" w:rsidRPr="00AE1A0C" w:rsidRDefault="00AC0EA5" w:rsidP="002F655D">
      <w:pPr>
        <w:pStyle w:val="16"/>
      </w:pPr>
      <w:r w:rsidRPr="00724707">
        <w:t xml:space="preserve">Согласно данным </w:t>
      </w:r>
      <w:r w:rsidRPr="00724707">
        <w:rPr>
          <w:rStyle w:val="20"/>
          <w:lang w:val="ru-RU"/>
        </w:rPr>
        <w:t>О</w:t>
      </w:r>
      <w:r>
        <w:rPr>
          <w:rStyle w:val="20"/>
          <w:lang w:val="ru-RU"/>
        </w:rPr>
        <w:t>О</w:t>
      </w:r>
      <w:r w:rsidRPr="00724707">
        <w:rPr>
          <w:rStyle w:val="20"/>
          <w:lang w:val="ru-RU"/>
        </w:rPr>
        <w:t>О  </w:t>
      </w:r>
      <w:r>
        <w:rPr>
          <w:rStyle w:val="20"/>
          <w:lang w:val="ru-RU"/>
        </w:rPr>
        <w:t xml:space="preserve">УК </w:t>
      </w:r>
      <w:r w:rsidRPr="00724707">
        <w:rPr>
          <w:rStyle w:val="20"/>
          <w:lang w:val="ru-RU"/>
        </w:rPr>
        <w:t>"</w:t>
      </w:r>
      <w:r>
        <w:rPr>
          <w:rStyle w:val="20"/>
          <w:lang w:val="ru-RU"/>
        </w:rPr>
        <w:t>ОАЗИС»</w:t>
      </w:r>
      <w:r w:rsidRPr="00724707">
        <w:rPr>
          <w:rStyle w:val="20"/>
          <w:lang w:val="ru-RU"/>
        </w:rPr>
        <w:t xml:space="preserve">, </w:t>
      </w:r>
      <w:r w:rsidRPr="00724707">
        <w:t xml:space="preserve">количество поднятой воды в </w:t>
      </w:r>
      <w:r>
        <w:rPr>
          <w:lang w:eastAsia="ru-RU"/>
        </w:rPr>
        <w:t xml:space="preserve">МО </w:t>
      </w:r>
      <w:r>
        <w:t xml:space="preserve">Запорожское сельское поселение </w:t>
      </w:r>
      <w:r w:rsidRPr="00724707">
        <w:rPr>
          <w:rStyle w:val="20"/>
          <w:lang w:val="ru-RU"/>
        </w:rPr>
        <w:t>в</w:t>
      </w:r>
      <w:r w:rsidRPr="00724707">
        <w:t xml:space="preserve"> 201</w:t>
      </w:r>
      <w:r>
        <w:t>3</w:t>
      </w:r>
      <w:r w:rsidRPr="00724707">
        <w:t xml:space="preserve"> году составило </w:t>
      </w:r>
      <w:r>
        <w:rPr>
          <w:rStyle w:val="20"/>
          <w:lang w:val="ru-RU"/>
        </w:rPr>
        <w:t xml:space="preserve">84,79 </w:t>
      </w:r>
      <w:r w:rsidRPr="00AE1A0C">
        <w:rPr>
          <w:rStyle w:val="20"/>
          <w:lang w:val="ru-RU"/>
        </w:rPr>
        <w:t>тыс. м</w:t>
      </w:r>
      <w:r w:rsidRPr="00AE1A0C">
        <w:rPr>
          <w:rStyle w:val="20"/>
          <w:vertAlign w:val="superscript"/>
          <w:lang w:val="ru-RU"/>
        </w:rPr>
        <w:t>3</w:t>
      </w:r>
      <w:r w:rsidRPr="00AE1A0C">
        <w:t xml:space="preserve">, что составляет в среднем за год 232,3 </w:t>
      </w:r>
      <w:r w:rsidRPr="00AE1A0C">
        <w:rPr>
          <w:rStyle w:val="20"/>
          <w:lang w:val="ru-RU"/>
        </w:rPr>
        <w:t>м</w:t>
      </w:r>
      <w:r w:rsidRPr="00AE1A0C">
        <w:rPr>
          <w:rStyle w:val="20"/>
          <w:vertAlign w:val="superscript"/>
          <w:lang w:val="ru-RU"/>
        </w:rPr>
        <w:t>3</w:t>
      </w:r>
      <w:r w:rsidRPr="00AE1A0C">
        <w:t xml:space="preserve">/сут. </w:t>
      </w:r>
      <w:r>
        <w:rPr>
          <w:noProof/>
          <w:lang w:eastAsia="ru-RU"/>
        </w:rPr>
        <w:t>Подача и реализация горячей и технической воды на территории Запорожского сельского поселения не производиться</w:t>
      </w:r>
    </w:p>
    <w:p w:rsidR="00AC0EA5" w:rsidRPr="00990A7D" w:rsidRDefault="00AC0EA5" w:rsidP="00AE1A0C">
      <w:pPr>
        <w:pStyle w:val="16"/>
      </w:pPr>
      <w:r w:rsidRPr="00AE1A0C">
        <w:t xml:space="preserve">Большая часть потребляемой воды питьевого качества приходится </w:t>
      </w:r>
      <w:r>
        <w:t xml:space="preserve">на </w:t>
      </w:r>
      <w:r w:rsidRPr="00AE1A0C">
        <w:t>население, что составляет 8</w:t>
      </w:r>
      <w:r>
        <w:t>7</w:t>
      </w:r>
      <w:r w:rsidRPr="00AE1A0C">
        <w:t xml:space="preserve">% от всей воды, </w:t>
      </w:r>
      <w:r>
        <w:t>отпущенной</w:t>
      </w:r>
      <w:r w:rsidRPr="00AE1A0C">
        <w:t xml:space="preserve"> </w:t>
      </w:r>
      <w:r>
        <w:t>из</w:t>
      </w:r>
      <w:r w:rsidRPr="00AE1A0C">
        <w:t xml:space="preserve"> сет</w:t>
      </w:r>
      <w:r>
        <w:t>и</w:t>
      </w:r>
      <w:r w:rsidRPr="00AE1A0C">
        <w:t>.</w:t>
      </w:r>
      <w:r>
        <w:t xml:space="preserve"> Ниже приведена таблица с подробным распределением затрат поднимаемой воды.</w:t>
      </w:r>
    </w:p>
    <w:p w:rsidR="00AC0EA5" w:rsidRDefault="00AC0EA5" w:rsidP="000D09B6">
      <w:pPr>
        <w:pStyle w:val="2"/>
      </w:pPr>
    </w:p>
    <w:p w:rsidR="00AC0EA5" w:rsidRDefault="00AC0EA5" w:rsidP="00350409">
      <w:pPr>
        <w:pStyle w:val="2"/>
        <w:jc w:val="center"/>
        <w:rPr>
          <w:b/>
        </w:rPr>
      </w:pPr>
      <w:r w:rsidRPr="00BF6BC9">
        <w:t xml:space="preserve">Таблица </w:t>
      </w:r>
      <w:fldSimple w:instr=" SEQ Таблица \* ARABIC ">
        <w:r>
          <w:rPr>
            <w:noProof/>
          </w:rPr>
          <w:t>10</w:t>
        </w:r>
      </w:fldSimple>
      <w:r w:rsidRPr="00BF6BC9">
        <w:t xml:space="preserve"> </w:t>
      </w:r>
      <w:r>
        <w:t xml:space="preserve">Общий баланс </w:t>
      </w:r>
      <w:r w:rsidRPr="00BF6BC9">
        <w:t xml:space="preserve">холодного </w:t>
      </w:r>
      <w:r w:rsidRPr="00671C15">
        <w:rPr>
          <w:color w:val="000000"/>
        </w:rPr>
        <w:t xml:space="preserve">водоснабжения </w:t>
      </w:r>
      <w:r>
        <w:rPr>
          <w:lang w:eastAsia="ru-RU"/>
        </w:rPr>
        <w:t xml:space="preserve">МО </w:t>
      </w:r>
      <w:r>
        <w:t>Запорожское сельское поселение</w:t>
      </w:r>
      <w:r>
        <w:rPr>
          <w:color w:val="000000"/>
        </w:rPr>
        <w:t xml:space="preserve"> в 2013</w:t>
      </w:r>
      <w:r w:rsidRPr="00BF6BC9">
        <w:t xml:space="preserve"> году</w:t>
      </w:r>
      <w:r>
        <w:t xml:space="preserve"> (вода питьевого качества)</w:t>
      </w:r>
    </w:p>
    <w:tbl>
      <w:tblPr>
        <w:tblW w:w="9362" w:type="dxa"/>
        <w:jc w:val="center"/>
        <w:tblLook w:val="00A0"/>
      </w:tblPr>
      <w:tblGrid>
        <w:gridCol w:w="892"/>
        <w:gridCol w:w="6035"/>
        <w:gridCol w:w="1185"/>
        <w:gridCol w:w="1142"/>
      </w:tblGrid>
      <w:tr w:rsidR="00AC0EA5" w:rsidRPr="00197C87" w:rsidTr="006F2B86">
        <w:trPr>
          <w:trHeight w:val="340"/>
          <w:jc w:val="center"/>
        </w:trPr>
        <w:tc>
          <w:tcPr>
            <w:tcW w:w="1000" w:type="dxa"/>
            <w:tcBorders>
              <w:top w:val="single" w:sz="4" w:space="0" w:color="auto"/>
              <w:left w:val="single" w:sz="4" w:space="0" w:color="auto"/>
              <w:bottom w:val="single" w:sz="4" w:space="0" w:color="auto"/>
              <w:right w:val="single" w:sz="4" w:space="0" w:color="auto"/>
            </w:tcBorders>
            <w:vAlign w:val="center"/>
          </w:tcPr>
          <w:p w:rsidR="00AC0EA5" w:rsidRPr="00197C87" w:rsidRDefault="00AC0EA5" w:rsidP="00197C87">
            <w:pPr>
              <w:spacing w:after="0" w:line="240" w:lineRule="auto"/>
              <w:jc w:val="center"/>
              <w:rPr>
                <w:b/>
                <w:bCs/>
                <w:color w:val="000000"/>
                <w:lang w:eastAsia="ru-RU"/>
              </w:rPr>
            </w:pPr>
            <w:r w:rsidRPr="00197C87">
              <w:rPr>
                <w:b/>
                <w:bCs/>
                <w:color w:val="000000"/>
                <w:lang w:eastAsia="ru-RU"/>
              </w:rPr>
              <w:t>№ п/п</w:t>
            </w:r>
          </w:p>
        </w:tc>
        <w:tc>
          <w:tcPr>
            <w:tcW w:w="6035" w:type="dxa"/>
            <w:tcBorders>
              <w:top w:val="single" w:sz="4" w:space="0" w:color="auto"/>
              <w:left w:val="nil"/>
              <w:bottom w:val="single" w:sz="4" w:space="0" w:color="auto"/>
              <w:right w:val="single" w:sz="4" w:space="0" w:color="auto"/>
            </w:tcBorders>
            <w:vAlign w:val="center"/>
          </w:tcPr>
          <w:p w:rsidR="00AC0EA5" w:rsidRPr="00197C87" w:rsidRDefault="00AC0EA5" w:rsidP="00197C87">
            <w:pPr>
              <w:spacing w:after="0" w:line="240" w:lineRule="auto"/>
              <w:jc w:val="center"/>
              <w:rPr>
                <w:b/>
                <w:bCs/>
                <w:color w:val="000000"/>
                <w:lang w:eastAsia="ru-RU"/>
              </w:rPr>
            </w:pPr>
            <w:r w:rsidRPr="00197C87">
              <w:rPr>
                <w:b/>
                <w:bCs/>
                <w:color w:val="000000"/>
                <w:lang w:eastAsia="ru-RU"/>
              </w:rPr>
              <w:t>Наименование затрат</w:t>
            </w:r>
          </w:p>
        </w:tc>
        <w:tc>
          <w:tcPr>
            <w:tcW w:w="1185" w:type="dxa"/>
            <w:tcBorders>
              <w:top w:val="single" w:sz="4" w:space="0" w:color="auto"/>
              <w:left w:val="nil"/>
              <w:bottom w:val="single" w:sz="4" w:space="0" w:color="auto"/>
              <w:right w:val="single" w:sz="4" w:space="0" w:color="auto"/>
            </w:tcBorders>
            <w:vAlign w:val="center"/>
          </w:tcPr>
          <w:p w:rsidR="00AC0EA5" w:rsidRPr="00197C87" w:rsidRDefault="00AC0EA5" w:rsidP="00197C87">
            <w:pPr>
              <w:spacing w:after="0" w:line="240" w:lineRule="auto"/>
              <w:jc w:val="center"/>
              <w:rPr>
                <w:b/>
                <w:bCs/>
                <w:color w:val="000000"/>
                <w:lang w:eastAsia="ru-RU"/>
              </w:rPr>
            </w:pPr>
            <w:r w:rsidRPr="00197C87">
              <w:rPr>
                <w:b/>
                <w:bCs/>
                <w:color w:val="000000"/>
                <w:lang w:eastAsia="ru-RU"/>
              </w:rPr>
              <w:t>Ед. изм.</w:t>
            </w:r>
          </w:p>
        </w:tc>
        <w:tc>
          <w:tcPr>
            <w:tcW w:w="1142" w:type="dxa"/>
            <w:tcBorders>
              <w:top w:val="single" w:sz="4" w:space="0" w:color="auto"/>
              <w:left w:val="nil"/>
              <w:bottom w:val="single" w:sz="4" w:space="0" w:color="auto"/>
              <w:right w:val="single" w:sz="4" w:space="0" w:color="auto"/>
            </w:tcBorders>
            <w:vAlign w:val="center"/>
          </w:tcPr>
          <w:p w:rsidR="00AC0EA5" w:rsidRPr="00197C87" w:rsidRDefault="00AC0EA5" w:rsidP="00197C87">
            <w:pPr>
              <w:spacing w:after="0" w:line="240" w:lineRule="auto"/>
              <w:jc w:val="center"/>
              <w:rPr>
                <w:b/>
                <w:bCs/>
                <w:color w:val="000000"/>
                <w:lang w:eastAsia="ru-RU"/>
              </w:rPr>
            </w:pPr>
            <w:r w:rsidRPr="00197C87">
              <w:rPr>
                <w:b/>
                <w:bCs/>
                <w:color w:val="000000"/>
                <w:lang w:eastAsia="ru-RU"/>
              </w:rPr>
              <w:t>Значение</w:t>
            </w:r>
          </w:p>
        </w:tc>
      </w:tr>
      <w:tr w:rsidR="00AC0EA5" w:rsidRPr="00197C87" w:rsidTr="006F2B86">
        <w:trPr>
          <w:trHeight w:val="300"/>
          <w:jc w:val="center"/>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1</w:t>
            </w:r>
          </w:p>
        </w:tc>
        <w:tc>
          <w:tcPr>
            <w:tcW w:w="6035" w:type="dxa"/>
            <w:tcBorders>
              <w:top w:val="nil"/>
              <w:left w:val="nil"/>
              <w:bottom w:val="single" w:sz="4" w:space="0" w:color="auto"/>
              <w:right w:val="single" w:sz="4" w:space="0" w:color="auto"/>
            </w:tcBorders>
            <w:shd w:val="clear" w:color="000000" w:fill="FFFFFF"/>
            <w:vAlign w:val="center"/>
          </w:tcPr>
          <w:p w:rsidR="00AC0EA5" w:rsidRPr="00197C87" w:rsidRDefault="00AC0EA5" w:rsidP="00DA74D6">
            <w:pPr>
              <w:spacing w:after="0" w:line="240" w:lineRule="auto"/>
              <w:jc w:val="center"/>
              <w:rPr>
                <w:lang w:eastAsia="ru-RU"/>
              </w:rPr>
            </w:pPr>
            <w:r w:rsidRPr="00197C87">
              <w:rPr>
                <w:lang w:eastAsia="ru-RU"/>
              </w:rPr>
              <w:t xml:space="preserve">Поднято воды  </w:t>
            </w:r>
          </w:p>
        </w:tc>
        <w:tc>
          <w:tcPr>
            <w:tcW w:w="1185"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142"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84,790</w:t>
            </w:r>
          </w:p>
        </w:tc>
      </w:tr>
      <w:tr w:rsidR="00AC0EA5" w:rsidRPr="00197C87" w:rsidTr="006F2B86">
        <w:trPr>
          <w:trHeight w:val="300"/>
          <w:jc w:val="center"/>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2</w:t>
            </w:r>
          </w:p>
        </w:tc>
        <w:tc>
          <w:tcPr>
            <w:tcW w:w="6035"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lang w:eastAsia="ru-RU"/>
              </w:rPr>
            </w:pPr>
            <w:r w:rsidRPr="00197C87">
              <w:rPr>
                <w:lang w:eastAsia="ru-RU"/>
              </w:rPr>
              <w:t>Собственны</w:t>
            </w:r>
            <w:r w:rsidRPr="00BD4C88">
              <w:rPr>
                <w:lang w:eastAsia="ru-RU"/>
              </w:rPr>
              <w:t>е нужды (технологические нужды)</w:t>
            </w:r>
          </w:p>
        </w:tc>
        <w:tc>
          <w:tcPr>
            <w:tcW w:w="1185" w:type="dxa"/>
            <w:tcBorders>
              <w:top w:val="nil"/>
              <w:left w:val="nil"/>
              <w:bottom w:val="single" w:sz="4" w:space="0" w:color="auto"/>
              <w:right w:val="single" w:sz="4" w:space="0" w:color="auto"/>
            </w:tcBorders>
            <w:shd w:val="clear" w:color="000000" w:fill="FFFFFF"/>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142"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1,662</w:t>
            </w:r>
          </w:p>
        </w:tc>
      </w:tr>
      <w:tr w:rsidR="00AC0EA5" w:rsidRPr="00197C87" w:rsidTr="006F2B86">
        <w:trPr>
          <w:trHeight w:val="300"/>
          <w:jc w:val="center"/>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b/>
                <w:color w:val="000000"/>
                <w:lang w:eastAsia="ru-RU"/>
              </w:rPr>
            </w:pPr>
            <w:r w:rsidRPr="00197C87">
              <w:rPr>
                <w:b/>
                <w:color w:val="000000"/>
                <w:lang w:eastAsia="ru-RU"/>
              </w:rPr>
              <w:t>3</w:t>
            </w:r>
          </w:p>
        </w:tc>
        <w:tc>
          <w:tcPr>
            <w:tcW w:w="6035" w:type="dxa"/>
            <w:tcBorders>
              <w:top w:val="nil"/>
              <w:left w:val="nil"/>
              <w:bottom w:val="single" w:sz="4" w:space="0" w:color="auto"/>
              <w:right w:val="single" w:sz="4" w:space="0" w:color="auto"/>
            </w:tcBorders>
            <w:shd w:val="clear" w:color="000000" w:fill="FFFFFF"/>
            <w:vAlign w:val="center"/>
          </w:tcPr>
          <w:p w:rsidR="00AC0EA5" w:rsidRPr="00197C87" w:rsidRDefault="00AC0EA5" w:rsidP="00443219">
            <w:pPr>
              <w:spacing w:after="0" w:line="240" w:lineRule="auto"/>
              <w:jc w:val="center"/>
              <w:rPr>
                <w:b/>
                <w:lang w:eastAsia="ru-RU"/>
              </w:rPr>
            </w:pPr>
            <w:r w:rsidRPr="00197C87">
              <w:rPr>
                <w:b/>
                <w:lang w:eastAsia="ru-RU"/>
              </w:rPr>
              <w:t xml:space="preserve">Подано воды  в водопроводную сеть, всего </w:t>
            </w:r>
          </w:p>
        </w:tc>
        <w:tc>
          <w:tcPr>
            <w:tcW w:w="1185" w:type="dxa"/>
            <w:tcBorders>
              <w:top w:val="nil"/>
              <w:left w:val="nil"/>
              <w:bottom w:val="single" w:sz="4" w:space="0" w:color="auto"/>
              <w:right w:val="single" w:sz="4" w:space="0" w:color="auto"/>
            </w:tcBorders>
            <w:shd w:val="clear" w:color="000000" w:fill="FFFFFF"/>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142"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83,128</w:t>
            </w:r>
          </w:p>
        </w:tc>
      </w:tr>
      <w:tr w:rsidR="00AC0EA5" w:rsidRPr="00197C87" w:rsidTr="006F2B86">
        <w:trPr>
          <w:trHeight w:val="480"/>
          <w:jc w:val="center"/>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4</w:t>
            </w:r>
          </w:p>
        </w:tc>
        <w:tc>
          <w:tcPr>
            <w:tcW w:w="6035"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lang w:eastAsia="ru-RU"/>
              </w:rPr>
            </w:pPr>
            <w:r w:rsidRPr="00197C87">
              <w:rPr>
                <w:lang w:eastAsia="ru-RU"/>
              </w:rPr>
              <w:t xml:space="preserve">Потери  воды  в водопроводных сетях </w:t>
            </w:r>
          </w:p>
        </w:tc>
        <w:tc>
          <w:tcPr>
            <w:tcW w:w="1185" w:type="dxa"/>
            <w:tcBorders>
              <w:top w:val="nil"/>
              <w:left w:val="nil"/>
              <w:bottom w:val="single" w:sz="4" w:space="0" w:color="auto"/>
              <w:right w:val="single" w:sz="4" w:space="0" w:color="auto"/>
            </w:tcBorders>
            <w:shd w:val="clear" w:color="000000" w:fill="FFFFFF"/>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142"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6,157</w:t>
            </w:r>
          </w:p>
        </w:tc>
      </w:tr>
      <w:tr w:rsidR="00AC0EA5" w:rsidRPr="00197C87" w:rsidTr="006F2B86">
        <w:trPr>
          <w:trHeight w:val="254"/>
          <w:jc w:val="center"/>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b/>
                <w:bCs/>
                <w:color w:val="000000"/>
                <w:lang w:eastAsia="ru-RU"/>
              </w:rPr>
            </w:pPr>
            <w:r w:rsidRPr="00197C87">
              <w:rPr>
                <w:b/>
                <w:bCs/>
                <w:color w:val="000000"/>
                <w:lang w:eastAsia="ru-RU"/>
              </w:rPr>
              <w:t>5</w:t>
            </w:r>
          </w:p>
        </w:tc>
        <w:tc>
          <w:tcPr>
            <w:tcW w:w="6035" w:type="dxa"/>
            <w:tcBorders>
              <w:top w:val="nil"/>
              <w:left w:val="nil"/>
              <w:bottom w:val="single" w:sz="4" w:space="0" w:color="auto"/>
              <w:right w:val="single" w:sz="4" w:space="0" w:color="auto"/>
            </w:tcBorders>
            <w:shd w:val="clear" w:color="000000" w:fill="FFFFFF"/>
            <w:vAlign w:val="center"/>
          </w:tcPr>
          <w:p w:rsidR="00AC0EA5" w:rsidRPr="00197C87" w:rsidRDefault="00AC0EA5" w:rsidP="0004736D">
            <w:pPr>
              <w:spacing w:after="0" w:line="240" w:lineRule="auto"/>
              <w:jc w:val="center"/>
              <w:rPr>
                <w:b/>
                <w:bCs/>
                <w:lang w:eastAsia="ru-RU"/>
              </w:rPr>
            </w:pPr>
            <w:r w:rsidRPr="00197C87">
              <w:rPr>
                <w:b/>
                <w:bCs/>
                <w:lang w:eastAsia="ru-RU"/>
              </w:rPr>
              <w:t>Отпущено воды  из водопроводной сети, всего</w:t>
            </w:r>
          </w:p>
        </w:tc>
        <w:tc>
          <w:tcPr>
            <w:tcW w:w="1185" w:type="dxa"/>
            <w:tcBorders>
              <w:top w:val="nil"/>
              <w:left w:val="nil"/>
              <w:bottom w:val="single" w:sz="4" w:space="0" w:color="auto"/>
              <w:right w:val="single" w:sz="4" w:space="0" w:color="auto"/>
            </w:tcBorders>
            <w:shd w:val="clear" w:color="000000" w:fill="FFFFFF"/>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142" w:type="dxa"/>
            <w:tcBorders>
              <w:top w:val="nil"/>
              <w:left w:val="nil"/>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76,971</w:t>
            </w:r>
          </w:p>
        </w:tc>
      </w:tr>
      <w:tr w:rsidR="00AC0EA5" w:rsidRPr="00197C87" w:rsidTr="006F2B86">
        <w:trPr>
          <w:trHeight w:val="300"/>
          <w:jc w:val="center"/>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5.1</w:t>
            </w:r>
          </w:p>
        </w:tc>
        <w:tc>
          <w:tcPr>
            <w:tcW w:w="6035"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lang w:eastAsia="ru-RU"/>
              </w:rPr>
            </w:pPr>
            <w:r w:rsidRPr="00197C87">
              <w:rPr>
                <w:lang w:eastAsia="ru-RU"/>
              </w:rPr>
              <w:t xml:space="preserve"> -на нужды собственных подразделений (цехов)</w:t>
            </w:r>
          </w:p>
        </w:tc>
        <w:tc>
          <w:tcPr>
            <w:tcW w:w="1185" w:type="dxa"/>
            <w:tcBorders>
              <w:top w:val="nil"/>
              <w:left w:val="nil"/>
              <w:bottom w:val="single" w:sz="4" w:space="0" w:color="auto"/>
              <w:right w:val="single" w:sz="4" w:space="0" w:color="auto"/>
            </w:tcBorders>
            <w:shd w:val="clear" w:color="000000" w:fill="FFFFFF"/>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142"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1,119</w:t>
            </w:r>
          </w:p>
        </w:tc>
      </w:tr>
      <w:tr w:rsidR="00AC0EA5" w:rsidRPr="00197C87" w:rsidTr="006F2B86">
        <w:trPr>
          <w:trHeight w:val="300"/>
          <w:jc w:val="center"/>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b/>
                <w:bCs/>
                <w:color w:val="000000"/>
                <w:lang w:eastAsia="ru-RU"/>
              </w:rPr>
            </w:pPr>
            <w:r w:rsidRPr="00197C87">
              <w:rPr>
                <w:b/>
                <w:bCs/>
                <w:color w:val="000000"/>
                <w:lang w:eastAsia="ru-RU"/>
              </w:rPr>
              <w:t>7</w:t>
            </w:r>
          </w:p>
        </w:tc>
        <w:tc>
          <w:tcPr>
            <w:tcW w:w="6035"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b/>
                <w:bCs/>
                <w:lang w:eastAsia="ru-RU"/>
              </w:rPr>
            </w:pPr>
            <w:r w:rsidRPr="00197C87">
              <w:rPr>
                <w:b/>
                <w:bCs/>
                <w:lang w:eastAsia="ru-RU"/>
              </w:rPr>
              <w:t>Товарной воды, всего</w:t>
            </w:r>
          </w:p>
        </w:tc>
        <w:tc>
          <w:tcPr>
            <w:tcW w:w="1185" w:type="dxa"/>
            <w:tcBorders>
              <w:top w:val="nil"/>
              <w:left w:val="nil"/>
              <w:bottom w:val="single" w:sz="4" w:space="0" w:color="auto"/>
              <w:right w:val="single" w:sz="4" w:space="0" w:color="auto"/>
            </w:tcBorders>
            <w:shd w:val="clear" w:color="000000" w:fill="FFFFFF"/>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142" w:type="dxa"/>
            <w:tcBorders>
              <w:top w:val="nil"/>
              <w:left w:val="nil"/>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75,852</w:t>
            </w:r>
          </w:p>
        </w:tc>
      </w:tr>
      <w:tr w:rsidR="00AC0EA5" w:rsidRPr="00197C87" w:rsidTr="00A5655B">
        <w:trPr>
          <w:trHeight w:val="300"/>
          <w:jc w:val="center"/>
        </w:trPr>
        <w:tc>
          <w:tcPr>
            <w:tcW w:w="1000" w:type="dxa"/>
            <w:tcBorders>
              <w:top w:val="nil"/>
              <w:left w:val="single" w:sz="4" w:space="0" w:color="auto"/>
              <w:bottom w:val="single" w:sz="4" w:space="0" w:color="auto"/>
              <w:right w:val="single" w:sz="4" w:space="0" w:color="auto"/>
            </w:tcBorders>
            <w:noWrap/>
            <w:vAlign w:val="bottom"/>
          </w:tcPr>
          <w:p w:rsidR="00AC0EA5" w:rsidRPr="00197C87" w:rsidRDefault="00AC0EA5" w:rsidP="00197C87">
            <w:pPr>
              <w:spacing w:after="0" w:line="240" w:lineRule="auto"/>
              <w:rPr>
                <w:color w:val="000000"/>
                <w:lang w:eastAsia="ru-RU"/>
              </w:rPr>
            </w:pPr>
            <w:r w:rsidRPr="00197C87">
              <w:rPr>
                <w:color w:val="000000"/>
                <w:lang w:eastAsia="ru-RU"/>
              </w:rPr>
              <w:t> </w:t>
            </w:r>
          </w:p>
        </w:tc>
        <w:tc>
          <w:tcPr>
            <w:tcW w:w="6035" w:type="dxa"/>
            <w:tcBorders>
              <w:top w:val="nil"/>
              <w:left w:val="nil"/>
              <w:bottom w:val="single" w:sz="4" w:space="0" w:color="auto"/>
              <w:right w:val="single" w:sz="4" w:space="0" w:color="auto"/>
            </w:tcBorders>
            <w:noWrap/>
            <w:vAlign w:val="bottom"/>
          </w:tcPr>
          <w:p w:rsidR="00AC0EA5" w:rsidRPr="00197C87" w:rsidRDefault="00AC0EA5" w:rsidP="00BD4C88">
            <w:pPr>
              <w:spacing w:after="0" w:line="240" w:lineRule="auto"/>
              <w:jc w:val="center"/>
              <w:rPr>
                <w:color w:val="000000"/>
                <w:lang w:eastAsia="ru-RU"/>
              </w:rPr>
            </w:pPr>
            <w:r>
              <w:rPr>
                <w:color w:val="000000"/>
                <w:lang w:eastAsia="ru-RU"/>
              </w:rPr>
              <w:t>в</w:t>
            </w:r>
            <w:r w:rsidRPr="00BD4C88">
              <w:rPr>
                <w:color w:val="000000"/>
                <w:lang w:eastAsia="ru-RU"/>
              </w:rPr>
              <w:t xml:space="preserve"> том числе:</w:t>
            </w:r>
          </w:p>
        </w:tc>
        <w:tc>
          <w:tcPr>
            <w:tcW w:w="1185" w:type="dxa"/>
            <w:tcBorders>
              <w:top w:val="nil"/>
              <w:left w:val="nil"/>
              <w:bottom w:val="single" w:sz="4" w:space="0" w:color="auto"/>
              <w:right w:val="single" w:sz="4" w:space="0" w:color="auto"/>
            </w:tcBorders>
            <w:noWrap/>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142" w:type="dxa"/>
            <w:tcBorders>
              <w:top w:val="nil"/>
              <w:left w:val="nil"/>
              <w:bottom w:val="single" w:sz="4" w:space="0" w:color="auto"/>
              <w:right w:val="single" w:sz="4" w:space="0" w:color="auto"/>
            </w:tcBorders>
            <w:noWrap/>
            <w:vAlign w:val="bottom"/>
          </w:tcPr>
          <w:p w:rsidR="00AC0EA5" w:rsidRPr="00197C87" w:rsidRDefault="00AC0EA5" w:rsidP="00197C87">
            <w:pPr>
              <w:spacing w:after="0" w:line="240" w:lineRule="auto"/>
              <w:rPr>
                <w:color w:val="000000"/>
                <w:lang w:eastAsia="ru-RU"/>
              </w:rPr>
            </w:pPr>
            <w:r w:rsidRPr="00197C87">
              <w:rPr>
                <w:color w:val="000000"/>
                <w:lang w:eastAsia="ru-RU"/>
              </w:rPr>
              <w:t> </w:t>
            </w:r>
          </w:p>
        </w:tc>
      </w:tr>
      <w:tr w:rsidR="00AC0EA5" w:rsidRPr="00197C87" w:rsidTr="006F2B86">
        <w:trPr>
          <w:trHeight w:val="300"/>
          <w:jc w:val="center"/>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7.1</w:t>
            </w:r>
          </w:p>
        </w:tc>
        <w:tc>
          <w:tcPr>
            <w:tcW w:w="6035"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lang w:eastAsia="ru-RU"/>
              </w:rPr>
            </w:pPr>
            <w:r w:rsidRPr="00197C87">
              <w:rPr>
                <w:lang w:eastAsia="ru-RU"/>
              </w:rPr>
              <w:t>Населению, всего</w:t>
            </w:r>
          </w:p>
        </w:tc>
        <w:tc>
          <w:tcPr>
            <w:tcW w:w="1185" w:type="dxa"/>
            <w:tcBorders>
              <w:top w:val="nil"/>
              <w:left w:val="nil"/>
              <w:bottom w:val="single" w:sz="4" w:space="0" w:color="auto"/>
              <w:right w:val="single" w:sz="4" w:space="0" w:color="auto"/>
            </w:tcBorders>
            <w:shd w:val="clear" w:color="000000" w:fill="FFFFFF"/>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142"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67,2</w:t>
            </w:r>
          </w:p>
        </w:tc>
      </w:tr>
      <w:tr w:rsidR="00AC0EA5" w:rsidRPr="00197C87" w:rsidTr="006F2B86">
        <w:trPr>
          <w:trHeight w:val="300"/>
          <w:jc w:val="center"/>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7.2</w:t>
            </w:r>
          </w:p>
        </w:tc>
        <w:tc>
          <w:tcPr>
            <w:tcW w:w="6035"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lang w:eastAsia="ru-RU"/>
              </w:rPr>
            </w:pPr>
            <w:r w:rsidRPr="00197C87">
              <w:rPr>
                <w:lang w:eastAsia="ru-RU"/>
              </w:rPr>
              <w:t>Бюджетным потребителям</w:t>
            </w:r>
          </w:p>
        </w:tc>
        <w:tc>
          <w:tcPr>
            <w:tcW w:w="1185" w:type="dxa"/>
            <w:tcBorders>
              <w:top w:val="nil"/>
              <w:left w:val="nil"/>
              <w:bottom w:val="single" w:sz="4" w:space="0" w:color="auto"/>
              <w:right w:val="single" w:sz="4" w:space="0" w:color="auto"/>
            </w:tcBorders>
            <w:shd w:val="clear" w:color="000000" w:fill="FFFFFF"/>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142" w:type="dxa"/>
            <w:tcBorders>
              <w:top w:val="nil"/>
              <w:left w:val="nil"/>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3,883</w:t>
            </w:r>
          </w:p>
        </w:tc>
      </w:tr>
      <w:tr w:rsidR="00AC0EA5" w:rsidRPr="00197C87" w:rsidTr="006F2B86">
        <w:trPr>
          <w:trHeight w:val="300"/>
          <w:jc w:val="center"/>
        </w:trPr>
        <w:tc>
          <w:tcPr>
            <w:tcW w:w="1000" w:type="dxa"/>
            <w:tcBorders>
              <w:top w:val="nil"/>
              <w:left w:val="single" w:sz="4" w:space="0" w:color="auto"/>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7.3</w:t>
            </w:r>
          </w:p>
        </w:tc>
        <w:tc>
          <w:tcPr>
            <w:tcW w:w="6035" w:type="dxa"/>
            <w:tcBorders>
              <w:top w:val="nil"/>
              <w:left w:val="nil"/>
              <w:bottom w:val="single" w:sz="4" w:space="0" w:color="auto"/>
              <w:right w:val="single" w:sz="4" w:space="0" w:color="auto"/>
            </w:tcBorders>
            <w:shd w:val="clear" w:color="000000" w:fill="FFFFFF"/>
            <w:vAlign w:val="center"/>
          </w:tcPr>
          <w:p w:rsidR="00AC0EA5" w:rsidRPr="00197C87" w:rsidRDefault="00AC0EA5" w:rsidP="00197C87">
            <w:pPr>
              <w:spacing w:after="0" w:line="240" w:lineRule="auto"/>
              <w:jc w:val="center"/>
              <w:rPr>
                <w:lang w:eastAsia="ru-RU"/>
              </w:rPr>
            </w:pPr>
            <w:r w:rsidRPr="00197C87">
              <w:rPr>
                <w:lang w:eastAsia="ru-RU"/>
              </w:rPr>
              <w:t xml:space="preserve">Иным потребителям   </w:t>
            </w:r>
          </w:p>
        </w:tc>
        <w:tc>
          <w:tcPr>
            <w:tcW w:w="1185" w:type="dxa"/>
            <w:tcBorders>
              <w:top w:val="nil"/>
              <w:left w:val="nil"/>
              <w:bottom w:val="single" w:sz="4" w:space="0" w:color="auto"/>
              <w:right w:val="single" w:sz="4" w:space="0" w:color="auto"/>
            </w:tcBorders>
            <w:shd w:val="clear" w:color="000000" w:fill="FFFFFF"/>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142" w:type="dxa"/>
            <w:tcBorders>
              <w:top w:val="nil"/>
              <w:left w:val="nil"/>
              <w:bottom w:val="single" w:sz="4" w:space="0" w:color="auto"/>
              <w:right w:val="single" w:sz="4" w:space="0" w:color="auto"/>
            </w:tcBorders>
            <w:shd w:val="clear" w:color="000000" w:fill="FFFFFF"/>
            <w:noWrap/>
            <w:vAlign w:val="center"/>
          </w:tcPr>
          <w:p w:rsidR="00AC0EA5" w:rsidRPr="00197C87" w:rsidRDefault="00AC0EA5" w:rsidP="00197C87">
            <w:pPr>
              <w:spacing w:after="0" w:line="240" w:lineRule="auto"/>
              <w:jc w:val="center"/>
              <w:rPr>
                <w:color w:val="000000"/>
                <w:lang w:eastAsia="ru-RU"/>
              </w:rPr>
            </w:pPr>
            <w:r w:rsidRPr="00197C87">
              <w:rPr>
                <w:color w:val="000000"/>
                <w:lang w:eastAsia="ru-RU"/>
              </w:rPr>
              <w:t>4,769</w:t>
            </w:r>
          </w:p>
        </w:tc>
      </w:tr>
    </w:tbl>
    <w:p w:rsidR="00AC0EA5" w:rsidRDefault="00AC0EA5" w:rsidP="00127CE9"/>
    <w:p w:rsidR="00AC0EA5" w:rsidRPr="009A487A" w:rsidRDefault="00AC0EA5" w:rsidP="00BA44CE">
      <w:pPr>
        <w:pStyle w:val="2"/>
        <w:outlineLvl w:val="0"/>
      </w:pPr>
      <w:r w:rsidRPr="009A487A">
        <w:t xml:space="preserve">Затраты поднимаемой воды в долевом соотношении  приведены </w:t>
      </w:r>
      <w:r w:rsidRPr="00BA44CE">
        <w:t xml:space="preserve">на рисунке </w:t>
      </w:r>
      <w:r>
        <w:t>3.</w:t>
      </w:r>
    </w:p>
    <w:p w:rsidR="00AC0EA5" w:rsidRPr="009A487A" w:rsidRDefault="00AC0EA5" w:rsidP="006F2B86">
      <w:pPr>
        <w:jc w:val="center"/>
        <w:rPr>
          <w:sz w:val="24"/>
          <w:szCs w:val="24"/>
        </w:rPr>
      </w:pPr>
      <w:r w:rsidRPr="00A7230E">
        <w:rPr>
          <w:noProof/>
          <w:sz w:val="24"/>
          <w:szCs w:val="24"/>
          <w:lang w:eastAsia="ru-RU"/>
        </w:rPr>
        <w:pict>
          <v:shape id="Диаграмма 1" o:spid="_x0000_i1035" type="#_x0000_t75" style="width:628.5pt;height:14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">
            <v:imagedata r:id="rId11" o:title="" cropbottom="-269f" cropright="-5f"/>
            <o:lock v:ext="edit" aspectratio="f"/>
          </v:shape>
        </w:pict>
      </w:r>
    </w:p>
    <w:p w:rsidR="00AC0EA5" w:rsidRPr="00350409" w:rsidRDefault="00AC0EA5" w:rsidP="00BA44CE">
      <w:pPr>
        <w:pStyle w:val="2"/>
        <w:jc w:val="center"/>
        <w:outlineLvl w:val="0"/>
        <w:rPr>
          <w:b/>
        </w:rPr>
      </w:pPr>
      <w:r w:rsidRPr="00350409">
        <w:rPr>
          <w:b/>
        </w:rPr>
        <w:t xml:space="preserve">Рисунок </w:t>
      </w:r>
      <w:r w:rsidRPr="00350409">
        <w:rPr>
          <w:b/>
        </w:rPr>
        <w:fldChar w:fldCharType="begin"/>
      </w:r>
      <w:r w:rsidRPr="00350409">
        <w:rPr>
          <w:b/>
        </w:rPr>
        <w:instrText xml:space="preserve"> SEQ Рисунок \* ARABIC </w:instrText>
      </w:r>
      <w:r w:rsidRPr="00350409">
        <w:rPr>
          <w:b/>
        </w:rPr>
        <w:fldChar w:fldCharType="separate"/>
      </w:r>
      <w:r>
        <w:rPr>
          <w:b/>
          <w:noProof/>
        </w:rPr>
        <w:t>3</w:t>
      </w:r>
      <w:r w:rsidRPr="00350409">
        <w:rPr>
          <w:b/>
        </w:rPr>
        <w:fldChar w:fldCharType="end"/>
      </w:r>
      <w:r w:rsidRPr="00350409">
        <w:rPr>
          <w:b/>
        </w:rPr>
        <w:t xml:space="preserve"> Общий баланс поднятой воды в МО Запорожское сельское поселение в 2013 году</w:t>
      </w:r>
    </w:p>
    <w:p w:rsidR="00AC0EA5" w:rsidRPr="00350409" w:rsidRDefault="00AC0EA5" w:rsidP="00350409">
      <w:pPr>
        <w:ind w:firstLine="567"/>
        <w:jc w:val="center"/>
        <w:rPr>
          <w:b/>
          <w:sz w:val="24"/>
          <w:szCs w:val="24"/>
        </w:rPr>
      </w:pPr>
    </w:p>
    <w:p w:rsidR="00AC0EA5" w:rsidRPr="009A487A" w:rsidRDefault="00AC0EA5" w:rsidP="005E7957">
      <w:pPr>
        <w:ind w:firstLine="567"/>
        <w:rPr>
          <w:sz w:val="24"/>
          <w:szCs w:val="24"/>
        </w:rPr>
      </w:pPr>
      <w:r w:rsidRPr="009A487A">
        <w:rPr>
          <w:sz w:val="24"/>
          <w:szCs w:val="24"/>
        </w:rPr>
        <w:t>Из рисунка видно, что около 9% поднятой воды уходит на собственные нужды и потер</w:t>
      </w:r>
      <w:r>
        <w:rPr>
          <w:sz w:val="24"/>
          <w:szCs w:val="24"/>
        </w:rPr>
        <w:t>и в водопроводных</w:t>
      </w:r>
      <w:r w:rsidRPr="009A487A">
        <w:rPr>
          <w:sz w:val="24"/>
          <w:szCs w:val="24"/>
        </w:rPr>
        <w:t xml:space="preserve"> сетях. Помимо затрат на собственные нужды для обеспечения потребителей водой питьевого качества, ООО УК «ОАЗИС» затрачивает 1 % поднятой  воды </w:t>
      </w:r>
      <w:r>
        <w:rPr>
          <w:sz w:val="24"/>
          <w:szCs w:val="24"/>
        </w:rPr>
        <w:t>на технологические нужды котельной,</w:t>
      </w:r>
      <w:r w:rsidRPr="009A487A">
        <w:rPr>
          <w:sz w:val="24"/>
          <w:szCs w:val="24"/>
        </w:rPr>
        <w:t xml:space="preserve"> подпитк</w:t>
      </w:r>
      <w:r>
        <w:rPr>
          <w:sz w:val="24"/>
          <w:szCs w:val="24"/>
        </w:rPr>
        <w:t>у</w:t>
      </w:r>
      <w:r w:rsidRPr="009A487A">
        <w:rPr>
          <w:sz w:val="24"/>
          <w:szCs w:val="24"/>
        </w:rPr>
        <w:t xml:space="preserve"> системы отопления п. Запорожское и хозяйственно бытовые нужды здания организации</w:t>
      </w:r>
      <w:r>
        <w:rPr>
          <w:sz w:val="24"/>
          <w:szCs w:val="24"/>
        </w:rPr>
        <w:t xml:space="preserve"> (нужды собственных подразделений (цехов))</w:t>
      </w:r>
      <w:r w:rsidRPr="009A487A">
        <w:rPr>
          <w:sz w:val="24"/>
          <w:szCs w:val="24"/>
        </w:rPr>
        <w:t>.</w:t>
      </w:r>
    </w:p>
    <w:p w:rsidR="00AC0EA5" w:rsidRPr="009A487A" w:rsidRDefault="00AC0EA5" w:rsidP="005E7957">
      <w:pPr>
        <w:ind w:firstLine="567"/>
        <w:rPr>
          <w:sz w:val="24"/>
          <w:szCs w:val="24"/>
        </w:rPr>
      </w:pPr>
      <w:r w:rsidRPr="009A487A">
        <w:rPr>
          <w:sz w:val="24"/>
          <w:szCs w:val="24"/>
        </w:rPr>
        <w:t>Согласно приказу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 Потери по отношению к объему воды, поданой в сеть, составляют 7,4 %. Для уменьшения потерь воды в водопроводных сетях необходимо выполнять мероприятия по реконструкции и развитию системы водоснабжения, указанные в последующих пунктах данной схемы.</w:t>
      </w:r>
    </w:p>
    <w:p w:rsidR="00AC0EA5" w:rsidRDefault="00AC0EA5" w:rsidP="001A733E">
      <w:pPr>
        <w:jc w:val="center"/>
      </w:pPr>
    </w:p>
    <w:p w:rsidR="00AC0EA5" w:rsidRDefault="00AC0EA5">
      <w:pPr>
        <w:spacing w:after="0" w:line="240" w:lineRule="auto"/>
        <w:rPr>
          <w:spacing w:val="-2"/>
          <w:sz w:val="24"/>
          <w:szCs w:val="24"/>
        </w:rPr>
      </w:pPr>
      <w:r>
        <w:br w:type="page"/>
      </w:r>
    </w:p>
    <w:p w:rsidR="00AC0EA5" w:rsidRPr="00BB215A" w:rsidRDefault="00AC0EA5" w:rsidP="00BA44CE">
      <w:pPr>
        <w:pStyle w:val="Heading3"/>
      </w:pPr>
      <w:bookmarkStart w:id="25" w:name="_Toc392754949"/>
      <w:r w:rsidRPr="00BB215A">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25"/>
    </w:p>
    <w:p w:rsidR="00AC0EA5" w:rsidRDefault="00AC0EA5" w:rsidP="000D09B6">
      <w:pPr>
        <w:pStyle w:val="2"/>
      </w:pPr>
      <w:r>
        <w:t xml:space="preserve">На территории муниципального образования </w:t>
      </w:r>
      <w:r>
        <w:rPr>
          <w:rStyle w:val="20"/>
          <w:lang w:val="ru-RU"/>
        </w:rPr>
        <w:t xml:space="preserve">Запорожское сельское поселение </w:t>
      </w:r>
      <w:r w:rsidRPr="00C7012D">
        <w:t xml:space="preserve">существует </w:t>
      </w:r>
      <w:r>
        <w:t>2</w:t>
      </w:r>
      <w:r w:rsidRPr="00C7012D">
        <w:t xml:space="preserve"> технологически</w:t>
      </w:r>
      <w:r>
        <w:t>е</w:t>
      </w:r>
      <w:r w:rsidRPr="00C7012D">
        <w:t xml:space="preserve"> зон</w:t>
      </w:r>
      <w:r>
        <w:t>ы централизованного водоснабжения</w:t>
      </w:r>
      <w:r>
        <w:rPr>
          <w:rStyle w:val="20"/>
          <w:lang w:val="ru-RU"/>
        </w:rPr>
        <w:t>: технологическая зона №1 расположена в поселке Запорожское, технологическая зона №2 расположена в поселке Пятиречье.</w:t>
      </w:r>
    </w:p>
    <w:p w:rsidR="00AC0EA5" w:rsidRPr="00C7012D" w:rsidRDefault="00AC0EA5" w:rsidP="009A487A">
      <w:pPr>
        <w:pStyle w:val="16"/>
      </w:pPr>
      <w:r>
        <w:rPr>
          <w:bCs/>
        </w:rPr>
        <w:t xml:space="preserve">Согласно данным ООО УК «ОАЗИС» в 2013 году суммарный объем подачи воды в водопроводную сеть в МО </w:t>
      </w:r>
      <w:r>
        <w:rPr>
          <w:rStyle w:val="20"/>
          <w:lang w:val="ru-RU"/>
        </w:rPr>
        <w:t>Запорожское сельское поселение</w:t>
      </w:r>
      <w:r>
        <w:rPr>
          <w:bCs/>
        </w:rPr>
        <w:t xml:space="preserve"> составил 83,128 тыс. м</w:t>
      </w:r>
      <w:r w:rsidRPr="00716974">
        <w:rPr>
          <w:bCs/>
          <w:vertAlign w:val="superscript"/>
        </w:rPr>
        <w:t>3</w:t>
      </w:r>
      <w:r>
        <w:rPr>
          <w:bCs/>
        </w:rPr>
        <w:t xml:space="preserve">. </w:t>
      </w:r>
      <w:r w:rsidRPr="00C7012D">
        <w:t xml:space="preserve">В соответствии </w:t>
      </w:r>
      <w:r w:rsidRPr="00C7012D">
        <w:rPr>
          <w:bCs/>
        </w:rPr>
        <w:t>фактическими данными</w:t>
      </w:r>
      <w:r>
        <w:rPr>
          <w:bCs/>
        </w:rPr>
        <w:t xml:space="preserve"> </w:t>
      </w:r>
      <w:r>
        <w:t xml:space="preserve">за 2013 год </w:t>
      </w:r>
      <w:r>
        <w:rPr>
          <w:bCs/>
        </w:rPr>
        <w:t xml:space="preserve">и </w:t>
      </w:r>
      <w:r w:rsidRPr="00C7012D">
        <w:rPr>
          <w:bCs/>
        </w:rPr>
        <w:t>СП 31.13330.201 «Водоснабжение. Наружные сети и сооружения»</w:t>
      </w:r>
      <w:r>
        <w:rPr>
          <w:bCs/>
        </w:rPr>
        <w:t>,</w:t>
      </w:r>
      <w:r w:rsidRPr="00C7012D">
        <w:rPr>
          <w:bCs/>
        </w:rPr>
        <w:t xml:space="preserve"> </w:t>
      </w:r>
      <w:r w:rsidRPr="00C7012D">
        <w:t xml:space="preserve">распределение </w:t>
      </w:r>
      <w:r>
        <w:t>количества воды, поданой в водопроводные сети, по технологическим зонам происходит следующим образом (см. таб. 11)</w:t>
      </w:r>
      <w:r w:rsidRPr="00C7012D">
        <w:t>:</w:t>
      </w:r>
    </w:p>
    <w:p w:rsidR="00AC0EA5" w:rsidRDefault="00AC0EA5" w:rsidP="000B3068">
      <w:pPr>
        <w:pStyle w:val="10"/>
        <w:spacing w:line="259" w:lineRule="auto"/>
        <w:ind w:firstLine="709"/>
        <w:jc w:val="both"/>
        <w:rPr>
          <w:sz w:val="28"/>
          <w:szCs w:val="28"/>
        </w:rPr>
      </w:pPr>
    </w:p>
    <w:p w:rsidR="00AC0EA5" w:rsidRPr="009805FE" w:rsidRDefault="00AC0EA5" w:rsidP="00BA44CE">
      <w:pPr>
        <w:pStyle w:val="2"/>
        <w:jc w:val="center"/>
        <w:outlineLvl w:val="0"/>
      </w:pPr>
      <w:r w:rsidRPr="009805FE">
        <w:t xml:space="preserve">Таблица </w:t>
      </w:r>
      <w:fldSimple w:instr=" SEQ Таблица \* ARABIC ">
        <w:r>
          <w:rPr>
            <w:noProof/>
          </w:rPr>
          <w:t>11</w:t>
        </w:r>
      </w:fldSimple>
      <w:r w:rsidRPr="009805FE">
        <w:t xml:space="preserve"> Территориальный баланс подачи воды питьевого качества по технологическим зонам в 2013 году</w:t>
      </w: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4"/>
        <w:gridCol w:w="2268"/>
        <w:gridCol w:w="5470"/>
        <w:gridCol w:w="5043"/>
      </w:tblGrid>
      <w:tr w:rsidR="00AC0EA5" w:rsidRPr="007C7163" w:rsidTr="007C7163">
        <w:trPr>
          <w:jc w:val="center"/>
        </w:trPr>
        <w:tc>
          <w:tcPr>
            <w:tcW w:w="729" w:type="pct"/>
            <w:vAlign w:val="center"/>
          </w:tcPr>
          <w:p w:rsidR="00AC0EA5" w:rsidRPr="00A7230E" w:rsidRDefault="00AC0EA5" w:rsidP="007C7163">
            <w:pPr>
              <w:pStyle w:val="normal-p0"/>
              <w:jc w:val="center"/>
              <w:rPr>
                <w:b/>
                <w:sz w:val="22"/>
                <w:szCs w:val="22"/>
              </w:rPr>
            </w:pPr>
            <w:r w:rsidRPr="00A7230E">
              <w:rPr>
                <w:b/>
                <w:sz w:val="22"/>
                <w:szCs w:val="22"/>
              </w:rPr>
              <w:t>Населенный пункт</w:t>
            </w:r>
          </w:p>
        </w:tc>
        <w:tc>
          <w:tcPr>
            <w:tcW w:w="758" w:type="pct"/>
            <w:vAlign w:val="center"/>
          </w:tcPr>
          <w:p w:rsidR="00AC0EA5" w:rsidRPr="00A7230E" w:rsidRDefault="00AC0EA5" w:rsidP="007C7163">
            <w:pPr>
              <w:pStyle w:val="normal-p0"/>
              <w:jc w:val="center"/>
              <w:rPr>
                <w:b/>
                <w:sz w:val="22"/>
                <w:szCs w:val="22"/>
              </w:rPr>
            </w:pPr>
            <w:r w:rsidRPr="00A7230E">
              <w:rPr>
                <w:b/>
                <w:sz w:val="22"/>
                <w:szCs w:val="22"/>
              </w:rPr>
              <w:t>Единица измерения</w:t>
            </w:r>
          </w:p>
        </w:tc>
        <w:tc>
          <w:tcPr>
            <w:tcW w:w="1828" w:type="pct"/>
            <w:vAlign w:val="center"/>
          </w:tcPr>
          <w:p w:rsidR="00AC0EA5" w:rsidRPr="00A7230E" w:rsidRDefault="00AC0EA5" w:rsidP="007C7163">
            <w:pPr>
              <w:pStyle w:val="normal-p0"/>
              <w:jc w:val="center"/>
              <w:rPr>
                <w:b/>
                <w:sz w:val="22"/>
                <w:szCs w:val="22"/>
              </w:rPr>
            </w:pPr>
            <w:r w:rsidRPr="00A7230E">
              <w:rPr>
                <w:b/>
                <w:sz w:val="22"/>
                <w:szCs w:val="22"/>
              </w:rPr>
              <w:t>Подано воды в водопроводные сети в 2013 г.</w:t>
            </w:r>
          </w:p>
        </w:tc>
        <w:tc>
          <w:tcPr>
            <w:tcW w:w="1685" w:type="pct"/>
            <w:vAlign w:val="center"/>
          </w:tcPr>
          <w:p w:rsidR="00AC0EA5" w:rsidRPr="00A7230E" w:rsidRDefault="00AC0EA5" w:rsidP="007C7163">
            <w:pPr>
              <w:pStyle w:val="normal-p0"/>
              <w:jc w:val="center"/>
              <w:rPr>
                <w:b/>
                <w:bCs/>
                <w:sz w:val="22"/>
                <w:szCs w:val="22"/>
              </w:rPr>
            </w:pPr>
            <w:r w:rsidRPr="00A7230E">
              <w:rPr>
                <w:b/>
                <w:bCs/>
                <w:sz w:val="22"/>
                <w:szCs w:val="22"/>
              </w:rPr>
              <w:t>Максимальное потребление в сутки</w:t>
            </w:r>
          </w:p>
        </w:tc>
      </w:tr>
      <w:tr w:rsidR="00AC0EA5" w:rsidRPr="007C7163" w:rsidTr="007C7163">
        <w:trPr>
          <w:trHeight w:val="351"/>
          <w:jc w:val="center"/>
        </w:trPr>
        <w:tc>
          <w:tcPr>
            <w:tcW w:w="5000" w:type="pct"/>
            <w:gridSpan w:val="4"/>
            <w:vAlign w:val="center"/>
          </w:tcPr>
          <w:p w:rsidR="00AC0EA5" w:rsidRPr="00A7230E" w:rsidRDefault="00AC0EA5" w:rsidP="007C7163">
            <w:pPr>
              <w:pStyle w:val="normal-p0"/>
              <w:jc w:val="center"/>
              <w:rPr>
                <w:b/>
                <w:i/>
                <w:sz w:val="22"/>
                <w:szCs w:val="22"/>
              </w:rPr>
            </w:pPr>
            <w:r w:rsidRPr="00A7230E">
              <w:rPr>
                <w:b/>
                <w:i/>
                <w:sz w:val="22"/>
                <w:szCs w:val="22"/>
              </w:rPr>
              <w:t>Технологическая зона холодного водоснабжения №1</w:t>
            </w:r>
          </w:p>
        </w:tc>
      </w:tr>
      <w:tr w:rsidR="00AC0EA5" w:rsidRPr="007C7163" w:rsidTr="007C7163">
        <w:trPr>
          <w:jc w:val="center"/>
        </w:trPr>
        <w:tc>
          <w:tcPr>
            <w:tcW w:w="729" w:type="pct"/>
            <w:vAlign w:val="center"/>
          </w:tcPr>
          <w:p w:rsidR="00AC0EA5" w:rsidRPr="00A7230E" w:rsidRDefault="00AC0EA5" w:rsidP="007C7163">
            <w:pPr>
              <w:pStyle w:val="normal-p0"/>
              <w:jc w:val="center"/>
              <w:rPr>
                <w:color w:val="000000"/>
                <w:sz w:val="22"/>
                <w:szCs w:val="22"/>
              </w:rPr>
            </w:pPr>
            <w:r w:rsidRPr="00A7230E">
              <w:rPr>
                <w:color w:val="000000"/>
                <w:sz w:val="22"/>
                <w:szCs w:val="22"/>
              </w:rPr>
              <w:t>п. Запорожское</w:t>
            </w:r>
          </w:p>
        </w:tc>
        <w:tc>
          <w:tcPr>
            <w:tcW w:w="758" w:type="pct"/>
            <w:vAlign w:val="center"/>
          </w:tcPr>
          <w:p w:rsidR="00AC0EA5" w:rsidRPr="00A7230E" w:rsidRDefault="00AC0EA5" w:rsidP="007C7163">
            <w:pPr>
              <w:pStyle w:val="normal-p0"/>
              <w:jc w:val="center"/>
              <w:rPr>
                <w:sz w:val="22"/>
                <w:szCs w:val="22"/>
              </w:rPr>
            </w:pPr>
            <w:r w:rsidRPr="00A7230E">
              <w:rPr>
                <w:sz w:val="22"/>
                <w:szCs w:val="22"/>
              </w:rPr>
              <w:t>тыс. м</w:t>
            </w:r>
            <w:r w:rsidRPr="00A7230E">
              <w:rPr>
                <w:sz w:val="22"/>
                <w:szCs w:val="22"/>
                <w:vertAlign w:val="superscript"/>
              </w:rPr>
              <w:t>3</w:t>
            </w:r>
          </w:p>
        </w:tc>
        <w:tc>
          <w:tcPr>
            <w:tcW w:w="1828" w:type="pct"/>
            <w:vAlign w:val="center"/>
          </w:tcPr>
          <w:p w:rsidR="00AC0EA5" w:rsidRPr="00A7230E" w:rsidRDefault="00AC0EA5" w:rsidP="00A43321">
            <w:pPr>
              <w:pStyle w:val="normal-p0"/>
              <w:jc w:val="center"/>
              <w:rPr>
                <w:color w:val="000000"/>
                <w:sz w:val="22"/>
                <w:szCs w:val="22"/>
                <w:lang w:eastAsia="en-US"/>
              </w:rPr>
            </w:pPr>
            <w:r w:rsidRPr="00A7230E">
              <w:rPr>
                <w:color w:val="000000"/>
                <w:sz w:val="22"/>
                <w:szCs w:val="22"/>
                <w:lang w:eastAsia="en-US"/>
              </w:rPr>
              <w:t>75,63</w:t>
            </w:r>
          </w:p>
        </w:tc>
        <w:tc>
          <w:tcPr>
            <w:tcW w:w="1685" w:type="pct"/>
            <w:vAlign w:val="center"/>
          </w:tcPr>
          <w:p w:rsidR="00AC0EA5" w:rsidRPr="00A7230E" w:rsidRDefault="00AC0EA5" w:rsidP="007C7163">
            <w:pPr>
              <w:pStyle w:val="normal-p0"/>
              <w:jc w:val="center"/>
              <w:rPr>
                <w:sz w:val="22"/>
                <w:szCs w:val="22"/>
              </w:rPr>
            </w:pPr>
            <w:r w:rsidRPr="00A7230E">
              <w:rPr>
                <w:sz w:val="22"/>
                <w:szCs w:val="22"/>
              </w:rPr>
              <w:t>0,249</w:t>
            </w:r>
          </w:p>
        </w:tc>
      </w:tr>
      <w:tr w:rsidR="00AC0EA5" w:rsidRPr="007C7163" w:rsidTr="007C7163">
        <w:trPr>
          <w:trHeight w:val="346"/>
          <w:jc w:val="center"/>
        </w:trPr>
        <w:tc>
          <w:tcPr>
            <w:tcW w:w="5000" w:type="pct"/>
            <w:gridSpan w:val="4"/>
            <w:vAlign w:val="center"/>
          </w:tcPr>
          <w:p w:rsidR="00AC0EA5" w:rsidRPr="00A7230E" w:rsidRDefault="00AC0EA5" w:rsidP="007C7163">
            <w:pPr>
              <w:pStyle w:val="normal-p0"/>
              <w:jc w:val="center"/>
              <w:rPr>
                <w:b/>
                <w:sz w:val="22"/>
                <w:szCs w:val="22"/>
              </w:rPr>
            </w:pPr>
            <w:r w:rsidRPr="00A7230E">
              <w:rPr>
                <w:b/>
                <w:i/>
                <w:sz w:val="22"/>
                <w:szCs w:val="22"/>
              </w:rPr>
              <w:t>Технологическая зона холодного водоснабжения №2</w:t>
            </w:r>
          </w:p>
        </w:tc>
      </w:tr>
      <w:tr w:rsidR="00AC0EA5" w:rsidRPr="007C7163" w:rsidTr="007C7163">
        <w:trPr>
          <w:jc w:val="center"/>
        </w:trPr>
        <w:tc>
          <w:tcPr>
            <w:tcW w:w="729" w:type="pct"/>
            <w:vAlign w:val="center"/>
          </w:tcPr>
          <w:p w:rsidR="00AC0EA5" w:rsidRPr="00A7230E" w:rsidRDefault="00AC0EA5" w:rsidP="007C7163">
            <w:pPr>
              <w:pStyle w:val="normal-p0"/>
              <w:jc w:val="center"/>
              <w:rPr>
                <w:sz w:val="22"/>
                <w:szCs w:val="22"/>
              </w:rPr>
            </w:pPr>
            <w:r w:rsidRPr="00A7230E">
              <w:rPr>
                <w:color w:val="000000"/>
                <w:sz w:val="22"/>
                <w:szCs w:val="22"/>
              </w:rPr>
              <w:t>п. Пятиречье</w:t>
            </w:r>
          </w:p>
        </w:tc>
        <w:tc>
          <w:tcPr>
            <w:tcW w:w="758" w:type="pct"/>
            <w:vAlign w:val="center"/>
          </w:tcPr>
          <w:p w:rsidR="00AC0EA5" w:rsidRPr="00A7230E" w:rsidRDefault="00AC0EA5" w:rsidP="007C7163">
            <w:pPr>
              <w:pStyle w:val="normal-p0"/>
              <w:jc w:val="center"/>
              <w:rPr>
                <w:sz w:val="22"/>
                <w:szCs w:val="22"/>
              </w:rPr>
            </w:pPr>
            <w:r w:rsidRPr="00A7230E">
              <w:rPr>
                <w:sz w:val="22"/>
                <w:szCs w:val="22"/>
              </w:rPr>
              <w:t>тыс. м</w:t>
            </w:r>
            <w:r w:rsidRPr="00A7230E">
              <w:rPr>
                <w:sz w:val="22"/>
                <w:szCs w:val="22"/>
                <w:vertAlign w:val="superscript"/>
              </w:rPr>
              <w:t>3</w:t>
            </w:r>
          </w:p>
        </w:tc>
        <w:tc>
          <w:tcPr>
            <w:tcW w:w="1828" w:type="pct"/>
            <w:vAlign w:val="center"/>
          </w:tcPr>
          <w:p w:rsidR="00AC0EA5" w:rsidRPr="00A7230E" w:rsidRDefault="00AC0EA5" w:rsidP="00A43321">
            <w:pPr>
              <w:pStyle w:val="normal-p0"/>
              <w:jc w:val="center"/>
              <w:rPr>
                <w:sz w:val="22"/>
                <w:szCs w:val="22"/>
              </w:rPr>
            </w:pPr>
            <w:r w:rsidRPr="00A7230E">
              <w:rPr>
                <w:sz w:val="22"/>
                <w:szCs w:val="22"/>
              </w:rPr>
              <w:t>7,50</w:t>
            </w:r>
          </w:p>
        </w:tc>
        <w:tc>
          <w:tcPr>
            <w:tcW w:w="1685" w:type="pct"/>
            <w:vAlign w:val="center"/>
          </w:tcPr>
          <w:p w:rsidR="00AC0EA5" w:rsidRPr="00A7230E" w:rsidRDefault="00AC0EA5" w:rsidP="007C7163">
            <w:pPr>
              <w:pStyle w:val="normal-p0"/>
              <w:jc w:val="center"/>
              <w:rPr>
                <w:sz w:val="22"/>
                <w:szCs w:val="22"/>
              </w:rPr>
            </w:pPr>
            <w:r w:rsidRPr="00A7230E">
              <w:rPr>
                <w:sz w:val="22"/>
                <w:szCs w:val="22"/>
              </w:rPr>
              <w:t>0,025</w:t>
            </w:r>
          </w:p>
        </w:tc>
      </w:tr>
      <w:tr w:rsidR="00AC0EA5" w:rsidRPr="007C7163" w:rsidTr="007C7163">
        <w:trPr>
          <w:jc w:val="center"/>
        </w:trPr>
        <w:tc>
          <w:tcPr>
            <w:tcW w:w="729" w:type="pct"/>
            <w:vAlign w:val="center"/>
          </w:tcPr>
          <w:p w:rsidR="00AC0EA5" w:rsidRPr="00A7230E" w:rsidRDefault="00AC0EA5" w:rsidP="007C7163">
            <w:pPr>
              <w:pStyle w:val="normal-p0"/>
              <w:jc w:val="center"/>
              <w:rPr>
                <w:b/>
                <w:sz w:val="22"/>
                <w:szCs w:val="22"/>
              </w:rPr>
            </w:pPr>
            <w:r w:rsidRPr="00A7230E">
              <w:rPr>
                <w:b/>
                <w:sz w:val="22"/>
                <w:szCs w:val="22"/>
              </w:rPr>
              <w:t>ИТОГО</w:t>
            </w:r>
          </w:p>
        </w:tc>
        <w:tc>
          <w:tcPr>
            <w:tcW w:w="758" w:type="pct"/>
            <w:vAlign w:val="center"/>
          </w:tcPr>
          <w:p w:rsidR="00AC0EA5" w:rsidRPr="00A7230E" w:rsidRDefault="00AC0EA5" w:rsidP="007C7163">
            <w:pPr>
              <w:pStyle w:val="normal-p0"/>
              <w:jc w:val="center"/>
              <w:rPr>
                <w:b/>
                <w:sz w:val="22"/>
                <w:szCs w:val="22"/>
              </w:rPr>
            </w:pPr>
            <w:r w:rsidRPr="00A7230E">
              <w:rPr>
                <w:b/>
                <w:sz w:val="22"/>
                <w:szCs w:val="22"/>
              </w:rPr>
              <w:t>тыс. м</w:t>
            </w:r>
            <w:r w:rsidRPr="00A7230E">
              <w:rPr>
                <w:b/>
                <w:sz w:val="22"/>
                <w:szCs w:val="22"/>
                <w:vertAlign w:val="superscript"/>
              </w:rPr>
              <w:t>3</w:t>
            </w:r>
          </w:p>
        </w:tc>
        <w:tc>
          <w:tcPr>
            <w:tcW w:w="1828" w:type="pct"/>
            <w:vAlign w:val="center"/>
          </w:tcPr>
          <w:p w:rsidR="00AC0EA5" w:rsidRPr="00A7230E" w:rsidRDefault="00AC0EA5" w:rsidP="007C7163">
            <w:pPr>
              <w:pStyle w:val="normal-p0"/>
              <w:jc w:val="center"/>
              <w:rPr>
                <w:b/>
                <w:sz w:val="22"/>
                <w:szCs w:val="22"/>
              </w:rPr>
            </w:pPr>
            <w:r w:rsidRPr="00A7230E">
              <w:rPr>
                <w:b/>
                <w:sz w:val="22"/>
                <w:szCs w:val="22"/>
              </w:rPr>
              <w:t>83,13</w:t>
            </w:r>
          </w:p>
        </w:tc>
        <w:tc>
          <w:tcPr>
            <w:tcW w:w="1685" w:type="pct"/>
            <w:vAlign w:val="center"/>
          </w:tcPr>
          <w:p w:rsidR="00AC0EA5" w:rsidRPr="00A7230E" w:rsidRDefault="00AC0EA5" w:rsidP="007C7163">
            <w:pPr>
              <w:pStyle w:val="normal-p0"/>
              <w:jc w:val="center"/>
              <w:rPr>
                <w:b/>
                <w:sz w:val="22"/>
                <w:szCs w:val="22"/>
              </w:rPr>
            </w:pPr>
            <w:r w:rsidRPr="00A7230E">
              <w:rPr>
                <w:b/>
                <w:sz w:val="22"/>
                <w:szCs w:val="22"/>
              </w:rPr>
              <w:t>0,273</w:t>
            </w:r>
          </w:p>
        </w:tc>
      </w:tr>
    </w:tbl>
    <w:p w:rsidR="00AC0EA5" w:rsidRDefault="00AC0EA5" w:rsidP="000D09B6">
      <w:pPr>
        <w:pStyle w:val="2"/>
      </w:pPr>
    </w:p>
    <w:p w:rsidR="00AC0EA5" w:rsidRDefault="00AC0EA5" w:rsidP="00DF08D2">
      <w:pPr>
        <w:spacing w:after="0" w:line="240" w:lineRule="auto"/>
      </w:pPr>
      <w:r>
        <w:br w:type="page"/>
      </w:r>
    </w:p>
    <w:p w:rsidR="00AC0EA5" w:rsidRPr="00933787" w:rsidRDefault="00AC0EA5" w:rsidP="00BA44CE">
      <w:pPr>
        <w:pStyle w:val="Heading3"/>
      </w:pPr>
      <w:bookmarkStart w:id="26" w:name="_Toc392754950"/>
      <w:r w:rsidRPr="00933787">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26"/>
    </w:p>
    <w:p w:rsidR="00AC0EA5" w:rsidRPr="00DC0D5A" w:rsidRDefault="00AC0EA5" w:rsidP="000D09B6">
      <w:pPr>
        <w:pStyle w:val="2"/>
      </w:pPr>
      <w:r w:rsidRPr="00DC0D5A">
        <w:t xml:space="preserve">Согласно данным </w:t>
      </w:r>
      <w:r w:rsidRPr="00724707">
        <w:rPr>
          <w:rStyle w:val="20"/>
          <w:lang w:val="ru-RU"/>
        </w:rPr>
        <w:t>О</w:t>
      </w:r>
      <w:r>
        <w:rPr>
          <w:rStyle w:val="20"/>
          <w:lang w:val="ru-RU"/>
        </w:rPr>
        <w:t>О</w:t>
      </w:r>
      <w:r w:rsidRPr="00724707">
        <w:rPr>
          <w:rStyle w:val="20"/>
          <w:lang w:val="ru-RU"/>
        </w:rPr>
        <w:t>О  </w:t>
      </w:r>
      <w:r>
        <w:rPr>
          <w:rStyle w:val="20"/>
          <w:lang w:val="ru-RU"/>
        </w:rPr>
        <w:t xml:space="preserve">УК </w:t>
      </w:r>
      <w:r w:rsidRPr="00724707">
        <w:rPr>
          <w:rStyle w:val="20"/>
          <w:lang w:val="ru-RU"/>
        </w:rPr>
        <w:t>"</w:t>
      </w:r>
      <w:r>
        <w:rPr>
          <w:rStyle w:val="20"/>
          <w:lang w:val="ru-RU"/>
        </w:rPr>
        <w:t>ОАЗИС</w:t>
      </w:r>
      <w:r w:rsidRPr="00DC0D5A">
        <w:rPr>
          <w:rStyle w:val="20"/>
          <w:lang w:val="ru-RU"/>
        </w:rPr>
        <w:t xml:space="preserve">, </w:t>
      </w:r>
      <w:r>
        <w:rPr>
          <w:rStyle w:val="20"/>
          <w:lang w:val="ru-RU"/>
        </w:rPr>
        <w:t xml:space="preserve">распределение </w:t>
      </w:r>
      <w:r w:rsidRPr="00DC0D5A">
        <w:t xml:space="preserve">отпуска воды питьевого качества по группам потребителей в муниципальном образовании </w:t>
      </w:r>
      <w:r>
        <w:t xml:space="preserve">Запорожское сельское поселение </w:t>
      </w:r>
      <w:r w:rsidRPr="00724707">
        <w:rPr>
          <w:rStyle w:val="20"/>
          <w:lang w:val="ru-RU"/>
        </w:rPr>
        <w:t>в</w:t>
      </w:r>
      <w:r w:rsidRPr="00724707">
        <w:t xml:space="preserve"> 201</w:t>
      </w:r>
      <w:r>
        <w:t>3</w:t>
      </w:r>
      <w:r w:rsidRPr="00724707">
        <w:t xml:space="preserve"> году </w:t>
      </w:r>
      <w:r w:rsidRPr="00DC0D5A">
        <w:t>происходи</w:t>
      </w:r>
      <w:r>
        <w:t>ло</w:t>
      </w:r>
      <w:r w:rsidRPr="00DC0D5A">
        <w:t xml:space="preserve"> следующим </w:t>
      </w:r>
      <w:r>
        <w:t>образом</w:t>
      </w:r>
      <w:r w:rsidRPr="00DC0D5A">
        <w:t>:</w:t>
      </w:r>
    </w:p>
    <w:p w:rsidR="00AC0EA5" w:rsidRDefault="00AC0EA5" w:rsidP="000D09B6">
      <w:pPr>
        <w:pStyle w:val="2"/>
      </w:pPr>
    </w:p>
    <w:p w:rsidR="00AC0EA5" w:rsidRPr="00350409" w:rsidRDefault="00AC0EA5" w:rsidP="00BA44CE">
      <w:pPr>
        <w:pStyle w:val="30"/>
        <w:outlineLvl w:val="0"/>
        <w:rPr>
          <w:b w:val="0"/>
        </w:rPr>
      </w:pPr>
      <w:r w:rsidRPr="00350409">
        <w:rPr>
          <w:rStyle w:val="20"/>
          <w:b w:val="0"/>
          <w:lang w:val="ru-RU"/>
        </w:rPr>
        <w:t xml:space="preserve">Таблица </w:t>
      </w:r>
      <w:r w:rsidRPr="00350409">
        <w:rPr>
          <w:rStyle w:val="20"/>
          <w:b w:val="0"/>
          <w:lang w:val="ru-RU"/>
        </w:rPr>
        <w:fldChar w:fldCharType="begin"/>
      </w:r>
      <w:r w:rsidRPr="00350409">
        <w:rPr>
          <w:rStyle w:val="20"/>
          <w:b w:val="0"/>
          <w:lang w:val="ru-RU"/>
        </w:rPr>
        <w:instrText xml:space="preserve"> SEQ Таблица \* ARABIC </w:instrText>
      </w:r>
      <w:r w:rsidRPr="00350409">
        <w:rPr>
          <w:rStyle w:val="20"/>
          <w:b w:val="0"/>
          <w:lang w:val="ru-RU"/>
        </w:rPr>
        <w:fldChar w:fldCharType="separate"/>
      </w:r>
      <w:r>
        <w:rPr>
          <w:rStyle w:val="20"/>
          <w:b w:val="0"/>
          <w:lang w:val="ru-RU"/>
        </w:rPr>
        <w:t>12</w:t>
      </w:r>
      <w:r w:rsidRPr="00350409">
        <w:rPr>
          <w:rStyle w:val="20"/>
          <w:b w:val="0"/>
          <w:lang w:val="ru-RU"/>
        </w:rPr>
        <w:fldChar w:fldCharType="end"/>
      </w:r>
      <w:r w:rsidRPr="00350409">
        <w:rPr>
          <w:rStyle w:val="20"/>
          <w:b w:val="0"/>
          <w:lang w:val="ru-RU"/>
        </w:rPr>
        <w:t xml:space="preserve"> Распределение отпуска воды питьевого</w:t>
      </w:r>
      <w:r w:rsidRPr="00350409">
        <w:rPr>
          <w:b w:val="0"/>
        </w:rPr>
        <w:t xml:space="preserve"> качества  по категориям потребителей в 2013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7"/>
        <w:gridCol w:w="2329"/>
        <w:gridCol w:w="1223"/>
      </w:tblGrid>
      <w:tr w:rsidR="00AC0EA5" w:rsidRPr="003B4C1A" w:rsidTr="003B4C1A">
        <w:trPr>
          <w:jc w:val="center"/>
        </w:trPr>
        <w:tc>
          <w:tcPr>
            <w:tcW w:w="0" w:type="auto"/>
            <w:vAlign w:val="center"/>
          </w:tcPr>
          <w:p w:rsidR="00AC0EA5" w:rsidRPr="00A7230E" w:rsidRDefault="00AC0EA5" w:rsidP="003B4C1A">
            <w:pPr>
              <w:pStyle w:val="normal-p0"/>
              <w:jc w:val="center"/>
              <w:rPr>
                <w:sz w:val="22"/>
                <w:lang w:eastAsia="en-US"/>
              </w:rPr>
            </w:pPr>
            <w:r w:rsidRPr="00A7230E">
              <w:rPr>
                <w:sz w:val="22"/>
                <w:lang w:eastAsia="en-US"/>
              </w:rPr>
              <w:t>Наименование потребителей</w:t>
            </w:r>
          </w:p>
        </w:tc>
        <w:tc>
          <w:tcPr>
            <w:tcW w:w="2329" w:type="dxa"/>
            <w:vAlign w:val="center"/>
          </w:tcPr>
          <w:p w:rsidR="00AC0EA5" w:rsidRPr="00A7230E" w:rsidRDefault="00AC0EA5" w:rsidP="003B4C1A">
            <w:pPr>
              <w:pStyle w:val="normal-p0"/>
              <w:jc w:val="center"/>
              <w:rPr>
                <w:sz w:val="22"/>
                <w:lang w:eastAsia="en-US"/>
              </w:rPr>
            </w:pPr>
            <w:r w:rsidRPr="00A7230E">
              <w:rPr>
                <w:sz w:val="22"/>
                <w:lang w:eastAsia="en-US"/>
              </w:rPr>
              <w:t>Единица измерения</w:t>
            </w:r>
          </w:p>
        </w:tc>
        <w:tc>
          <w:tcPr>
            <w:tcW w:w="1223" w:type="dxa"/>
            <w:vAlign w:val="center"/>
          </w:tcPr>
          <w:p w:rsidR="00AC0EA5" w:rsidRPr="00A7230E" w:rsidRDefault="00AC0EA5" w:rsidP="003B4C1A">
            <w:pPr>
              <w:pStyle w:val="normal-p0"/>
              <w:jc w:val="center"/>
              <w:rPr>
                <w:sz w:val="22"/>
                <w:lang w:eastAsia="en-US"/>
              </w:rPr>
            </w:pPr>
            <w:r w:rsidRPr="00A7230E">
              <w:rPr>
                <w:sz w:val="22"/>
                <w:lang w:eastAsia="en-US"/>
              </w:rPr>
              <w:t>2013 г.</w:t>
            </w:r>
          </w:p>
        </w:tc>
      </w:tr>
      <w:tr w:rsidR="00AC0EA5" w:rsidRPr="003B4C1A" w:rsidTr="003B4C1A">
        <w:trPr>
          <w:jc w:val="center"/>
        </w:trPr>
        <w:tc>
          <w:tcPr>
            <w:tcW w:w="0" w:type="auto"/>
            <w:vAlign w:val="center"/>
          </w:tcPr>
          <w:p w:rsidR="00AC0EA5" w:rsidRPr="00197C87" w:rsidRDefault="00AC0EA5" w:rsidP="00A5655B">
            <w:pPr>
              <w:spacing w:after="0" w:line="240" w:lineRule="auto"/>
              <w:jc w:val="center"/>
              <w:rPr>
                <w:lang w:eastAsia="ru-RU"/>
              </w:rPr>
            </w:pPr>
            <w:r w:rsidRPr="00197C87">
              <w:rPr>
                <w:lang w:eastAsia="ru-RU"/>
              </w:rPr>
              <w:t>Населению, всего</w:t>
            </w:r>
          </w:p>
        </w:tc>
        <w:tc>
          <w:tcPr>
            <w:tcW w:w="2329" w:type="dxa"/>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223" w:type="dxa"/>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67,2</w:t>
            </w:r>
          </w:p>
        </w:tc>
      </w:tr>
      <w:tr w:rsidR="00AC0EA5" w:rsidRPr="003B4C1A" w:rsidTr="003B4C1A">
        <w:trPr>
          <w:jc w:val="center"/>
        </w:trPr>
        <w:tc>
          <w:tcPr>
            <w:tcW w:w="0" w:type="auto"/>
            <w:vAlign w:val="center"/>
          </w:tcPr>
          <w:p w:rsidR="00AC0EA5" w:rsidRPr="00197C87" w:rsidRDefault="00AC0EA5" w:rsidP="00A5655B">
            <w:pPr>
              <w:spacing w:after="0" w:line="240" w:lineRule="auto"/>
              <w:jc w:val="center"/>
              <w:rPr>
                <w:lang w:eastAsia="ru-RU"/>
              </w:rPr>
            </w:pPr>
            <w:r w:rsidRPr="00197C87">
              <w:rPr>
                <w:lang w:eastAsia="ru-RU"/>
              </w:rPr>
              <w:t>Бюджетным потребителям</w:t>
            </w:r>
          </w:p>
        </w:tc>
        <w:tc>
          <w:tcPr>
            <w:tcW w:w="2329" w:type="dxa"/>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223" w:type="dxa"/>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3,883</w:t>
            </w:r>
          </w:p>
        </w:tc>
      </w:tr>
      <w:tr w:rsidR="00AC0EA5" w:rsidRPr="003B4C1A" w:rsidTr="003B4C1A">
        <w:trPr>
          <w:jc w:val="center"/>
        </w:trPr>
        <w:tc>
          <w:tcPr>
            <w:tcW w:w="0" w:type="auto"/>
            <w:vAlign w:val="center"/>
          </w:tcPr>
          <w:p w:rsidR="00AC0EA5" w:rsidRPr="00197C87" w:rsidRDefault="00AC0EA5" w:rsidP="00A5655B">
            <w:pPr>
              <w:spacing w:after="0" w:line="240" w:lineRule="auto"/>
              <w:jc w:val="center"/>
              <w:rPr>
                <w:lang w:eastAsia="ru-RU"/>
              </w:rPr>
            </w:pPr>
            <w:r w:rsidRPr="00197C87">
              <w:rPr>
                <w:lang w:eastAsia="ru-RU"/>
              </w:rPr>
              <w:t xml:space="preserve">Иным потребителям   </w:t>
            </w:r>
          </w:p>
        </w:tc>
        <w:tc>
          <w:tcPr>
            <w:tcW w:w="2329" w:type="dxa"/>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тыс. м</w:t>
            </w:r>
            <w:r w:rsidRPr="00197C87">
              <w:rPr>
                <w:color w:val="000000"/>
                <w:vertAlign w:val="superscript"/>
                <w:lang w:eastAsia="ru-RU"/>
              </w:rPr>
              <w:t>3</w:t>
            </w:r>
          </w:p>
        </w:tc>
        <w:tc>
          <w:tcPr>
            <w:tcW w:w="1223" w:type="dxa"/>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4,769</w:t>
            </w:r>
          </w:p>
        </w:tc>
      </w:tr>
      <w:tr w:rsidR="00AC0EA5" w:rsidRPr="003B4C1A" w:rsidTr="003B4C1A">
        <w:trPr>
          <w:jc w:val="center"/>
        </w:trPr>
        <w:tc>
          <w:tcPr>
            <w:tcW w:w="0" w:type="auto"/>
            <w:vAlign w:val="center"/>
          </w:tcPr>
          <w:p w:rsidR="00AC0EA5" w:rsidRPr="00A7230E" w:rsidRDefault="00AC0EA5" w:rsidP="003B4C1A">
            <w:pPr>
              <w:pStyle w:val="normal-p0"/>
              <w:jc w:val="center"/>
              <w:rPr>
                <w:b/>
                <w:sz w:val="22"/>
                <w:lang w:eastAsia="en-US"/>
              </w:rPr>
            </w:pPr>
            <w:r w:rsidRPr="00A7230E">
              <w:rPr>
                <w:b/>
                <w:sz w:val="22"/>
                <w:lang w:eastAsia="en-US"/>
              </w:rPr>
              <w:t>Итого</w:t>
            </w:r>
          </w:p>
        </w:tc>
        <w:tc>
          <w:tcPr>
            <w:tcW w:w="2329" w:type="dxa"/>
            <w:vAlign w:val="center"/>
          </w:tcPr>
          <w:p w:rsidR="00AC0EA5" w:rsidRPr="00A7230E" w:rsidRDefault="00AC0EA5" w:rsidP="003B4C1A">
            <w:pPr>
              <w:pStyle w:val="normal-p0"/>
              <w:jc w:val="center"/>
              <w:rPr>
                <w:b/>
                <w:sz w:val="22"/>
                <w:lang w:eastAsia="en-US"/>
              </w:rPr>
            </w:pPr>
            <w:r w:rsidRPr="00A7230E">
              <w:rPr>
                <w:b/>
                <w:sz w:val="22"/>
                <w:lang w:eastAsia="en-US"/>
              </w:rPr>
              <w:t>тыс. м</w:t>
            </w:r>
            <w:r w:rsidRPr="00A7230E">
              <w:rPr>
                <w:b/>
                <w:sz w:val="22"/>
                <w:vertAlign w:val="superscript"/>
                <w:lang w:eastAsia="en-US"/>
              </w:rPr>
              <w:t>3</w:t>
            </w:r>
          </w:p>
        </w:tc>
        <w:tc>
          <w:tcPr>
            <w:tcW w:w="1223" w:type="dxa"/>
            <w:vAlign w:val="center"/>
          </w:tcPr>
          <w:p w:rsidR="00AC0EA5" w:rsidRPr="00197C87" w:rsidRDefault="00AC0EA5" w:rsidP="00A5655B">
            <w:pPr>
              <w:spacing w:after="0" w:line="240" w:lineRule="auto"/>
              <w:jc w:val="center"/>
              <w:rPr>
                <w:color w:val="000000"/>
                <w:lang w:eastAsia="ru-RU"/>
              </w:rPr>
            </w:pPr>
            <w:r w:rsidRPr="00197C87">
              <w:rPr>
                <w:color w:val="000000"/>
                <w:lang w:eastAsia="ru-RU"/>
              </w:rPr>
              <w:t>75,852</w:t>
            </w:r>
          </w:p>
        </w:tc>
      </w:tr>
    </w:tbl>
    <w:p w:rsidR="00AC0EA5" w:rsidRDefault="00AC0EA5" w:rsidP="003B4C1A">
      <w:pPr>
        <w:spacing w:line="240" w:lineRule="auto"/>
        <w:jc w:val="center"/>
      </w:pPr>
    </w:p>
    <w:p w:rsidR="00AC0EA5" w:rsidRDefault="00AC0EA5" w:rsidP="003B4C1A">
      <w:pPr>
        <w:spacing w:line="240" w:lineRule="auto"/>
        <w:jc w:val="center"/>
      </w:pPr>
      <w:r w:rsidRPr="00A52A08">
        <w:rPr>
          <w:noProof/>
          <w:lang w:eastAsia="ru-RU"/>
        </w:rPr>
        <w:pict>
          <v:shape id="Диаграмма 6" o:spid="_x0000_i1036" type="#_x0000_t75" style="width:434.25pt;height:15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mJvw3QAAAAUBAAAPAAAAZHJzL2Rvd25y&#10;ZXYueG1sTI9BS8NAEIXvgv9hGcGb3VSbEmI2pRQ9eFBpFcHbNDsmIdnZsLtNor/e1YteBh7v8d43&#10;xWY2vRjJ+dayguUiAUFcWd1yreD15f4qA+EDssbeMin4JA+b8vyswFzbifc0HkItYgn7HBU0IQy5&#10;lL5qyKBf2IE4eh/WGQxRulpqh1MsN728TpK1NNhyXGhwoF1DVXc4GQWjm7onmp+//Pvb3WO33aWr&#10;pX9Q6vJi3t6CCDSHvzD84Ed0KCPT0Z5Ye9EriI+E3xu9bJ2lII4KbpJVCrIs5H/68hs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">
            <v:imagedata r:id="rId12" o:title="" cropbottom="-302f" cropright="-38f"/>
            <o:lock v:ext="edit" aspectratio="f"/>
          </v:shape>
        </w:pict>
      </w:r>
    </w:p>
    <w:p w:rsidR="00AC0EA5" w:rsidRPr="00350409" w:rsidRDefault="00AC0EA5" w:rsidP="00BA44CE">
      <w:pPr>
        <w:pStyle w:val="2"/>
        <w:jc w:val="center"/>
        <w:outlineLvl w:val="0"/>
        <w:rPr>
          <w:b/>
        </w:rPr>
      </w:pPr>
      <w:r w:rsidRPr="00350409">
        <w:rPr>
          <w:b/>
        </w:rPr>
        <w:t xml:space="preserve">Рисунок </w:t>
      </w:r>
      <w:r w:rsidRPr="00350409">
        <w:rPr>
          <w:b/>
        </w:rPr>
        <w:fldChar w:fldCharType="begin"/>
      </w:r>
      <w:r w:rsidRPr="00350409">
        <w:rPr>
          <w:b/>
        </w:rPr>
        <w:instrText xml:space="preserve"> SEQ Рисунок \* ARABIC </w:instrText>
      </w:r>
      <w:r w:rsidRPr="00350409">
        <w:rPr>
          <w:b/>
        </w:rPr>
        <w:fldChar w:fldCharType="separate"/>
      </w:r>
      <w:r>
        <w:rPr>
          <w:b/>
          <w:noProof/>
        </w:rPr>
        <w:t>4</w:t>
      </w:r>
      <w:r w:rsidRPr="00350409">
        <w:rPr>
          <w:b/>
        </w:rPr>
        <w:fldChar w:fldCharType="end"/>
      </w:r>
      <w:r w:rsidRPr="00350409">
        <w:rPr>
          <w:b/>
        </w:rPr>
        <w:t xml:space="preserve"> Распределение затрат воды питьевого качества по группам потребителей в 2013 году</w:t>
      </w:r>
    </w:p>
    <w:p w:rsidR="00AC0EA5" w:rsidRDefault="00AC0EA5" w:rsidP="000D09B6">
      <w:pPr>
        <w:pStyle w:val="2"/>
      </w:pPr>
    </w:p>
    <w:p w:rsidR="00AC0EA5" w:rsidRPr="00BB215A" w:rsidRDefault="00AC0EA5" w:rsidP="000D09B6">
      <w:pPr>
        <w:pStyle w:val="2"/>
      </w:pPr>
      <w:r w:rsidRPr="00BB215A">
        <w:t xml:space="preserve">По данным рисунка </w:t>
      </w:r>
      <w:r>
        <w:t>4</w:t>
      </w:r>
      <w:r w:rsidRPr="00BB215A">
        <w:t xml:space="preserve"> видно, что </w:t>
      </w:r>
      <w:r>
        <w:t>89</w:t>
      </w:r>
      <w:r w:rsidRPr="00BB215A">
        <w:t>% от общего количества потребленной воды приходится на нужды населения.</w:t>
      </w:r>
    </w:p>
    <w:p w:rsidR="00AC0EA5" w:rsidRPr="00933787" w:rsidRDefault="00AC0EA5" w:rsidP="00BA44CE">
      <w:pPr>
        <w:pStyle w:val="Heading3"/>
      </w:pPr>
      <w:bookmarkStart w:id="27" w:name="_Toc392754951"/>
      <w:r>
        <w:t>С</w:t>
      </w:r>
      <w:r w:rsidRPr="00933787">
        <w:t>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7"/>
    </w:p>
    <w:p w:rsidR="00AC0EA5" w:rsidRPr="00C7012D" w:rsidRDefault="00AC0EA5" w:rsidP="007D3A49">
      <w:pPr>
        <w:pStyle w:val="16"/>
        <w:rPr>
          <w:szCs w:val="28"/>
        </w:rPr>
      </w:pPr>
      <w:r w:rsidRPr="00C7012D">
        <w:rPr>
          <w:szCs w:val="28"/>
        </w:rPr>
        <w:t xml:space="preserve">Согласно Постановлению Правительства Ленинградской области от 11.02.13 №25 </w:t>
      </w:r>
      <w:r w:rsidRPr="00C7012D">
        <w:rPr>
          <w:rStyle w:val="blk"/>
          <w:szCs w:val="28"/>
        </w:rPr>
        <w:t>(ред. от 28.06.2013)</w:t>
      </w:r>
      <w:r w:rsidRPr="00C7012D">
        <w:rPr>
          <w:szCs w:val="28"/>
        </w:rPr>
        <w:t xml:space="preserve"> </w:t>
      </w:r>
      <w:r w:rsidRPr="00C7012D">
        <w:rPr>
          <w:rStyle w:val="blk"/>
          <w:szCs w:val="28"/>
        </w:rPr>
        <w:t xml:space="preserve">"Об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w:t>
      </w:r>
      <w:r w:rsidRPr="00C7012D">
        <w:rPr>
          <w:szCs w:val="28"/>
        </w:rPr>
        <w:t>утверждены следующие нормативы потребления коммунальных услуг по холодному и горячему водоснабжению</w:t>
      </w:r>
      <w:r>
        <w:rPr>
          <w:szCs w:val="28"/>
        </w:rPr>
        <w:t xml:space="preserve"> и</w:t>
      </w:r>
      <w:r w:rsidRPr="007D3A49">
        <w:t xml:space="preserve"> </w:t>
      </w:r>
      <w:r>
        <w:t>водоотведению в жилых помещениях в многоквартирных домах и жилых домах при отсутствии приборов учета:</w:t>
      </w:r>
    </w:p>
    <w:p w:rsidR="00AC0EA5" w:rsidRPr="00C7012D" w:rsidRDefault="00AC0EA5" w:rsidP="007D3A49">
      <w:pPr>
        <w:pStyle w:val="16"/>
        <w:rPr>
          <w:szCs w:val="28"/>
        </w:rPr>
      </w:pPr>
    </w:p>
    <w:p w:rsidR="00AC0EA5" w:rsidRPr="00C7012D" w:rsidRDefault="00AC0EA5" w:rsidP="00BA44CE">
      <w:pPr>
        <w:pStyle w:val="2"/>
        <w:jc w:val="center"/>
        <w:outlineLvl w:val="0"/>
      </w:pPr>
      <w:r w:rsidRPr="00C7012D">
        <w:t xml:space="preserve">Таблица </w:t>
      </w:r>
      <w:fldSimple w:instr=" SEQ Таблица \* ARABIC ">
        <w:r>
          <w:rPr>
            <w:noProof/>
          </w:rPr>
          <w:t>13</w:t>
        </w:r>
      </w:fldSimple>
      <w:r w:rsidRPr="00C7012D">
        <w:t xml:space="preserve"> Нормативы потребления по холодному и горячему водоснабжению</w:t>
      </w:r>
    </w:p>
    <w:tbl>
      <w:tblPr>
        <w:tblW w:w="0" w:type="auto"/>
        <w:jc w:val="center"/>
        <w:tblCellSpacing w:w="5" w:type="nil"/>
        <w:tblLayout w:type="fixed"/>
        <w:tblCellMar>
          <w:left w:w="75" w:type="dxa"/>
          <w:right w:w="75" w:type="dxa"/>
        </w:tblCellMar>
        <w:tblLook w:val="0000"/>
      </w:tblPr>
      <w:tblGrid>
        <w:gridCol w:w="922"/>
        <w:gridCol w:w="7500"/>
        <w:gridCol w:w="1843"/>
        <w:gridCol w:w="1843"/>
        <w:gridCol w:w="1969"/>
      </w:tblGrid>
      <w:tr w:rsidR="00AC0EA5" w:rsidRPr="00350409" w:rsidTr="007D3A49">
        <w:trPr>
          <w:trHeight w:val="400"/>
          <w:tblCellSpacing w:w="5" w:type="nil"/>
          <w:jc w:val="center"/>
        </w:trPr>
        <w:tc>
          <w:tcPr>
            <w:tcW w:w="997" w:type="dxa"/>
            <w:vMerge w:val="restart"/>
            <w:tcBorders>
              <w:top w:val="single" w:sz="4" w:space="0" w:color="auto"/>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 п/п</w:t>
            </w:r>
          </w:p>
        </w:tc>
        <w:tc>
          <w:tcPr>
            <w:tcW w:w="7500" w:type="dxa"/>
            <w:vMerge w:val="restart"/>
            <w:tcBorders>
              <w:top w:val="single" w:sz="4" w:space="0" w:color="auto"/>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Степень благоустройства многоквартирного дома или жилого дома</w:t>
            </w:r>
          </w:p>
        </w:tc>
        <w:tc>
          <w:tcPr>
            <w:tcW w:w="5655" w:type="dxa"/>
            <w:gridSpan w:val="3"/>
            <w:tcBorders>
              <w:top w:val="single" w:sz="4" w:space="0" w:color="auto"/>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Норматив потребления, куб. м/чел. в месяц</w:t>
            </w:r>
          </w:p>
        </w:tc>
      </w:tr>
      <w:tr w:rsidR="00AC0EA5" w:rsidRPr="00350409" w:rsidTr="007D3A49">
        <w:trPr>
          <w:trHeight w:val="400"/>
          <w:tblCellSpacing w:w="5" w:type="nil"/>
          <w:jc w:val="center"/>
        </w:trPr>
        <w:tc>
          <w:tcPr>
            <w:tcW w:w="997" w:type="dxa"/>
            <w:vMerge/>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7500" w:type="dxa"/>
            <w:vMerge/>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холодная  вода</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горячая вода</w:t>
            </w: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водоотведение</w:t>
            </w:r>
          </w:p>
        </w:tc>
      </w:tr>
      <w:tr w:rsidR="00AC0EA5" w:rsidRPr="00350409" w:rsidTr="007D3A49">
        <w:trPr>
          <w:trHeight w:val="400"/>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1</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Дома с централизованным горячим водоснабжением, оборудованные:</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r>
      <w:tr w:rsidR="00AC0EA5" w:rsidRPr="00350409" w:rsidTr="007D3A49">
        <w:trPr>
          <w:trHeight w:val="400"/>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1.1</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ваннами от 1650 до 1700 мм, умывальниками,  душами, мойками</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4,90</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4,61</w:t>
            </w: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9,51</w:t>
            </w:r>
          </w:p>
        </w:tc>
      </w:tr>
      <w:tr w:rsidR="00AC0EA5" w:rsidRPr="00350409" w:rsidTr="007D3A49">
        <w:trPr>
          <w:trHeight w:val="400"/>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1.2</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ваннами от 1500 до 1550 мм, умывальниками,  душами, мойками</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4,83</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4,53</w:t>
            </w: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9,36</w:t>
            </w:r>
          </w:p>
        </w:tc>
      </w:tr>
      <w:tr w:rsidR="00AC0EA5" w:rsidRPr="00350409" w:rsidTr="007D3A49">
        <w:trPr>
          <w:trHeight w:val="400"/>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1.3</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сидячими ваннами (1200 мм), душами, умывальниками, мойками</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4,77</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4,45</w:t>
            </w: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9,22</w:t>
            </w:r>
          </w:p>
        </w:tc>
      </w:tr>
      <w:tr w:rsidR="00AC0EA5" w:rsidRPr="00350409" w:rsidTr="007D3A49">
        <w:trPr>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1.4</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умывальниками, душами, мойками, без ванны</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4,11</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3,64</w:t>
            </w: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7,75</w:t>
            </w:r>
          </w:p>
        </w:tc>
      </w:tr>
      <w:tr w:rsidR="00AC0EA5" w:rsidRPr="00350409" w:rsidTr="007D3A49">
        <w:trPr>
          <w:trHeight w:val="400"/>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1.5</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умывальниками, мойками, имеющими ванну без душа</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2,58</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1,76</w:t>
            </w: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4,33</w:t>
            </w:r>
          </w:p>
        </w:tc>
      </w:tr>
      <w:tr w:rsidR="00AC0EA5" w:rsidRPr="00350409" w:rsidTr="007D3A49">
        <w:trPr>
          <w:trHeight w:val="400"/>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1.6</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умывальниками, мойками, без централизованной канализации</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2,05</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1,11</w:t>
            </w: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 xml:space="preserve">3,16  </w:t>
            </w:r>
            <w:hyperlink w:anchor="Par104" w:history="1">
              <w:r w:rsidRPr="00A7230E">
                <w:rPr>
                  <w:sz w:val="22"/>
                  <w:szCs w:val="22"/>
                  <w:lang w:eastAsia="en-US"/>
                </w:rPr>
                <w:t>&lt;*&gt;</w:t>
              </w:r>
            </w:hyperlink>
          </w:p>
        </w:tc>
      </w:tr>
      <w:tr w:rsidR="00AC0EA5" w:rsidRPr="00350409" w:rsidTr="007D3A49">
        <w:trPr>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2</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Дома с водонагревателями, оборудованные:</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r>
      <w:tr w:rsidR="00AC0EA5" w:rsidRPr="00350409" w:rsidTr="007D3A49">
        <w:trPr>
          <w:trHeight w:val="400"/>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2.1</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ваннами от 1650 до 1700 мм, умывальниками,  душами, мойками</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9,51</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9,51</w:t>
            </w:r>
          </w:p>
        </w:tc>
      </w:tr>
      <w:tr w:rsidR="00AC0EA5" w:rsidRPr="00350409" w:rsidTr="007D3A49">
        <w:trPr>
          <w:trHeight w:val="400"/>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2.2</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ваннами от 1500 до 1550 мм, умывальниками,  душами, мойками</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9,36</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9,36</w:t>
            </w:r>
          </w:p>
        </w:tc>
      </w:tr>
      <w:tr w:rsidR="00AC0EA5" w:rsidRPr="00350409" w:rsidTr="007D3A49">
        <w:trPr>
          <w:trHeight w:val="400"/>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2.3</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сидячими ваннами (1200 мм), душами,  умывальниками, мойками</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9,22</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9,22</w:t>
            </w:r>
          </w:p>
        </w:tc>
      </w:tr>
      <w:tr w:rsidR="00AC0EA5" w:rsidRPr="00350409" w:rsidTr="007D3A49">
        <w:trPr>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2.4</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умывальниками, душами, мойками, без ванны</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7,75</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7,75</w:t>
            </w:r>
          </w:p>
        </w:tc>
      </w:tr>
      <w:tr w:rsidR="00AC0EA5" w:rsidRPr="00350409" w:rsidTr="007D3A49">
        <w:trPr>
          <w:trHeight w:val="600"/>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3</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 xml:space="preserve">Дома, оборудованные ваннами, водопроводом,  </w:t>
            </w:r>
            <w:r w:rsidRPr="00A7230E">
              <w:rPr>
                <w:sz w:val="22"/>
                <w:szCs w:val="22"/>
                <w:lang w:eastAsia="en-US"/>
              </w:rPr>
              <w:br/>
              <w:t>канализацией и водонагревателями на твердом топливе</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6,18</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6,18</w:t>
            </w:r>
          </w:p>
        </w:tc>
      </w:tr>
      <w:tr w:rsidR="00AC0EA5" w:rsidRPr="00350409" w:rsidTr="007D3A49">
        <w:trPr>
          <w:trHeight w:val="400"/>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4</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Дома без ванн, с водопроводом, канализацией и газоснабжением</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5,23</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5,23</w:t>
            </w:r>
          </w:p>
        </w:tc>
      </w:tr>
      <w:tr w:rsidR="00AC0EA5" w:rsidRPr="00350409" w:rsidTr="007D3A49">
        <w:trPr>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5</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Дома без ванн, с водопроводом и канализацией</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4,28</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4,28</w:t>
            </w:r>
          </w:p>
        </w:tc>
      </w:tr>
      <w:tr w:rsidR="00AC0EA5" w:rsidRPr="00350409" w:rsidTr="007D3A49">
        <w:trPr>
          <w:trHeight w:val="400"/>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6</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Дома с водопользованием из уличных водоразборных колонок</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1,30</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 xml:space="preserve">1,30  </w:t>
            </w:r>
            <w:hyperlink w:anchor="Par104" w:history="1">
              <w:r w:rsidRPr="00A7230E">
                <w:rPr>
                  <w:sz w:val="22"/>
                  <w:szCs w:val="22"/>
                  <w:lang w:eastAsia="en-US"/>
                </w:rPr>
                <w:t>&lt;*&gt;</w:t>
              </w:r>
            </w:hyperlink>
          </w:p>
        </w:tc>
      </w:tr>
      <w:tr w:rsidR="00AC0EA5" w:rsidRPr="00350409" w:rsidTr="007D3A49">
        <w:trPr>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7</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Общежития с общими душевыми</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1,89</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1,75</w:t>
            </w: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3,64</w:t>
            </w:r>
          </w:p>
        </w:tc>
      </w:tr>
      <w:tr w:rsidR="00AC0EA5" w:rsidRPr="00350409" w:rsidTr="007D3A49">
        <w:trPr>
          <w:tblCellSpacing w:w="5" w:type="nil"/>
          <w:jc w:val="center"/>
        </w:trPr>
        <w:tc>
          <w:tcPr>
            <w:tcW w:w="997"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8</w:t>
            </w:r>
          </w:p>
        </w:tc>
        <w:tc>
          <w:tcPr>
            <w:tcW w:w="7500"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Общежития с душами при всех жилых комнатах</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2,22</w:t>
            </w:r>
          </w:p>
        </w:tc>
        <w:tc>
          <w:tcPr>
            <w:tcW w:w="1843"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2,06</w:t>
            </w:r>
          </w:p>
        </w:tc>
        <w:tc>
          <w:tcPr>
            <w:tcW w:w="1969" w:type="dxa"/>
            <w:tcBorders>
              <w:left w:val="single" w:sz="4" w:space="0" w:color="auto"/>
              <w:bottom w:val="single" w:sz="4" w:space="0" w:color="auto"/>
              <w:right w:val="single" w:sz="4" w:space="0" w:color="auto"/>
            </w:tcBorders>
            <w:vAlign w:val="center"/>
          </w:tcPr>
          <w:p w:rsidR="00AC0EA5" w:rsidRPr="00A7230E" w:rsidRDefault="00AC0EA5" w:rsidP="007D3A49">
            <w:pPr>
              <w:pStyle w:val="normal-p0"/>
              <w:jc w:val="center"/>
              <w:rPr>
                <w:sz w:val="22"/>
                <w:szCs w:val="22"/>
                <w:lang w:eastAsia="en-US"/>
              </w:rPr>
            </w:pPr>
            <w:r w:rsidRPr="00A7230E">
              <w:rPr>
                <w:sz w:val="22"/>
                <w:szCs w:val="22"/>
                <w:lang w:eastAsia="en-US"/>
              </w:rPr>
              <w:t>4,28</w:t>
            </w:r>
          </w:p>
        </w:tc>
      </w:tr>
    </w:tbl>
    <w:p w:rsidR="00AC0EA5" w:rsidRPr="00C7012D" w:rsidRDefault="00AC0EA5" w:rsidP="007D3A49">
      <w:pPr>
        <w:widowControl w:val="0"/>
        <w:autoSpaceDE w:val="0"/>
        <w:autoSpaceDN w:val="0"/>
        <w:adjustRightInd w:val="0"/>
        <w:ind w:firstLine="540"/>
        <w:jc w:val="both"/>
      </w:pPr>
      <w:bookmarkStart w:id="28" w:name="Par104"/>
      <w:bookmarkEnd w:id="28"/>
      <w:r w:rsidRPr="00C7012D">
        <w:t>&lt;*&gt; При наличии в доме внутридомовой системы водоотведения.</w:t>
      </w:r>
    </w:p>
    <w:p w:rsidR="00AC0EA5" w:rsidRDefault="00AC0EA5" w:rsidP="00FA70CC">
      <w:pPr>
        <w:pStyle w:val="16"/>
        <w:rPr>
          <w:szCs w:val="28"/>
        </w:rPr>
      </w:pPr>
      <w:r w:rsidRPr="00C7012D">
        <w:rPr>
          <w:szCs w:val="28"/>
        </w:rPr>
        <w:t xml:space="preserve">Исходя из </w:t>
      </w:r>
      <w:r>
        <w:rPr>
          <w:szCs w:val="28"/>
        </w:rPr>
        <w:t xml:space="preserve">сведений, предоставленных администрацией и </w:t>
      </w:r>
      <w:r w:rsidRPr="00724707">
        <w:rPr>
          <w:rStyle w:val="20"/>
          <w:lang w:val="ru-RU"/>
        </w:rPr>
        <w:t>О</w:t>
      </w:r>
      <w:r>
        <w:rPr>
          <w:rStyle w:val="20"/>
          <w:lang w:val="ru-RU"/>
        </w:rPr>
        <w:t>О</w:t>
      </w:r>
      <w:r w:rsidRPr="00724707">
        <w:rPr>
          <w:rStyle w:val="20"/>
          <w:lang w:val="ru-RU"/>
        </w:rPr>
        <w:t>О  </w:t>
      </w:r>
      <w:r>
        <w:rPr>
          <w:rStyle w:val="20"/>
          <w:lang w:val="ru-RU"/>
        </w:rPr>
        <w:t xml:space="preserve">УК </w:t>
      </w:r>
      <w:r w:rsidRPr="00724707">
        <w:rPr>
          <w:rStyle w:val="20"/>
          <w:lang w:val="ru-RU"/>
        </w:rPr>
        <w:t>"</w:t>
      </w:r>
      <w:r>
        <w:rPr>
          <w:rStyle w:val="20"/>
          <w:lang w:val="ru-RU"/>
        </w:rPr>
        <w:t xml:space="preserve">ОАЗИС» о степени благоустройства жилищного фонда и численности населения </w:t>
      </w:r>
      <w:r>
        <w:rPr>
          <w:lang w:eastAsia="ru-RU"/>
        </w:rPr>
        <w:t xml:space="preserve">МО </w:t>
      </w:r>
      <w:r>
        <w:t>Запорожское сельское поселение, а так же информации,</w:t>
      </w:r>
      <w:r>
        <w:rPr>
          <w:szCs w:val="28"/>
        </w:rPr>
        <w:t xml:space="preserve"> </w:t>
      </w:r>
      <w:r w:rsidRPr="00C7012D">
        <w:rPr>
          <w:szCs w:val="28"/>
        </w:rPr>
        <w:t>приведённой</w:t>
      </w:r>
      <w:r>
        <w:rPr>
          <w:szCs w:val="28"/>
        </w:rPr>
        <w:t xml:space="preserve"> в</w:t>
      </w:r>
      <w:r w:rsidRPr="00C7012D">
        <w:rPr>
          <w:szCs w:val="28"/>
        </w:rPr>
        <w:t xml:space="preserve"> таблиц</w:t>
      </w:r>
      <w:r>
        <w:rPr>
          <w:szCs w:val="28"/>
        </w:rPr>
        <w:t>е,</w:t>
      </w:r>
      <w:r w:rsidRPr="00C7012D">
        <w:rPr>
          <w:szCs w:val="28"/>
        </w:rPr>
        <w:t xml:space="preserve"> средняя норма потребления в п. </w:t>
      </w:r>
      <w:r>
        <w:rPr>
          <w:szCs w:val="28"/>
        </w:rPr>
        <w:t>Запорожское</w:t>
      </w:r>
      <w:r w:rsidRPr="00C7012D">
        <w:t xml:space="preserve"> состав</w:t>
      </w:r>
      <w:r>
        <w:t>ляет</w:t>
      </w:r>
      <w:r w:rsidRPr="00C7012D">
        <w:rPr>
          <w:szCs w:val="28"/>
        </w:rPr>
        <w:t xml:space="preserve"> </w:t>
      </w:r>
      <w:r>
        <w:t>9,36</w:t>
      </w:r>
      <w:r w:rsidRPr="00C7012D">
        <w:rPr>
          <w:szCs w:val="28"/>
        </w:rPr>
        <w:t xml:space="preserve"> </w:t>
      </w:r>
      <w:r w:rsidRPr="00C7012D">
        <w:t>м</w:t>
      </w:r>
      <w:r w:rsidRPr="00E05E44">
        <w:rPr>
          <w:vertAlign w:val="superscript"/>
        </w:rPr>
        <w:t>3</w:t>
      </w:r>
      <w:r w:rsidRPr="00C7012D">
        <w:t>/чел. в месяц</w:t>
      </w:r>
      <w:r>
        <w:t xml:space="preserve">, в п. Пятиречье 4,28 </w:t>
      </w:r>
      <w:r w:rsidRPr="00C7012D">
        <w:t>м</w:t>
      </w:r>
      <w:r w:rsidRPr="00E05E44">
        <w:rPr>
          <w:vertAlign w:val="superscript"/>
        </w:rPr>
        <w:t>3</w:t>
      </w:r>
      <w:r w:rsidRPr="00C7012D">
        <w:t>/чел</w:t>
      </w:r>
      <w:r>
        <w:t xml:space="preserve"> в месяц</w:t>
      </w:r>
      <w:r w:rsidRPr="00C7012D">
        <w:rPr>
          <w:szCs w:val="28"/>
        </w:rPr>
        <w:t xml:space="preserve">. </w:t>
      </w:r>
    </w:p>
    <w:p w:rsidR="00AC0EA5" w:rsidRPr="00C7012D" w:rsidRDefault="00AC0EA5" w:rsidP="00663130">
      <w:pPr>
        <w:pStyle w:val="16"/>
        <w:rPr>
          <w:szCs w:val="28"/>
        </w:rPr>
      </w:pPr>
      <w:r w:rsidRPr="00C7012D">
        <w:rPr>
          <w:szCs w:val="28"/>
        </w:rPr>
        <w:t>Средний норматив потребления холодной воды на общедомовые нужды сос</w:t>
      </w:r>
      <w:r>
        <w:rPr>
          <w:szCs w:val="28"/>
        </w:rPr>
        <w:t xml:space="preserve">тавляет 0,09 </w:t>
      </w:r>
      <w:r w:rsidRPr="00C7012D">
        <w:rPr>
          <w:szCs w:val="28"/>
        </w:rPr>
        <w:t>м</w:t>
      </w:r>
      <w:r w:rsidRPr="00663130">
        <w:rPr>
          <w:szCs w:val="28"/>
          <w:vertAlign w:val="superscript"/>
        </w:rPr>
        <w:t>3</w:t>
      </w:r>
      <w:r w:rsidRPr="00C7012D">
        <w:rPr>
          <w:szCs w:val="28"/>
        </w:rPr>
        <w:t xml:space="preserve"> на человека в месяц или 3 литра воды на человека в сутки.</w:t>
      </w:r>
    </w:p>
    <w:p w:rsidR="00AC0EA5" w:rsidRPr="00C7012D" w:rsidRDefault="00AC0EA5" w:rsidP="00FA70CC">
      <w:pPr>
        <w:pStyle w:val="16"/>
        <w:rPr>
          <w:szCs w:val="28"/>
        </w:rPr>
      </w:pPr>
      <w:r w:rsidRPr="00C7012D">
        <w:rPr>
          <w:szCs w:val="28"/>
        </w:rPr>
        <w:t>Средний фактический расход холодной воды в данных населённых пунктах за 2013 год составил</w:t>
      </w:r>
      <w:r>
        <w:rPr>
          <w:szCs w:val="28"/>
        </w:rPr>
        <w:t xml:space="preserve"> 2,7 </w:t>
      </w:r>
      <w:r w:rsidRPr="00C7012D">
        <w:t>м</w:t>
      </w:r>
      <w:r w:rsidRPr="00E05E44">
        <w:rPr>
          <w:vertAlign w:val="superscript"/>
        </w:rPr>
        <w:t>3</w:t>
      </w:r>
      <w:r w:rsidRPr="00C7012D">
        <w:t>/чел</w:t>
      </w:r>
      <w:r>
        <w:t xml:space="preserve"> в месяц.</w:t>
      </w:r>
    </w:p>
    <w:p w:rsidR="00AC0EA5" w:rsidRPr="009E1FF9" w:rsidRDefault="00AC0EA5" w:rsidP="00C66CD2">
      <w:pPr>
        <w:pStyle w:val="10"/>
        <w:ind w:firstLine="709"/>
        <w:jc w:val="both"/>
        <w:rPr>
          <w:sz w:val="24"/>
          <w:szCs w:val="24"/>
          <w:highlight w:val="yellow"/>
        </w:rPr>
      </w:pPr>
    </w:p>
    <w:p w:rsidR="00AC0EA5" w:rsidRPr="00933787" w:rsidRDefault="00AC0EA5" w:rsidP="00BA44CE">
      <w:pPr>
        <w:pStyle w:val="51"/>
        <w:outlineLvl w:val="0"/>
      </w:pPr>
      <w:bookmarkStart w:id="29" w:name="_Toc392754952"/>
      <w:r w:rsidRPr="00933787">
        <w:t>Описание существующей системы коммерческого учета горячей, питьевой, технической воды и планов по установке приборов учета</w:t>
      </w:r>
      <w:bookmarkEnd w:id="29"/>
    </w:p>
    <w:p w:rsidR="00AC0EA5" w:rsidRDefault="00AC0EA5" w:rsidP="00B26D2B">
      <w:pPr>
        <w:pStyle w:val="16"/>
        <w:tabs>
          <w:tab w:val="left" w:pos="1134"/>
        </w:tabs>
      </w:pPr>
      <w:r w:rsidRPr="00C7012D">
        <w:t xml:space="preserve">На сегодняшний день на территории </w:t>
      </w:r>
      <w:r>
        <w:t>Запорожского сельского поселения</w:t>
      </w:r>
      <w:r w:rsidRPr="00C7012D">
        <w:t xml:space="preserve"> общедомовы</w:t>
      </w:r>
      <w:r>
        <w:t>ми</w:t>
      </w:r>
      <w:r w:rsidRPr="00C7012D">
        <w:t xml:space="preserve"> прибор</w:t>
      </w:r>
      <w:r>
        <w:t>ами</w:t>
      </w:r>
      <w:r w:rsidRPr="00C7012D">
        <w:t xml:space="preserve"> </w:t>
      </w:r>
      <w:r>
        <w:t>коммерческого учета потребляемой холодной воды питьевого качества</w:t>
      </w:r>
      <w:r w:rsidRPr="00C7012D">
        <w:t xml:space="preserve"> оборудовано</w:t>
      </w:r>
      <w:r>
        <w:t xml:space="preserve"> 2 многоквартирных дома из 15 в поселке Запорожское: д. 28 и д. 29 по ул. Советская. В поселке Пятиречье </w:t>
      </w:r>
      <w:r w:rsidRPr="00C7012D">
        <w:t>общедомовы</w:t>
      </w:r>
      <w:r>
        <w:t>е</w:t>
      </w:r>
      <w:r w:rsidRPr="00C7012D">
        <w:t xml:space="preserve"> прибор</w:t>
      </w:r>
      <w:r>
        <w:t>ы</w:t>
      </w:r>
      <w:r w:rsidRPr="00C7012D">
        <w:t xml:space="preserve"> учёта</w:t>
      </w:r>
      <w:r>
        <w:t xml:space="preserve"> потребляемой холодной воды питьевого качества отсутствуют.</w:t>
      </w:r>
    </w:p>
    <w:p w:rsidR="00AC0EA5" w:rsidRPr="00C7012D" w:rsidRDefault="00AC0EA5" w:rsidP="00B26D2B">
      <w:pPr>
        <w:pStyle w:val="16"/>
        <w:tabs>
          <w:tab w:val="left" w:pos="1134"/>
        </w:tabs>
      </w:pPr>
    </w:p>
    <w:p w:rsidR="00AC0EA5" w:rsidRPr="00755041" w:rsidRDefault="00AC0EA5" w:rsidP="00350409">
      <w:pPr>
        <w:pStyle w:val="10"/>
        <w:rPr>
          <w:sz w:val="24"/>
          <w:szCs w:val="24"/>
        </w:rPr>
      </w:pPr>
      <w:r w:rsidRPr="00755041">
        <w:rPr>
          <w:sz w:val="24"/>
          <w:szCs w:val="24"/>
        </w:rPr>
        <w:t xml:space="preserve">Таблица </w:t>
      </w:r>
      <w:r w:rsidRPr="00755041">
        <w:rPr>
          <w:sz w:val="24"/>
          <w:szCs w:val="24"/>
        </w:rPr>
        <w:fldChar w:fldCharType="begin"/>
      </w:r>
      <w:r w:rsidRPr="00755041">
        <w:rPr>
          <w:sz w:val="24"/>
          <w:szCs w:val="24"/>
        </w:rPr>
        <w:instrText xml:space="preserve"> SEQ Таблица \* ARABIC </w:instrText>
      </w:r>
      <w:r w:rsidRPr="00755041">
        <w:rPr>
          <w:sz w:val="24"/>
          <w:szCs w:val="24"/>
        </w:rPr>
        <w:fldChar w:fldCharType="separate"/>
      </w:r>
      <w:r>
        <w:rPr>
          <w:noProof/>
          <w:sz w:val="24"/>
          <w:szCs w:val="24"/>
        </w:rPr>
        <w:t>14</w:t>
      </w:r>
      <w:r w:rsidRPr="00755041">
        <w:rPr>
          <w:sz w:val="24"/>
          <w:szCs w:val="24"/>
        </w:rPr>
        <w:fldChar w:fldCharType="end"/>
      </w:r>
      <w:r w:rsidRPr="00755041">
        <w:rPr>
          <w:sz w:val="24"/>
          <w:szCs w:val="24"/>
        </w:rPr>
        <w:t xml:space="preserve"> Обеспеченность многоквартирных домов коллективными (общедомовыми) приборами учета потребляемой холодной воды</w:t>
      </w:r>
    </w:p>
    <w:tbl>
      <w:tblPr>
        <w:tblW w:w="5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7"/>
        <w:gridCol w:w="3121"/>
        <w:gridCol w:w="4677"/>
        <w:gridCol w:w="5212"/>
      </w:tblGrid>
      <w:tr w:rsidR="00AC0EA5" w:rsidRPr="00350409" w:rsidTr="00350409">
        <w:trPr>
          <w:jc w:val="center"/>
        </w:trPr>
        <w:tc>
          <w:tcPr>
            <w:tcW w:w="702" w:type="pct"/>
            <w:vAlign w:val="center"/>
          </w:tcPr>
          <w:p w:rsidR="00AC0EA5" w:rsidRPr="00A7230E" w:rsidRDefault="00AC0EA5" w:rsidP="00A5655B">
            <w:pPr>
              <w:pStyle w:val="normal-p0"/>
              <w:jc w:val="center"/>
              <w:rPr>
                <w:sz w:val="22"/>
              </w:rPr>
            </w:pPr>
            <w:r w:rsidRPr="00A7230E">
              <w:rPr>
                <w:sz w:val="22"/>
              </w:rPr>
              <w:t>Наименование населенного пункта</w:t>
            </w:r>
          </w:p>
        </w:tc>
        <w:tc>
          <w:tcPr>
            <w:tcW w:w="1031" w:type="pct"/>
            <w:vAlign w:val="center"/>
          </w:tcPr>
          <w:p w:rsidR="00AC0EA5" w:rsidRPr="00A7230E" w:rsidRDefault="00AC0EA5" w:rsidP="00A5655B">
            <w:pPr>
              <w:pStyle w:val="normal-p0"/>
              <w:jc w:val="center"/>
              <w:rPr>
                <w:sz w:val="22"/>
              </w:rPr>
            </w:pPr>
            <w:r w:rsidRPr="00A7230E">
              <w:rPr>
                <w:sz w:val="22"/>
              </w:rPr>
              <w:t>Кол-во многоквартирных домов, подключенных к ХВС</w:t>
            </w:r>
          </w:p>
        </w:tc>
        <w:tc>
          <w:tcPr>
            <w:tcW w:w="1545" w:type="pct"/>
            <w:vAlign w:val="center"/>
          </w:tcPr>
          <w:p w:rsidR="00AC0EA5" w:rsidRPr="00A7230E" w:rsidRDefault="00AC0EA5" w:rsidP="00A5655B">
            <w:pPr>
              <w:pStyle w:val="normal-p0"/>
              <w:jc w:val="center"/>
              <w:rPr>
                <w:sz w:val="22"/>
              </w:rPr>
            </w:pPr>
            <w:r w:rsidRPr="00A7230E">
              <w:rPr>
                <w:sz w:val="22"/>
              </w:rPr>
              <w:t>Число общедомовых (коллективных) приборов учета ХВС в многоквартирных домах, ед.</w:t>
            </w:r>
          </w:p>
        </w:tc>
        <w:tc>
          <w:tcPr>
            <w:tcW w:w="1722" w:type="pct"/>
            <w:vAlign w:val="center"/>
          </w:tcPr>
          <w:p w:rsidR="00AC0EA5" w:rsidRPr="00A7230E" w:rsidRDefault="00AC0EA5" w:rsidP="00A5655B">
            <w:pPr>
              <w:pStyle w:val="normal-p0"/>
              <w:jc w:val="center"/>
              <w:rPr>
                <w:sz w:val="22"/>
              </w:rPr>
            </w:pPr>
            <w:r w:rsidRPr="00A7230E">
              <w:rPr>
                <w:sz w:val="22"/>
              </w:rPr>
              <w:t>Доля вводов в многоквартирные дома, оснащенных общедомовыми приборами учета ХВС, %</w:t>
            </w:r>
          </w:p>
        </w:tc>
      </w:tr>
      <w:tr w:rsidR="00AC0EA5" w:rsidRPr="00350409" w:rsidTr="00350409">
        <w:trPr>
          <w:trHeight w:val="239"/>
          <w:jc w:val="center"/>
        </w:trPr>
        <w:tc>
          <w:tcPr>
            <w:tcW w:w="702" w:type="pct"/>
            <w:vAlign w:val="center"/>
          </w:tcPr>
          <w:p w:rsidR="00AC0EA5" w:rsidRPr="00A7230E" w:rsidRDefault="00AC0EA5" w:rsidP="00A5655B">
            <w:pPr>
              <w:pStyle w:val="normal-p0"/>
              <w:jc w:val="center"/>
              <w:rPr>
                <w:color w:val="000000"/>
                <w:sz w:val="22"/>
              </w:rPr>
            </w:pPr>
            <w:r w:rsidRPr="00A7230E">
              <w:rPr>
                <w:color w:val="000000"/>
                <w:sz w:val="22"/>
              </w:rPr>
              <w:t>п. Запорожское</w:t>
            </w:r>
          </w:p>
        </w:tc>
        <w:tc>
          <w:tcPr>
            <w:tcW w:w="1031" w:type="pct"/>
            <w:vAlign w:val="center"/>
          </w:tcPr>
          <w:p w:rsidR="00AC0EA5" w:rsidRPr="00A7230E" w:rsidRDefault="00AC0EA5" w:rsidP="00A5655B">
            <w:pPr>
              <w:pStyle w:val="normal-p0"/>
              <w:jc w:val="center"/>
              <w:rPr>
                <w:bCs/>
                <w:color w:val="000000"/>
                <w:sz w:val="22"/>
              </w:rPr>
            </w:pPr>
            <w:r w:rsidRPr="00A7230E">
              <w:rPr>
                <w:bCs/>
                <w:color w:val="000000"/>
                <w:sz w:val="22"/>
              </w:rPr>
              <w:t>15</w:t>
            </w:r>
          </w:p>
        </w:tc>
        <w:tc>
          <w:tcPr>
            <w:tcW w:w="1545" w:type="pct"/>
            <w:vAlign w:val="center"/>
          </w:tcPr>
          <w:p w:rsidR="00AC0EA5" w:rsidRPr="00A7230E" w:rsidRDefault="00AC0EA5" w:rsidP="00A5655B">
            <w:pPr>
              <w:pStyle w:val="normal-p0"/>
              <w:jc w:val="center"/>
              <w:rPr>
                <w:sz w:val="22"/>
              </w:rPr>
            </w:pPr>
            <w:r w:rsidRPr="00A7230E">
              <w:rPr>
                <w:sz w:val="22"/>
              </w:rPr>
              <w:t>2</w:t>
            </w:r>
          </w:p>
        </w:tc>
        <w:tc>
          <w:tcPr>
            <w:tcW w:w="1722" w:type="pct"/>
            <w:vAlign w:val="center"/>
          </w:tcPr>
          <w:p w:rsidR="00AC0EA5" w:rsidRPr="00A7230E" w:rsidRDefault="00AC0EA5" w:rsidP="00A5655B">
            <w:pPr>
              <w:pStyle w:val="normal-p0"/>
              <w:jc w:val="center"/>
              <w:rPr>
                <w:color w:val="000000"/>
                <w:sz w:val="22"/>
              </w:rPr>
            </w:pPr>
            <w:r w:rsidRPr="00A7230E">
              <w:rPr>
                <w:color w:val="000000"/>
                <w:sz w:val="22"/>
              </w:rPr>
              <w:t>13</w:t>
            </w:r>
          </w:p>
        </w:tc>
      </w:tr>
      <w:tr w:rsidR="00AC0EA5" w:rsidRPr="00350409" w:rsidTr="00350409">
        <w:trPr>
          <w:jc w:val="center"/>
        </w:trPr>
        <w:tc>
          <w:tcPr>
            <w:tcW w:w="702" w:type="pct"/>
            <w:vAlign w:val="center"/>
          </w:tcPr>
          <w:p w:rsidR="00AC0EA5" w:rsidRPr="00A7230E" w:rsidRDefault="00AC0EA5" w:rsidP="00A5655B">
            <w:pPr>
              <w:pStyle w:val="normal-p0"/>
              <w:jc w:val="center"/>
              <w:rPr>
                <w:color w:val="000000"/>
                <w:sz w:val="22"/>
              </w:rPr>
            </w:pPr>
            <w:r w:rsidRPr="00A7230E">
              <w:rPr>
                <w:color w:val="000000"/>
                <w:sz w:val="22"/>
              </w:rPr>
              <w:t>п. Пятиречье</w:t>
            </w:r>
          </w:p>
        </w:tc>
        <w:tc>
          <w:tcPr>
            <w:tcW w:w="1031" w:type="pct"/>
            <w:vAlign w:val="center"/>
          </w:tcPr>
          <w:p w:rsidR="00AC0EA5" w:rsidRPr="00A7230E" w:rsidRDefault="00AC0EA5" w:rsidP="00A5655B">
            <w:pPr>
              <w:pStyle w:val="normal-p0"/>
              <w:jc w:val="center"/>
              <w:rPr>
                <w:bCs/>
                <w:color w:val="000000"/>
                <w:sz w:val="22"/>
              </w:rPr>
            </w:pPr>
            <w:r w:rsidRPr="00A7230E">
              <w:rPr>
                <w:bCs/>
                <w:color w:val="000000"/>
                <w:sz w:val="22"/>
              </w:rPr>
              <w:t>2</w:t>
            </w:r>
          </w:p>
        </w:tc>
        <w:tc>
          <w:tcPr>
            <w:tcW w:w="1545" w:type="pct"/>
            <w:vAlign w:val="center"/>
          </w:tcPr>
          <w:p w:rsidR="00AC0EA5" w:rsidRPr="00A7230E" w:rsidRDefault="00AC0EA5" w:rsidP="00A5655B">
            <w:pPr>
              <w:pStyle w:val="normal-p0"/>
              <w:jc w:val="center"/>
              <w:rPr>
                <w:sz w:val="22"/>
              </w:rPr>
            </w:pPr>
            <w:r w:rsidRPr="00A7230E">
              <w:rPr>
                <w:sz w:val="22"/>
              </w:rPr>
              <w:t>0</w:t>
            </w:r>
          </w:p>
        </w:tc>
        <w:tc>
          <w:tcPr>
            <w:tcW w:w="1722" w:type="pct"/>
            <w:vAlign w:val="center"/>
          </w:tcPr>
          <w:p w:rsidR="00AC0EA5" w:rsidRPr="00A7230E" w:rsidRDefault="00AC0EA5" w:rsidP="00A5655B">
            <w:pPr>
              <w:pStyle w:val="normal-p0"/>
              <w:jc w:val="center"/>
              <w:rPr>
                <w:color w:val="000000"/>
                <w:sz w:val="22"/>
              </w:rPr>
            </w:pPr>
            <w:r w:rsidRPr="00A7230E">
              <w:rPr>
                <w:color w:val="000000"/>
                <w:sz w:val="22"/>
              </w:rPr>
              <w:t>0</w:t>
            </w:r>
          </w:p>
        </w:tc>
      </w:tr>
    </w:tbl>
    <w:p w:rsidR="00AC0EA5" w:rsidRDefault="00AC0EA5" w:rsidP="00B26D2B">
      <w:pPr>
        <w:pStyle w:val="16"/>
      </w:pPr>
      <w:r>
        <w:t>Таким образом, на современное состояние</w:t>
      </w:r>
      <w:r w:rsidRPr="00755041">
        <w:t xml:space="preserve"> </w:t>
      </w:r>
      <w:r w:rsidRPr="00C7012D">
        <w:t xml:space="preserve">в </w:t>
      </w:r>
      <w:r>
        <w:t>Запорожском сельском поселении</w:t>
      </w:r>
      <w:r w:rsidRPr="00C7012D">
        <w:t xml:space="preserve"> наблюдается низкая оснащённость общедомовыми приборами учёта. Одной из причин </w:t>
      </w:r>
      <w:r>
        <w:t>сложившейся ситуации</w:t>
      </w:r>
      <w:r w:rsidRPr="00C7012D">
        <w:t xml:space="preserve"> является высокий износ внутридомовых систем, что не позволяет провести правильную установку приборов.</w:t>
      </w:r>
    </w:p>
    <w:p w:rsidR="00AC0EA5" w:rsidRPr="00C7012D" w:rsidRDefault="00AC0EA5" w:rsidP="00B26D2B">
      <w:pPr>
        <w:pStyle w:val="16"/>
      </w:pPr>
      <w:r>
        <w:t xml:space="preserve">В 2016 году в рамках реализации схемы водоснабжения запланирована установка </w:t>
      </w:r>
      <w:r w:rsidRPr="009F553C">
        <w:t>общедомовых приборов учета воды питьевого качества</w:t>
      </w:r>
      <w:r>
        <w:t xml:space="preserve"> на вводе у каждого потребителя.</w:t>
      </w:r>
    </w:p>
    <w:p w:rsidR="00AC0EA5" w:rsidRPr="009E1FF9" w:rsidRDefault="00AC0EA5" w:rsidP="00755041">
      <w:pPr>
        <w:pStyle w:val="10"/>
        <w:ind w:firstLine="709"/>
        <w:jc w:val="both"/>
        <w:rPr>
          <w:sz w:val="24"/>
          <w:szCs w:val="24"/>
        </w:rPr>
      </w:pPr>
    </w:p>
    <w:p w:rsidR="00AC0EA5" w:rsidRPr="000836DC" w:rsidRDefault="00AC0EA5" w:rsidP="00BA44CE">
      <w:pPr>
        <w:pStyle w:val="Heading3"/>
      </w:pPr>
      <w:bookmarkStart w:id="30" w:name="_Toc392754953"/>
      <w:r w:rsidRPr="000836DC">
        <w:t xml:space="preserve">Анализ резервов и дефицитов производственных мощностей системы водоснабжения МО </w:t>
      </w:r>
      <w:r>
        <w:t>Запорожское сельское поселение</w:t>
      </w:r>
      <w:bookmarkEnd w:id="30"/>
    </w:p>
    <w:p w:rsidR="00AC0EA5" w:rsidRDefault="00AC0EA5" w:rsidP="00D04D5E">
      <w:pPr>
        <w:pStyle w:val="16"/>
      </w:pPr>
      <w:r w:rsidRPr="00C7012D">
        <w:t xml:space="preserve">Анализ резервов и дефицитов систем водоснабжения определялся по каждому населённому пункту на основании расчётных данных за 2013 год в соответствии со СНиП 2.04.02-84 и СНиП 2.04.01-85 и с учётом возможного максимального отклонения расходов воды в сутки. Максимальная производительность водозабора оценивалась по производительности насосного оборудования функционирующих скважин за 2013 год. </w:t>
      </w:r>
      <w:r w:rsidRPr="00B66A10">
        <w:t xml:space="preserve">Исходя из приведённой таблицы ниже видно, что дефицита мощностей системы водоснабжения в 2013 году не наблюдалось, резерв в базовом году составил </w:t>
      </w:r>
      <w:r>
        <w:t>13</w:t>
      </w:r>
      <w:r w:rsidRPr="00B66A10">
        <w:t xml:space="preserve"> % в п. Запорожское и </w:t>
      </w:r>
      <w:r>
        <w:t>54</w:t>
      </w:r>
      <w:r w:rsidRPr="00B66A10">
        <w:t>% в п. Пятиречье.</w:t>
      </w:r>
      <w:r>
        <w:t xml:space="preserve">  </w:t>
      </w:r>
    </w:p>
    <w:p w:rsidR="00AC0EA5" w:rsidRDefault="00AC0EA5" w:rsidP="00D04D5E">
      <w:pPr>
        <w:pStyle w:val="16"/>
      </w:pPr>
    </w:p>
    <w:p w:rsidR="00AC0EA5" w:rsidRPr="009805FE" w:rsidRDefault="00AC0EA5" w:rsidP="00BA44CE">
      <w:pPr>
        <w:pStyle w:val="2"/>
        <w:jc w:val="center"/>
        <w:outlineLvl w:val="0"/>
      </w:pPr>
      <w:r w:rsidRPr="009805FE">
        <w:t xml:space="preserve">Таблица </w:t>
      </w:r>
      <w:fldSimple w:instr=" SEQ Таблица \* ARABIC ">
        <w:r>
          <w:rPr>
            <w:noProof/>
          </w:rPr>
          <w:t>15</w:t>
        </w:r>
      </w:fldSimple>
      <w:r w:rsidRPr="009805FE">
        <w:t xml:space="preserve"> Резервы и дефициты мощностей системы водоснабжения за 2013 год</w:t>
      </w:r>
    </w:p>
    <w:tbl>
      <w:tblPr>
        <w:tblW w:w="5000" w:type="pct"/>
        <w:jc w:val="center"/>
        <w:tblLook w:val="00A0"/>
      </w:tblPr>
      <w:tblGrid>
        <w:gridCol w:w="7797"/>
        <w:gridCol w:w="1275"/>
        <w:gridCol w:w="2410"/>
        <w:gridCol w:w="1700"/>
        <w:gridCol w:w="1496"/>
      </w:tblGrid>
      <w:tr w:rsidR="00AC0EA5" w:rsidRPr="00C319C9" w:rsidTr="00AC1F7E">
        <w:trPr>
          <w:trHeight w:val="285"/>
          <w:jc w:val="center"/>
        </w:trPr>
        <w:tc>
          <w:tcPr>
            <w:tcW w:w="2673" w:type="pct"/>
            <w:tcBorders>
              <w:top w:val="single" w:sz="4" w:space="0" w:color="auto"/>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jc w:val="center"/>
              <w:rPr>
                <w:b/>
                <w:bCs/>
                <w:color w:val="000000"/>
                <w:sz w:val="20"/>
                <w:szCs w:val="20"/>
                <w:lang w:eastAsia="ru-RU"/>
              </w:rPr>
            </w:pPr>
            <w:r w:rsidRPr="00C319C9">
              <w:rPr>
                <w:b/>
                <w:bCs/>
                <w:color w:val="000000"/>
                <w:sz w:val="20"/>
                <w:szCs w:val="20"/>
                <w:lang w:eastAsia="ru-RU"/>
              </w:rPr>
              <w:t xml:space="preserve">Наименование показателя </w:t>
            </w:r>
          </w:p>
        </w:tc>
        <w:tc>
          <w:tcPr>
            <w:tcW w:w="431" w:type="pct"/>
            <w:tcBorders>
              <w:top w:val="single" w:sz="4" w:space="0" w:color="auto"/>
              <w:left w:val="nil"/>
              <w:bottom w:val="single" w:sz="4" w:space="0" w:color="auto"/>
              <w:right w:val="single" w:sz="4" w:space="0" w:color="auto"/>
            </w:tcBorders>
            <w:vAlign w:val="center"/>
          </w:tcPr>
          <w:p w:rsidR="00AC0EA5" w:rsidRPr="00C319C9" w:rsidRDefault="00AC0EA5" w:rsidP="00AC1F7E">
            <w:pPr>
              <w:spacing w:after="0" w:line="240" w:lineRule="auto"/>
              <w:jc w:val="center"/>
              <w:rPr>
                <w:b/>
                <w:bCs/>
                <w:color w:val="000000"/>
                <w:sz w:val="20"/>
                <w:szCs w:val="20"/>
                <w:lang w:eastAsia="ru-RU"/>
              </w:rPr>
            </w:pPr>
            <w:r w:rsidRPr="00C319C9">
              <w:rPr>
                <w:b/>
                <w:bCs/>
                <w:color w:val="000000"/>
                <w:sz w:val="20"/>
                <w:szCs w:val="20"/>
                <w:lang w:eastAsia="ru-RU"/>
              </w:rPr>
              <w:t>Ед</w:t>
            </w:r>
            <w:r>
              <w:rPr>
                <w:b/>
                <w:bCs/>
                <w:color w:val="000000"/>
                <w:sz w:val="20"/>
                <w:szCs w:val="20"/>
                <w:lang w:eastAsia="ru-RU"/>
              </w:rPr>
              <w:t>. изм</w:t>
            </w:r>
          </w:p>
        </w:tc>
        <w:tc>
          <w:tcPr>
            <w:tcW w:w="815" w:type="pct"/>
            <w:tcBorders>
              <w:top w:val="single" w:sz="4" w:space="0" w:color="auto"/>
              <w:left w:val="nil"/>
              <w:bottom w:val="single" w:sz="4" w:space="0" w:color="auto"/>
              <w:right w:val="single" w:sz="4" w:space="0" w:color="auto"/>
            </w:tcBorders>
            <w:vAlign w:val="center"/>
          </w:tcPr>
          <w:p w:rsidR="00AC0EA5" w:rsidRPr="00C319C9" w:rsidRDefault="00AC0EA5" w:rsidP="00C319C9">
            <w:pPr>
              <w:spacing w:after="0" w:line="240" w:lineRule="auto"/>
              <w:jc w:val="center"/>
              <w:rPr>
                <w:b/>
                <w:bCs/>
                <w:color w:val="000000"/>
                <w:sz w:val="20"/>
                <w:szCs w:val="20"/>
                <w:lang w:eastAsia="ru-RU"/>
              </w:rPr>
            </w:pPr>
            <w:r w:rsidRPr="00C319C9">
              <w:rPr>
                <w:b/>
                <w:bCs/>
                <w:color w:val="000000"/>
                <w:sz w:val="20"/>
                <w:szCs w:val="20"/>
                <w:lang w:eastAsia="ru-RU"/>
              </w:rPr>
              <w:t>Запорожское с.п., всего:</w:t>
            </w:r>
          </w:p>
        </w:tc>
        <w:tc>
          <w:tcPr>
            <w:tcW w:w="575" w:type="pct"/>
            <w:tcBorders>
              <w:top w:val="single" w:sz="4" w:space="0" w:color="auto"/>
              <w:left w:val="nil"/>
              <w:bottom w:val="single" w:sz="4" w:space="0" w:color="auto"/>
              <w:right w:val="single" w:sz="4" w:space="0" w:color="auto"/>
            </w:tcBorders>
            <w:vAlign w:val="center"/>
          </w:tcPr>
          <w:p w:rsidR="00AC0EA5" w:rsidRPr="00C319C9" w:rsidRDefault="00AC0EA5" w:rsidP="00C319C9">
            <w:pPr>
              <w:spacing w:after="0" w:line="240" w:lineRule="auto"/>
              <w:jc w:val="center"/>
              <w:rPr>
                <w:b/>
                <w:bCs/>
                <w:color w:val="000000"/>
                <w:sz w:val="20"/>
                <w:szCs w:val="20"/>
                <w:lang w:eastAsia="ru-RU"/>
              </w:rPr>
            </w:pPr>
            <w:r w:rsidRPr="00C319C9">
              <w:rPr>
                <w:b/>
                <w:bCs/>
                <w:color w:val="000000"/>
                <w:sz w:val="20"/>
                <w:szCs w:val="20"/>
                <w:lang w:eastAsia="ru-RU"/>
              </w:rPr>
              <w:t>п. Запорожское</w:t>
            </w:r>
          </w:p>
        </w:tc>
        <w:tc>
          <w:tcPr>
            <w:tcW w:w="506" w:type="pct"/>
            <w:tcBorders>
              <w:top w:val="single" w:sz="4" w:space="0" w:color="auto"/>
              <w:left w:val="nil"/>
              <w:bottom w:val="single" w:sz="4" w:space="0" w:color="auto"/>
              <w:right w:val="single" w:sz="4" w:space="0" w:color="auto"/>
            </w:tcBorders>
            <w:vAlign w:val="center"/>
          </w:tcPr>
          <w:p w:rsidR="00AC0EA5" w:rsidRPr="00C319C9" w:rsidRDefault="00AC0EA5" w:rsidP="00C319C9">
            <w:pPr>
              <w:spacing w:after="0" w:line="240" w:lineRule="auto"/>
              <w:jc w:val="center"/>
              <w:rPr>
                <w:b/>
                <w:bCs/>
                <w:color w:val="000000"/>
                <w:sz w:val="20"/>
                <w:szCs w:val="20"/>
                <w:lang w:eastAsia="ru-RU"/>
              </w:rPr>
            </w:pPr>
            <w:r w:rsidRPr="00C319C9">
              <w:rPr>
                <w:b/>
                <w:bCs/>
                <w:color w:val="000000"/>
                <w:sz w:val="20"/>
                <w:szCs w:val="20"/>
                <w:lang w:eastAsia="ru-RU"/>
              </w:rPr>
              <w:t>д. Пятиречье</w:t>
            </w:r>
          </w:p>
        </w:tc>
      </w:tr>
      <w:tr w:rsidR="00AC0EA5" w:rsidRPr="00C319C9" w:rsidTr="00C319C9">
        <w:trPr>
          <w:trHeight w:val="419"/>
          <w:jc w:val="center"/>
        </w:trPr>
        <w:tc>
          <w:tcPr>
            <w:tcW w:w="2673" w:type="pct"/>
            <w:tcBorders>
              <w:top w:val="nil"/>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Удельное среднесуточное (за год) водопотребление на хозяйственно-питьевые нужды населения</w:t>
            </w:r>
          </w:p>
        </w:tc>
        <w:tc>
          <w:tcPr>
            <w:tcW w:w="431" w:type="pct"/>
            <w:vMerge w:val="restart"/>
            <w:tcBorders>
              <w:top w:val="nil"/>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м</w:t>
            </w:r>
            <w:r w:rsidRPr="00241073">
              <w:rPr>
                <w:color w:val="000000"/>
                <w:sz w:val="20"/>
                <w:szCs w:val="20"/>
                <w:vertAlign w:val="superscript"/>
                <w:lang w:eastAsia="ru-RU"/>
              </w:rPr>
              <w:t>3</w:t>
            </w:r>
            <w:r w:rsidRPr="00C319C9">
              <w:rPr>
                <w:color w:val="000000"/>
                <w:sz w:val="20"/>
                <w:szCs w:val="20"/>
                <w:lang w:eastAsia="ru-RU"/>
              </w:rPr>
              <w:t>/ сут</w:t>
            </w:r>
          </w:p>
        </w:tc>
        <w:tc>
          <w:tcPr>
            <w:tcW w:w="81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430,31</w:t>
            </w:r>
          </w:p>
        </w:tc>
        <w:tc>
          <w:tcPr>
            <w:tcW w:w="57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416,00</w:t>
            </w:r>
          </w:p>
        </w:tc>
        <w:tc>
          <w:tcPr>
            <w:tcW w:w="506" w:type="pct"/>
            <w:tcBorders>
              <w:top w:val="nil"/>
              <w:left w:val="nil"/>
              <w:bottom w:val="single" w:sz="4" w:space="0" w:color="auto"/>
              <w:right w:val="single" w:sz="4" w:space="0" w:color="auto"/>
            </w:tcBorders>
            <w:vAlign w:val="center"/>
          </w:tcPr>
          <w:p w:rsidR="00AC0EA5" w:rsidRPr="00A7230E" w:rsidRDefault="00AC0EA5" w:rsidP="00A71D37">
            <w:pPr>
              <w:pStyle w:val="normal-p0"/>
              <w:jc w:val="center"/>
              <w:rPr>
                <w:sz w:val="22"/>
                <w:lang w:eastAsia="en-US"/>
              </w:rPr>
            </w:pPr>
            <w:r w:rsidRPr="00A7230E">
              <w:rPr>
                <w:sz w:val="22"/>
                <w:lang w:eastAsia="en-US"/>
              </w:rPr>
              <w:t>39,20</w:t>
            </w:r>
          </w:p>
        </w:tc>
      </w:tr>
      <w:tr w:rsidR="00AC0EA5" w:rsidRPr="00C319C9" w:rsidTr="00C319C9">
        <w:trPr>
          <w:trHeight w:val="511"/>
          <w:jc w:val="center"/>
        </w:trPr>
        <w:tc>
          <w:tcPr>
            <w:tcW w:w="2673" w:type="pct"/>
            <w:tcBorders>
              <w:top w:val="nil"/>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Количество воды на нужды промышленности, обеспечивающей население продуктами, и неучтенные расходы</w:t>
            </w:r>
          </w:p>
        </w:tc>
        <w:tc>
          <w:tcPr>
            <w:tcW w:w="431" w:type="pct"/>
            <w:vMerge/>
            <w:tcBorders>
              <w:top w:val="nil"/>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rPr>
                <w:color w:val="000000"/>
                <w:sz w:val="20"/>
                <w:szCs w:val="20"/>
                <w:lang w:eastAsia="ru-RU"/>
              </w:rPr>
            </w:pPr>
          </w:p>
        </w:tc>
        <w:tc>
          <w:tcPr>
            <w:tcW w:w="81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43,03</w:t>
            </w:r>
          </w:p>
        </w:tc>
        <w:tc>
          <w:tcPr>
            <w:tcW w:w="57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41,60</w:t>
            </w:r>
          </w:p>
        </w:tc>
        <w:tc>
          <w:tcPr>
            <w:tcW w:w="506" w:type="pct"/>
            <w:tcBorders>
              <w:top w:val="nil"/>
              <w:left w:val="nil"/>
              <w:bottom w:val="single" w:sz="4" w:space="0" w:color="auto"/>
              <w:right w:val="single" w:sz="4" w:space="0" w:color="auto"/>
            </w:tcBorders>
            <w:vAlign w:val="center"/>
          </w:tcPr>
          <w:p w:rsidR="00AC0EA5" w:rsidRPr="00A7230E" w:rsidRDefault="00AC0EA5" w:rsidP="00A71D37">
            <w:pPr>
              <w:pStyle w:val="normal-p0"/>
              <w:jc w:val="center"/>
              <w:rPr>
                <w:sz w:val="22"/>
                <w:lang w:eastAsia="en-US"/>
              </w:rPr>
            </w:pPr>
            <w:r w:rsidRPr="00A7230E">
              <w:rPr>
                <w:sz w:val="22"/>
                <w:lang w:eastAsia="en-US"/>
              </w:rPr>
              <w:t>3,92</w:t>
            </w:r>
          </w:p>
        </w:tc>
      </w:tr>
      <w:tr w:rsidR="00AC0EA5" w:rsidRPr="00C319C9" w:rsidTr="00C319C9">
        <w:trPr>
          <w:trHeight w:val="300"/>
          <w:jc w:val="center"/>
        </w:trPr>
        <w:tc>
          <w:tcPr>
            <w:tcW w:w="2673" w:type="pct"/>
            <w:tcBorders>
              <w:top w:val="nil"/>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Поливка зеленных насаждений, проездов</w:t>
            </w:r>
          </w:p>
        </w:tc>
        <w:tc>
          <w:tcPr>
            <w:tcW w:w="431" w:type="pct"/>
            <w:vMerge/>
            <w:tcBorders>
              <w:top w:val="nil"/>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rPr>
                <w:color w:val="000000"/>
                <w:sz w:val="20"/>
                <w:szCs w:val="20"/>
                <w:lang w:eastAsia="ru-RU"/>
              </w:rPr>
            </w:pPr>
          </w:p>
        </w:tc>
        <w:tc>
          <w:tcPr>
            <w:tcW w:w="81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155,00</w:t>
            </w:r>
          </w:p>
        </w:tc>
        <w:tc>
          <w:tcPr>
            <w:tcW w:w="57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149,10</w:t>
            </w:r>
          </w:p>
        </w:tc>
        <w:tc>
          <w:tcPr>
            <w:tcW w:w="506" w:type="pct"/>
            <w:tcBorders>
              <w:top w:val="nil"/>
              <w:left w:val="nil"/>
              <w:bottom w:val="single" w:sz="4" w:space="0" w:color="auto"/>
              <w:right w:val="single" w:sz="4" w:space="0" w:color="auto"/>
            </w:tcBorders>
            <w:vAlign w:val="center"/>
          </w:tcPr>
          <w:p w:rsidR="00AC0EA5" w:rsidRPr="00A7230E" w:rsidRDefault="00AC0EA5" w:rsidP="00A71D37">
            <w:pPr>
              <w:pStyle w:val="normal-p0"/>
              <w:jc w:val="center"/>
              <w:rPr>
                <w:sz w:val="22"/>
                <w:lang w:eastAsia="en-US"/>
              </w:rPr>
            </w:pPr>
            <w:r w:rsidRPr="00A7230E">
              <w:rPr>
                <w:sz w:val="22"/>
                <w:lang w:eastAsia="en-US"/>
              </w:rPr>
              <w:t>16,17</w:t>
            </w:r>
          </w:p>
        </w:tc>
      </w:tr>
      <w:tr w:rsidR="00AC0EA5" w:rsidRPr="00C319C9" w:rsidTr="00C319C9">
        <w:trPr>
          <w:trHeight w:val="382"/>
          <w:jc w:val="center"/>
        </w:trPr>
        <w:tc>
          <w:tcPr>
            <w:tcW w:w="2673" w:type="pct"/>
            <w:tcBorders>
              <w:top w:val="nil"/>
              <w:left w:val="single" w:sz="4" w:space="0" w:color="auto"/>
              <w:bottom w:val="single" w:sz="4" w:space="0" w:color="auto"/>
              <w:right w:val="single" w:sz="4" w:space="0" w:color="auto"/>
            </w:tcBorders>
            <w:vAlign w:val="center"/>
          </w:tcPr>
          <w:p w:rsidR="00AC0EA5" w:rsidRPr="00C319C9" w:rsidRDefault="00AC0EA5" w:rsidP="00B345DC">
            <w:pPr>
              <w:spacing w:after="0" w:line="240" w:lineRule="auto"/>
              <w:jc w:val="center"/>
              <w:rPr>
                <w:color w:val="000000"/>
                <w:sz w:val="20"/>
                <w:szCs w:val="20"/>
                <w:lang w:eastAsia="ru-RU"/>
              </w:rPr>
            </w:pPr>
            <w:r w:rsidRPr="00C319C9">
              <w:rPr>
                <w:color w:val="000000"/>
                <w:sz w:val="20"/>
                <w:szCs w:val="20"/>
                <w:lang w:eastAsia="ru-RU"/>
              </w:rPr>
              <w:t>Общий расход в соответствии со СНиП 2.04.02-84 и СНиП 2.04.01-85</w:t>
            </w:r>
          </w:p>
        </w:tc>
        <w:tc>
          <w:tcPr>
            <w:tcW w:w="431" w:type="pct"/>
            <w:vMerge/>
            <w:tcBorders>
              <w:top w:val="nil"/>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rPr>
                <w:color w:val="000000"/>
                <w:sz w:val="20"/>
                <w:szCs w:val="20"/>
                <w:lang w:eastAsia="ru-RU"/>
              </w:rPr>
            </w:pPr>
          </w:p>
        </w:tc>
        <w:tc>
          <w:tcPr>
            <w:tcW w:w="81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628,34</w:t>
            </w:r>
          </w:p>
        </w:tc>
        <w:tc>
          <w:tcPr>
            <w:tcW w:w="57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606,70</w:t>
            </w:r>
          </w:p>
        </w:tc>
        <w:tc>
          <w:tcPr>
            <w:tcW w:w="506" w:type="pct"/>
            <w:tcBorders>
              <w:top w:val="nil"/>
              <w:left w:val="nil"/>
              <w:bottom w:val="single" w:sz="4" w:space="0" w:color="auto"/>
              <w:right w:val="single" w:sz="4" w:space="0" w:color="auto"/>
            </w:tcBorders>
            <w:vAlign w:val="center"/>
          </w:tcPr>
          <w:p w:rsidR="00AC0EA5" w:rsidRPr="00A7230E" w:rsidRDefault="00AC0EA5" w:rsidP="00A71D37">
            <w:pPr>
              <w:pStyle w:val="normal-p0"/>
              <w:jc w:val="center"/>
              <w:rPr>
                <w:sz w:val="22"/>
                <w:lang w:eastAsia="en-US"/>
              </w:rPr>
            </w:pPr>
            <w:r w:rsidRPr="00A7230E">
              <w:rPr>
                <w:sz w:val="22"/>
                <w:lang w:eastAsia="en-US"/>
              </w:rPr>
              <w:t>59,29</w:t>
            </w:r>
          </w:p>
        </w:tc>
      </w:tr>
      <w:tr w:rsidR="00AC0EA5" w:rsidRPr="00C319C9" w:rsidTr="00C319C9">
        <w:trPr>
          <w:trHeight w:val="571"/>
          <w:jc w:val="center"/>
        </w:trPr>
        <w:tc>
          <w:tcPr>
            <w:tcW w:w="2673" w:type="pct"/>
            <w:tcBorders>
              <w:top w:val="nil"/>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jc w:val="center"/>
              <w:rPr>
                <w:b/>
                <w:bCs/>
                <w:color w:val="000000"/>
                <w:sz w:val="20"/>
                <w:szCs w:val="20"/>
                <w:lang w:eastAsia="ru-RU"/>
              </w:rPr>
            </w:pPr>
            <w:r w:rsidRPr="00C319C9">
              <w:rPr>
                <w:b/>
                <w:bCs/>
                <w:color w:val="000000"/>
                <w:sz w:val="20"/>
                <w:szCs w:val="20"/>
                <w:lang w:eastAsia="ru-RU"/>
              </w:rPr>
              <w:t>Общий расход в соответствии со СНиП 2.04.02-84 и СНиП 2.04.01-85 с учётом возможного максимального спроса</w:t>
            </w:r>
          </w:p>
        </w:tc>
        <w:tc>
          <w:tcPr>
            <w:tcW w:w="431" w:type="pct"/>
            <w:vMerge/>
            <w:tcBorders>
              <w:top w:val="nil"/>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rPr>
                <w:color w:val="000000"/>
                <w:sz w:val="20"/>
                <w:szCs w:val="20"/>
                <w:lang w:eastAsia="ru-RU"/>
              </w:rPr>
            </w:pPr>
          </w:p>
        </w:tc>
        <w:tc>
          <w:tcPr>
            <w:tcW w:w="81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754,01</w:t>
            </w:r>
          </w:p>
        </w:tc>
        <w:tc>
          <w:tcPr>
            <w:tcW w:w="57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728,04</w:t>
            </w:r>
          </w:p>
        </w:tc>
        <w:tc>
          <w:tcPr>
            <w:tcW w:w="506" w:type="pct"/>
            <w:tcBorders>
              <w:top w:val="nil"/>
              <w:left w:val="nil"/>
              <w:bottom w:val="single" w:sz="4" w:space="0" w:color="auto"/>
              <w:right w:val="single" w:sz="4" w:space="0" w:color="auto"/>
            </w:tcBorders>
            <w:vAlign w:val="center"/>
          </w:tcPr>
          <w:p w:rsidR="00AC0EA5" w:rsidRPr="00A7230E" w:rsidRDefault="00AC0EA5" w:rsidP="00A71D37">
            <w:pPr>
              <w:pStyle w:val="normal-p0"/>
              <w:jc w:val="center"/>
              <w:rPr>
                <w:sz w:val="22"/>
                <w:lang w:eastAsia="en-US"/>
              </w:rPr>
            </w:pPr>
            <w:r w:rsidRPr="00A7230E">
              <w:rPr>
                <w:sz w:val="22"/>
                <w:lang w:eastAsia="en-US"/>
              </w:rPr>
              <w:t>71,15</w:t>
            </w:r>
          </w:p>
        </w:tc>
      </w:tr>
      <w:tr w:rsidR="00AC0EA5" w:rsidRPr="00C319C9" w:rsidTr="00C319C9">
        <w:trPr>
          <w:trHeight w:val="409"/>
          <w:jc w:val="center"/>
        </w:trPr>
        <w:tc>
          <w:tcPr>
            <w:tcW w:w="2673" w:type="pct"/>
            <w:tcBorders>
              <w:top w:val="nil"/>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Максимальная производительность водозаборных сооружений</w:t>
            </w:r>
          </w:p>
        </w:tc>
        <w:tc>
          <w:tcPr>
            <w:tcW w:w="431" w:type="pct"/>
            <w:vMerge/>
            <w:tcBorders>
              <w:top w:val="nil"/>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rPr>
                <w:color w:val="000000"/>
                <w:sz w:val="20"/>
                <w:szCs w:val="20"/>
                <w:lang w:eastAsia="ru-RU"/>
              </w:rPr>
            </w:pPr>
          </w:p>
        </w:tc>
        <w:tc>
          <w:tcPr>
            <w:tcW w:w="81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996,00</w:t>
            </w:r>
          </w:p>
        </w:tc>
        <w:tc>
          <w:tcPr>
            <w:tcW w:w="57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840,00</w:t>
            </w:r>
          </w:p>
        </w:tc>
        <w:tc>
          <w:tcPr>
            <w:tcW w:w="506" w:type="pct"/>
            <w:tcBorders>
              <w:top w:val="nil"/>
              <w:left w:val="nil"/>
              <w:bottom w:val="single" w:sz="4" w:space="0" w:color="auto"/>
              <w:right w:val="single" w:sz="4" w:space="0" w:color="auto"/>
            </w:tcBorders>
            <w:vAlign w:val="center"/>
          </w:tcPr>
          <w:p w:rsidR="00AC0EA5" w:rsidRPr="00A7230E" w:rsidRDefault="00AC0EA5" w:rsidP="00A71D37">
            <w:pPr>
              <w:pStyle w:val="normal-p0"/>
              <w:jc w:val="center"/>
              <w:rPr>
                <w:sz w:val="22"/>
                <w:lang w:eastAsia="en-US"/>
              </w:rPr>
            </w:pPr>
            <w:r w:rsidRPr="00A7230E">
              <w:rPr>
                <w:sz w:val="22"/>
                <w:lang w:eastAsia="en-US"/>
              </w:rPr>
              <w:t>156,00</w:t>
            </w:r>
          </w:p>
        </w:tc>
      </w:tr>
      <w:tr w:rsidR="00AC0EA5" w:rsidRPr="00C319C9" w:rsidTr="00C319C9">
        <w:trPr>
          <w:trHeight w:val="415"/>
          <w:jc w:val="center"/>
        </w:trPr>
        <w:tc>
          <w:tcPr>
            <w:tcW w:w="2673" w:type="pct"/>
            <w:tcBorders>
              <w:top w:val="nil"/>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Резерв (дефицит «-») производительности источников</w:t>
            </w:r>
          </w:p>
        </w:tc>
        <w:tc>
          <w:tcPr>
            <w:tcW w:w="431" w:type="pct"/>
            <w:vMerge/>
            <w:tcBorders>
              <w:top w:val="nil"/>
              <w:left w:val="single" w:sz="4" w:space="0" w:color="auto"/>
              <w:bottom w:val="single" w:sz="4" w:space="0" w:color="auto"/>
              <w:right w:val="single" w:sz="4" w:space="0" w:color="auto"/>
            </w:tcBorders>
            <w:vAlign w:val="center"/>
          </w:tcPr>
          <w:p w:rsidR="00AC0EA5" w:rsidRPr="00C319C9" w:rsidRDefault="00AC0EA5" w:rsidP="00C319C9">
            <w:pPr>
              <w:spacing w:after="0" w:line="240" w:lineRule="auto"/>
              <w:rPr>
                <w:color w:val="000000"/>
                <w:sz w:val="20"/>
                <w:szCs w:val="20"/>
                <w:lang w:eastAsia="ru-RU"/>
              </w:rPr>
            </w:pPr>
          </w:p>
        </w:tc>
        <w:tc>
          <w:tcPr>
            <w:tcW w:w="81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241,99</w:t>
            </w:r>
          </w:p>
        </w:tc>
        <w:tc>
          <w:tcPr>
            <w:tcW w:w="575" w:type="pct"/>
            <w:tcBorders>
              <w:top w:val="nil"/>
              <w:left w:val="nil"/>
              <w:bottom w:val="single" w:sz="4" w:space="0" w:color="auto"/>
              <w:right w:val="single" w:sz="4" w:space="0" w:color="auto"/>
            </w:tcBorders>
            <w:vAlign w:val="center"/>
          </w:tcPr>
          <w:p w:rsidR="00AC0EA5" w:rsidRPr="00C319C9" w:rsidRDefault="00AC0EA5" w:rsidP="00C319C9">
            <w:pPr>
              <w:spacing w:after="0" w:line="240" w:lineRule="auto"/>
              <w:jc w:val="center"/>
              <w:rPr>
                <w:color w:val="000000"/>
                <w:sz w:val="20"/>
                <w:szCs w:val="20"/>
                <w:lang w:eastAsia="ru-RU"/>
              </w:rPr>
            </w:pPr>
            <w:r w:rsidRPr="00C319C9">
              <w:rPr>
                <w:color w:val="000000"/>
                <w:sz w:val="20"/>
                <w:szCs w:val="20"/>
                <w:lang w:eastAsia="ru-RU"/>
              </w:rPr>
              <w:t>111,96</w:t>
            </w:r>
          </w:p>
        </w:tc>
        <w:tc>
          <w:tcPr>
            <w:tcW w:w="506" w:type="pct"/>
            <w:tcBorders>
              <w:top w:val="nil"/>
              <w:left w:val="nil"/>
              <w:bottom w:val="single" w:sz="4" w:space="0" w:color="auto"/>
              <w:right w:val="single" w:sz="4" w:space="0" w:color="auto"/>
            </w:tcBorders>
            <w:vAlign w:val="center"/>
          </w:tcPr>
          <w:p w:rsidR="00AC0EA5" w:rsidRPr="00A7230E" w:rsidRDefault="00AC0EA5" w:rsidP="00A71D37">
            <w:pPr>
              <w:pStyle w:val="normal-p0"/>
              <w:jc w:val="center"/>
              <w:rPr>
                <w:sz w:val="22"/>
                <w:lang w:eastAsia="en-US"/>
              </w:rPr>
            </w:pPr>
            <w:r w:rsidRPr="00A7230E">
              <w:rPr>
                <w:sz w:val="22"/>
                <w:lang w:eastAsia="en-US"/>
              </w:rPr>
              <w:t>84,85</w:t>
            </w:r>
          </w:p>
        </w:tc>
      </w:tr>
    </w:tbl>
    <w:p w:rsidR="00AC0EA5" w:rsidRPr="007804BF" w:rsidRDefault="00AC0EA5" w:rsidP="00BA44CE">
      <w:pPr>
        <w:pStyle w:val="Heading3"/>
      </w:pPr>
      <w:bookmarkStart w:id="31" w:name="_Toc392754954"/>
      <w:r w:rsidRPr="007804BF">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13" w:history="1">
        <w:r w:rsidRPr="007804BF">
          <w:t>СНиП 2.04.02-84</w:t>
        </w:r>
      </w:hyperlink>
      <w:r w:rsidRPr="007804BF">
        <w:t xml:space="preserve"> и </w:t>
      </w:r>
      <w:hyperlink r:id="rId14" w:history="1">
        <w:r w:rsidRPr="007804BF">
          <w:t>СниП 2.04.01-85</w:t>
        </w:r>
      </w:hyperlink>
      <w:r w:rsidRPr="007804BF">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1"/>
    </w:p>
    <w:p w:rsidR="00AC0EA5" w:rsidRDefault="00AC0EA5" w:rsidP="00B47D14">
      <w:pPr>
        <w:pStyle w:val="16"/>
      </w:pPr>
      <w:r w:rsidRPr="00656690">
        <w:t xml:space="preserve">На основании описанных </w:t>
      </w:r>
      <w:r>
        <w:t>сценариев развития (см. пункт 2.2 схемы)</w:t>
      </w:r>
      <w:r w:rsidRPr="00656690">
        <w:t xml:space="preserve"> и в соответствии со СНиП 2.04.02-84 и СНиП 2.04.01-85 спрогнозировано потребление (полезный отпуск) воды питьевого качества на перспективу до 2024года.</w:t>
      </w:r>
      <w:r>
        <w:t xml:space="preserve"> </w:t>
      </w:r>
      <w:r w:rsidRPr="00641924">
        <w:t>Согласно перспективе развития поселения в пери</w:t>
      </w:r>
      <w:r>
        <w:t xml:space="preserve">од до 2020 г. в п. Запорожское </w:t>
      </w:r>
      <w:r w:rsidRPr="00641924">
        <w:t>запланировано проектирование и строительство централизованной системы горячего водоснабжения. В связи с тем, что на сегодняшний момент невозможно оценить срок завершения проектных и строительных работ,</w:t>
      </w:r>
      <w:r>
        <w:t xml:space="preserve"> а так же количество подключаемых абонентов, прогнозные расходы воды на нужды ГВС не были включены в таблицу.</w:t>
      </w:r>
    </w:p>
    <w:p w:rsidR="00AC0EA5" w:rsidRPr="00656690" w:rsidRDefault="00AC0EA5" w:rsidP="00B47D14">
      <w:pPr>
        <w:pStyle w:val="16"/>
      </w:pPr>
    </w:p>
    <w:p w:rsidR="00AC0EA5" w:rsidRDefault="00AC0EA5" w:rsidP="00A434D6">
      <w:pPr>
        <w:pStyle w:val="0"/>
      </w:pPr>
      <w:r w:rsidRPr="00C7012D">
        <w:t xml:space="preserve">Таблица </w:t>
      </w:r>
      <w:fldSimple w:instr=" SEQ Таблица \* ARABIC ">
        <w:r>
          <w:rPr>
            <w:noProof/>
          </w:rPr>
          <w:t>16</w:t>
        </w:r>
      </w:fldSimple>
      <w:r w:rsidRPr="00C7012D">
        <w:t xml:space="preserve"> Перспективное</w:t>
      </w:r>
      <w:r w:rsidRPr="00C64D70">
        <w:t xml:space="preserve"> </w:t>
      </w:r>
      <w:r>
        <w:t>п</w:t>
      </w:r>
      <w:r w:rsidRPr="00C64D70">
        <w:t>отребление воды в соответствии со СНиП 2.04.02-84 и СНиП 2.04.01-85 (сценарий 1)</w:t>
      </w:r>
    </w:p>
    <w:tbl>
      <w:tblPr>
        <w:tblW w:w="5000" w:type="pct"/>
        <w:tblLook w:val="00A0"/>
      </w:tblPr>
      <w:tblGrid>
        <w:gridCol w:w="338"/>
        <w:gridCol w:w="4080"/>
        <w:gridCol w:w="993"/>
        <w:gridCol w:w="843"/>
        <w:gridCol w:w="843"/>
        <w:gridCol w:w="843"/>
        <w:gridCol w:w="843"/>
        <w:gridCol w:w="843"/>
        <w:gridCol w:w="843"/>
        <w:gridCol w:w="843"/>
        <w:gridCol w:w="843"/>
        <w:gridCol w:w="843"/>
        <w:gridCol w:w="843"/>
        <w:gridCol w:w="837"/>
      </w:tblGrid>
      <w:tr w:rsidR="00AC0EA5" w:rsidRPr="00900A7A" w:rsidTr="00D730D3">
        <w:trPr>
          <w:trHeight w:val="510"/>
        </w:trPr>
        <w:tc>
          <w:tcPr>
            <w:tcW w:w="151" w:type="pct"/>
            <w:tcBorders>
              <w:top w:val="single" w:sz="4" w:space="0" w:color="auto"/>
              <w:left w:val="single" w:sz="4" w:space="0" w:color="auto"/>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w:t>
            </w:r>
          </w:p>
        </w:tc>
        <w:tc>
          <w:tcPr>
            <w:tcW w:w="1380" w:type="pct"/>
            <w:tcBorders>
              <w:top w:val="single" w:sz="4" w:space="0" w:color="auto"/>
              <w:left w:val="nil"/>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Населенный пункт, наименование затрат</w:t>
            </w:r>
          </w:p>
        </w:tc>
        <w:tc>
          <w:tcPr>
            <w:tcW w:w="336" w:type="pct"/>
            <w:tcBorders>
              <w:top w:val="single" w:sz="4" w:space="0" w:color="auto"/>
              <w:left w:val="nil"/>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Ед. изм.</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2014</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2015</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2016</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2017</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2018</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2019</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2020</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2021</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2022</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2023</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2024</w:t>
            </w:r>
          </w:p>
        </w:tc>
      </w:tr>
      <w:tr w:rsidR="00AC0EA5" w:rsidRPr="00900A7A" w:rsidTr="00D730D3">
        <w:trPr>
          <w:trHeight w:val="315"/>
        </w:trPr>
        <w:tc>
          <w:tcPr>
            <w:tcW w:w="151" w:type="pct"/>
            <w:tcBorders>
              <w:top w:val="nil"/>
              <w:left w:val="single" w:sz="4" w:space="0" w:color="auto"/>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w:t>
            </w:r>
          </w:p>
        </w:tc>
        <w:tc>
          <w:tcPr>
            <w:tcW w:w="1380" w:type="pct"/>
            <w:tcBorders>
              <w:top w:val="nil"/>
              <w:left w:val="nil"/>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п. Запорожское</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152,91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152,95</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153,04</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153,08</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153,13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153,17</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153,72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154,27</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154,82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155,37</w:t>
            </w:r>
          </w:p>
        </w:tc>
      </w:tr>
      <w:tr w:rsidR="00AC0EA5" w:rsidRPr="00900A7A" w:rsidTr="00D730D3">
        <w:trPr>
          <w:trHeight w:val="315"/>
        </w:trPr>
        <w:tc>
          <w:tcPr>
            <w:tcW w:w="1531" w:type="pct"/>
            <w:gridSpan w:val="2"/>
            <w:tcBorders>
              <w:top w:val="single" w:sz="4" w:space="0" w:color="auto"/>
              <w:left w:val="single" w:sz="4" w:space="0" w:color="auto"/>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холодное водоснабжение, в том числе</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152,91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152,95</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153,04</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153,08</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153,13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153,17</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153,72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154,27</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154,82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155,37</w:t>
            </w:r>
          </w:p>
        </w:tc>
      </w:tr>
      <w:tr w:rsidR="00AC0EA5" w:rsidRPr="00900A7A" w:rsidTr="00D730D3">
        <w:trPr>
          <w:trHeight w:val="315"/>
        </w:trPr>
        <w:tc>
          <w:tcPr>
            <w:tcW w:w="1531" w:type="pct"/>
            <w:gridSpan w:val="2"/>
            <w:tcBorders>
              <w:top w:val="single" w:sz="4" w:space="0" w:color="auto"/>
              <w:left w:val="single" w:sz="4" w:space="0" w:color="auto"/>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горячее водоснабжение</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A7230E" w:rsidRDefault="00AC0EA5" w:rsidP="00757F02">
            <w:pPr>
              <w:pStyle w:val="normal-p0"/>
              <w:jc w:val="center"/>
              <w:rPr>
                <w:sz w:val="22"/>
                <w:szCs w:val="22"/>
                <w:lang w:eastAsia="en-US"/>
              </w:rPr>
            </w:pPr>
            <w:r w:rsidRPr="00A7230E">
              <w:rPr>
                <w:sz w:val="22"/>
                <w:szCs w:val="22"/>
                <w:lang w:eastAsia="en-US"/>
              </w:rPr>
              <w:t>5,11</w:t>
            </w:r>
          </w:p>
        </w:tc>
        <w:tc>
          <w:tcPr>
            <w:tcW w:w="285" w:type="pct"/>
            <w:tcBorders>
              <w:top w:val="nil"/>
              <w:left w:val="nil"/>
              <w:bottom w:val="single" w:sz="4" w:space="0" w:color="auto"/>
              <w:right w:val="single" w:sz="4" w:space="0" w:color="auto"/>
            </w:tcBorders>
            <w:noWrap/>
            <w:vAlign w:val="center"/>
          </w:tcPr>
          <w:p w:rsidR="00AC0EA5" w:rsidRPr="00A7230E" w:rsidRDefault="00AC0EA5" w:rsidP="00757F02">
            <w:pPr>
              <w:pStyle w:val="normal-p0"/>
              <w:jc w:val="center"/>
              <w:rPr>
                <w:sz w:val="22"/>
                <w:szCs w:val="22"/>
                <w:lang w:eastAsia="en-US"/>
              </w:rPr>
            </w:pPr>
            <w:r w:rsidRPr="00A7230E">
              <w:rPr>
                <w:sz w:val="22"/>
                <w:szCs w:val="22"/>
                <w:lang w:eastAsia="en-US"/>
              </w:rPr>
              <w:t>5,09</w:t>
            </w:r>
          </w:p>
        </w:tc>
        <w:tc>
          <w:tcPr>
            <w:tcW w:w="285" w:type="pct"/>
            <w:tcBorders>
              <w:top w:val="nil"/>
              <w:left w:val="nil"/>
              <w:bottom w:val="single" w:sz="4" w:space="0" w:color="auto"/>
              <w:right w:val="single" w:sz="4" w:space="0" w:color="auto"/>
            </w:tcBorders>
            <w:noWrap/>
            <w:vAlign w:val="center"/>
          </w:tcPr>
          <w:p w:rsidR="00AC0EA5" w:rsidRPr="00A7230E" w:rsidRDefault="00AC0EA5" w:rsidP="00757F02">
            <w:pPr>
              <w:pStyle w:val="normal-p0"/>
              <w:jc w:val="center"/>
              <w:rPr>
                <w:sz w:val="22"/>
                <w:szCs w:val="22"/>
                <w:lang w:eastAsia="en-US"/>
              </w:rPr>
            </w:pPr>
            <w:r w:rsidRPr="00A7230E">
              <w:rPr>
                <w:sz w:val="22"/>
                <w:szCs w:val="22"/>
                <w:lang w:eastAsia="en-US"/>
              </w:rPr>
              <w:t>5,08</w:t>
            </w:r>
          </w:p>
        </w:tc>
        <w:tc>
          <w:tcPr>
            <w:tcW w:w="285" w:type="pct"/>
            <w:tcBorders>
              <w:top w:val="nil"/>
              <w:left w:val="nil"/>
              <w:bottom w:val="single" w:sz="4" w:space="0" w:color="auto"/>
              <w:right w:val="single" w:sz="4" w:space="0" w:color="auto"/>
            </w:tcBorders>
            <w:noWrap/>
            <w:vAlign w:val="center"/>
          </w:tcPr>
          <w:p w:rsidR="00AC0EA5" w:rsidRPr="00A7230E" w:rsidRDefault="00AC0EA5" w:rsidP="00757F02">
            <w:pPr>
              <w:pStyle w:val="normal-p0"/>
              <w:jc w:val="center"/>
              <w:rPr>
                <w:sz w:val="22"/>
                <w:szCs w:val="22"/>
                <w:lang w:eastAsia="en-US"/>
              </w:rPr>
            </w:pPr>
            <w:r w:rsidRPr="00A7230E">
              <w:rPr>
                <w:sz w:val="22"/>
                <w:szCs w:val="22"/>
                <w:lang w:eastAsia="en-US"/>
              </w:rPr>
              <w:t>5,06</w:t>
            </w:r>
          </w:p>
        </w:tc>
        <w:tc>
          <w:tcPr>
            <w:tcW w:w="285" w:type="pct"/>
            <w:tcBorders>
              <w:top w:val="nil"/>
              <w:left w:val="nil"/>
              <w:bottom w:val="single" w:sz="4" w:space="0" w:color="auto"/>
              <w:right w:val="single" w:sz="4" w:space="0" w:color="auto"/>
            </w:tcBorders>
            <w:noWrap/>
            <w:vAlign w:val="center"/>
          </w:tcPr>
          <w:p w:rsidR="00AC0EA5" w:rsidRPr="00A7230E" w:rsidRDefault="00AC0EA5" w:rsidP="00757F02">
            <w:pPr>
              <w:pStyle w:val="normal-p0"/>
              <w:jc w:val="center"/>
              <w:rPr>
                <w:sz w:val="22"/>
                <w:szCs w:val="22"/>
                <w:lang w:eastAsia="en-US"/>
              </w:rPr>
            </w:pPr>
            <w:r w:rsidRPr="00A7230E">
              <w:rPr>
                <w:sz w:val="22"/>
                <w:szCs w:val="22"/>
                <w:lang w:eastAsia="en-US"/>
              </w:rPr>
              <w:t>5,05</w:t>
            </w:r>
          </w:p>
        </w:tc>
        <w:tc>
          <w:tcPr>
            <w:tcW w:w="285" w:type="pct"/>
            <w:tcBorders>
              <w:top w:val="nil"/>
              <w:left w:val="nil"/>
              <w:bottom w:val="single" w:sz="4" w:space="0" w:color="auto"/>
              <w:right w:val="single" w:sz="4" w:space="0" w:color="auto"/>
            </w:tcBorders>
            <w:noWrap/>
            <w:vAlign w:val="center"/>
          </w:tcPr>
          <w:p w:rsidR="00AC0EA5" w:rsidRPr="00A7230E" w:rsidRDefault="00AC0EA5" w:rsidP="00757F02">
            <w:pPr>
              <w:pStyle w:val="normal-p0"/>
              <w:jc w:val="center"/>
              <w:rPr>
                <w:sz w:val="22"/>
                <w:szCs w:val="22"/>
                <w:lang w:eastAsia="en-US"/>
              </w:rPr>
            </w:pPr>
            <w:r w:rsidRPr="00A7230E">
              <w:rPr>
                <w:sz w:val="22"/>
                <w:szCs w:val="22"/>
                <w:lang w:eastAsia="en-US"/>
              </w:rPr>
              <w:t>5,03</w:t>
            </w:r>
          </w:p>
        </w:tc>
        <w:tc>
          <w:tcPr>
            <w:tcW w:w="285" w:type="pct"/>
            <w:tcBorders>
              <w:top w:val="nil"/>
              <w:left w:val="nil"/>
              <w:bottom w:val="single" w:sz="4" w:space="0" w:color="auto"/>
              <w:right w:val="single" w:sz="4" w:space="0" w:color="auto"/>
            </w:tcBorders>
            <w:noWrap/>
            <w:vAlign w:val="center"/>
          </w:tcPr>
          <w:p w:rsidR="00AC0EA5" w:rsidRPr="00A7230E" w:rsidRDefault="00AC0EA5" w:rsidP="00757F02">
            <w:pPr>
              <w:pStyle w:val="normal-p0"/>
              <w:jc w:val="center"/>
              <w:rPr>
                <w:sz w:val="22"/>
                <w:szCs w:val="22"/>
                <w:lang w:eastAsia="en-US"/>
              </w:rPr>
            </w:pPr>
            <w:r w:rsidRPr="00A7230E">
              <w:rPr>
                <w:sz w:val="22"/>
                <w:szCs w:val="22"/>
                <w:lang w:eastAsia="en-US"/>
              </w:rPr>
              <w:t>5,02</w:t>
            </w:r>
          </w:p>
        </w:tc>
        <w:tc>
          <w:tcPr>
            <w:tcW w:w="285" w:type="pct"/>
            <w:tcBorders>
              <w:top w:val="nil"/>
              <w:left w:val="nil"/>
              <w:bottom w:val="single" w:sz="4" w:space="0" w:color="auto"/>
              <w:right w:val="single" w:sz="4" w:space="0" w:color="auto"/>
            </w:tcBorders>
            <w:noWrap/>
            <w:vAlign w:val="center"/>
          </w:tcPr>
          <w:p w:rsidR="00AC0EA5" w:rsidRPr="00A7230E" w:rsidRDefault="00AC0EA5" w:rsidP="00757F02">
            <w:pPr>
              <w:pStyle w:val="normal-p0"/>
              <w:jc w:val="center"/>
              <w:rPr>
                <w:sz w:val="22"/>
                <w:szCs w:val="22"/>
                <w:lang w:eastAsia="en-US"/>
              </w:rPr>
            </w:pPr>
            <w:r w:rsidRPr="00A7230E">
              <w:rPr>
                <w:sz w:val="22"/>
                <w:szCs w:val="22"/>
                <w:lang w:eastAsia="en-US"/>
              </w:rPr>
              <w:t>5,05</w:t>
            </w:r>
          </w:p>
        </w:tc>
        <w:tc>
          <w:tcPr>
            <w:tcW w:w="285" w:type="pct"/>
            <w:tcBorders>
              <w:top w:val="nil"/>
              <w:left w:val="nil"/>
              <w:bottom w:val="single" w:sz="4" w:space="0" w:color="auto"/>
              <w:right w:val="single" w:sz="4" w:space="0" w:color="auto"/>
            </w:tcBorders>
            <w:noWrap/>
            <w:vAlign w:val="center"/>
          </w:tcPr>
          <w:p w:rsidR="00AC0EA5" w:rsidRPr="00A7230E" w:rsidRDefault="00AC0EA5" w:rsidP="00757F02">
            <w:pPr>
              <w:pStyle w:val="normal-p0"/>
              <w:jc w:val="center"/>
              <w:rPr>
                <w:sz w:val="22"/>
                <w:szCs w:val="22"/>
                <w:lang w:eastAsia="en-US"/>
              </w:rPr>
            </w:pPr>
            <w:r w:rsidRPr="00A7230E">
              <w:rPr>
                <w:sz w:val="22"/>
                <w:szCs w:val="22"/>
                <w:lang w:eastAsia="en-US"/>
              </w:rPr>
              <w:t>5,08</w:t>
            </w:r>
          </w:p>
        </w:tc>
        <w:tc>
          <w:tcPr>
            <w:tcW w:w="285" w:type="pct"/>
            <w:tcBorders>
              <w:top w:val="nil"/>
              <w:left w:val="nil"/>
              <w:bottom w:val="single" w:sz="4" w:space="0" w:color="auto"/>
              <w:right w:val="single" w:sz="4" w:space="0" w:color="auto"/>
            </w:tcBorders>
            <w:noWrap/>
            <w:vAlign w:val="center"/>
          </w:tcPr>
          <w:p w:rsidR="00AC0EA5" w:rsidRPr="00A7230E" w:rsidRDefault="00AC0EA5" w:rsidP="00757F02">
            <w:pPr>
              <w:pStyle w:val="normal-p0"/>
              <w:jc w:val="center"/>
              <w:rPr>
                <w:sz w:val="22"/>
                <w:szCs w:val="22"/>
                <w:lang w:eastAsia="en-US"/>
              </w:rPr>
            </w:pPr>
            <w:r w:rsidRPr="00A7230E">
              <w:rPr>
                <w:sz w:val="22"/>
                <w:szCs w:val="22"/>
                <w:lang w:eastAsia="en-US"/>
              </w:rPr>
              <w:t>5,12</w:t>
            </w:r>
          </w:p>
        </w:tc>
        <w:tc>
          <w:tcPr>
            <w:tcW w:w="285" w:type="pct"/>
            <w:tcBorders>
              <w:top w:val="nil"/>
              <w:left w:val="nil"/>
              <w:bottom w:val="single" w:sz="4" w:space="0" w:color="auto"/>
              <w:right w:val="single" w:sz="4" w:space="0" w:color="auto"/>
            </w:tcBorders>
            <w:noWrap/>
            <w:vAlign w:val="center"/>
          </w:tcPr>
          <w:p w:rsidR="00AC0EA5" w:rsidRPr="00A7230E" w:rsidRDefault="00AC0EA5" w:rsidP="00757F02">
            <w:pPr>
              <w:pStyle w:val="normal-p0"/>
              <w:jc w:val="center"/>
              <w:rPr>
                <w:sz w:val="22"/>
                <w:szCs w:val="22"/>
                <w:lang w:eastAsia="en-US"/>
              </w:rPr>
            </w:pPr>
            <w:r w:rsidRPr="00A7230E">
              <w:rPr>
                <w:sz w:val="22"/>
                <w:szCs w:val="22"/>
                <w:lang w:eastAsia="en-US"/>
              </w:rPr>
              <w:t>5,15</w:t>
            </w:r>
          </w:p>
        </w:tc>
      </w:tr>
      <w:tr w:rsidR="00AC0EA5" w:rsidRPr="00900A7A" w:rsidTr="00D730D3">
        <w:trPr>
          <w:trHeight w:val="315"/>
        </w:trPr>
        <w:tc>
          <w:tcPr>
            <w:tcW w:w="151" w:type="pct"/>
            <w:tcBorders>
              <w:top w:val="nil"/>
              <w:left w:val="single" w:sz="4" w:space="0" w:color="auto"/>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2</w:t>
            </w:r>
          </w:p>
        </w:tc>
        <w:tc>
          <w:tcPr>
            <w:tcW w:w="1380" w:type="pct"/>
            <w:tcBorders>
              <w:top w:val="nil"/>
              <w:left w:val="nil"/>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п. Пятиречье</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15,74</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17,17</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18,60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21,58</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23,62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25,08</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26,54</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27,47</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27,84</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28,20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28,56</w:t>
            </w:r>
          </w:p>
        </w:tc>
      </w:tr>
      <w:tr w:rsidR="00AC0EA5" w:rsidRPr="00900A7A" w:rsidTr="00D730D3">
        <w:trPr>
          <w:trHeight w:val="315"/>
        </w:trPr>
        <w:tc>
          <w:tcPr>
            <w:tcW w:w="151" w:type="pct"/>
            <w:tcBorders>
              <w:top w:val="nil"/>
              <w:left w:val="single" w:sz="4" w:space="0" w:color="auto"/>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w:t>
            </w:r>
          </w:p>
        </w:tc>
        <w:tc>
          <w:tcPr>
            <w:tcW w:w="1380" w:type="pct"/>
            <w:tcBorders>
              <w:top w:val="nil"/>
              <w:left w:val="nil"/>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п. Денисово</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13,72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14,31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14,89</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15,48</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16,06</w:t>
            </w:r>
          </w:p>
        </w:tc>
      </w:tr>
      <w:tr w:rsidR="00AC0EA5" w:rsidRPr="00900A7A" w:rsidTr="00D730D3">
        <w:trPr>
          <w:trHeight w:val="315"/>
        </w:trPr>
        <w:tc>
          <w:tcPr>
            <w:tcW w:w="151" w:type="pct"/>
            <w:tcBorders>
              <w:top w:val="nil"/>
              <w:left w:val="single" w:sz="4" w:space="0" w:color="auto"/>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4</w:t>
            </w:r>
          </w:p>
        </w:tc>
        <w:tc>
          <w:tcPr>
            <w:tcW w:w="1380" w:type="pct"/>
            <w:tcBorders>
              <w:top w:val="nil"/>
              <w:left w:val="nil"/>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п.  Луговое</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3,91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3,91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3,91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3,91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3,91</w:t>
            </w:r>
          </w:p>
        </w:tc>
      </w:tr>
      <w:tr w:rsidR="00AC0EA5" w:rsidRPr="00900A7A" w:rsidTr="00D730D3">
        <w:trPr>
          <w:trHeight w:val="405"/>
        </w:trPr>
        <w:tc>
          <w:tcPr>
            <w:tcW w:w="151" w:type="pct"/>
            <w:tcBorders>
              <w:top w:val="nil"/>
              <w:left w:val="single" w:sz="4" w:space="0" w:color="auto"/>
              <w:bottom w:val="single" w:sz="4" w:space="0" w:color="auto"/>
              <w:right w:val="single" w:sz="4" w:space="0" w:color="auto"/>
            </w:tcBorders>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5</w:t>
            </w:r>
          </w:p>
        </w:tc>
        <w:tc>
          <w:tcPr>
            <w:tcW w:w="1380" w:type="pct"/>
            <w:tcBorders>
              <w:top w:val="nil"/>
              <w:left w:val="nil"/>
              <w:bottom w:val="single" w:sz="4" w:space="0" w:color="auto"/>
              <w:right w:val="single" w:sz="4" w:space="0" w:color="auto"/>
            </w:tcBorders>
            <w:vAlign w:val="center"/>
          </w:tcPr>
          <w:p w:rsidR="00AC0EA5" w:rsidRPr="00900A7A" w:rsidRDefault="00AC0EA5" w:rsidP="00D8422C">
            <w:pPr>
              <w:spacing w:after="0" w:line="240" w:lineRule="auto"/>
              <w:jc w:val="center"/>
              <w:rPr>
                <w:b/>
                <w:bCs/>
                <w:color w:val="000000"/>
                <w:lang w:eastAsia="ru-RU"/>
              </w:rPr>
            </w:pPr>
            <w:r w:rsidRPr="00900A7A">
              <w:rPr>
                <w:b/>
                <w:bCs/>
                <w:color w:val="000000"/>
                <w:lang w:eastAsia="ru-RU"/>
              </w:rPr>
              <w:t>Запорожское с.п. всего</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тыс. м</w:t>
            </w:r>
            <w:r w:rsidRPr="00900A7A">
              <w:rPr>
                <w:b/>
                <w:bCs/>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168,65</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170,12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171,60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174,62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176,71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178,21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197,35</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199,42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200,91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202,41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203,91</w:t>
            </w:r>
          </w:p>
        </w:tc>
      </w:tr>
    </w:tbl>
    <w:p w:rsidR="00AC0EA5" w:rsidRDefault="00AC0EA5" w:rsidP="00A434D6">
      <w:pPr>
        <w:pStyle w:val="0"/>
      </w:pPr>
    </w:p>
    <w:p w:rsidR="00AC0EA5" w:rsidRDefault="00AC0EA5">
      <w:pPr>
        <w:spacing w:after="0" w:line="240" w:lineRule="auto"/>
        <w:rPr>
          <w:bCs/>
          <w:sz w:val="24"/>
          <w:szCs w:val="24"/>
        </w:rPr>
      </w:pPr>
      <w:r>
        <w:br w:type="page"/>
      </w:r>
    </w:p>
    <w:p w:rsidR="00AC0EA5" w:rsidRDefault="00AC0EA5" w:rsidP="002D7989">
      <w:pPr>
        <w:pStyle w:val="0"/>
      </w:pPr>
      <w:r w:rsidRPr="00C7012D">
        <w:t xml:space="preserve">Таблица </w:t>
      </w:r>
      <w:fldSimple w:instr=" SEQ Таблица \* ARABIC ">
        <w:r>
          <w:rPr>
            <w:noProof/>
          </w:rPr>
          <w:t>17</w:t>
        </w:r>
      </w:fldSimple>
      <w:r w:rsidRPr="00C7012D">
        <w:t xml:space="preserve"> Перспективное</w:t>
      </w:r>
      <w:r w:rsidRPr="00C64D70">
        <w:t xml:space="preserve"> </w:t>
      </w:r>
      <w:r>
        <w:t>п</w:t>
      </w:r>
      <w:r w:rsidRPr="00C64D70">
        <w:t xml:space="preserve">отребление воды в соответствии со СНиП 2.04.02-84 и СНиП 2.04.01-85 (сценарий </w:t>
      </w:r>
      <w:r>
        <w:t>2</w:t>
      </w:r>
      <w:r w:rsidRPr="00C64D70">
        <w:t>)</w:t>
      </w:r>
    </w:p>
    <w:tbl>
      <w:tblPr>
        <w:tblW w:w="5000" w:type="pct"/>
        <w:tblLook w:val="00A0"/>
      </w:tblPr>
      <w:tblGrid>
        <w:gridCol w:w="338"/>
        <w:gridCol w:w="4080"/>
        <w:gridCol w:w="993"/>
        <w:gridCol w:w="843"/>
        <w:gridCol w:w="843"/>
        <w:gridCol w:w="843"/>
        <w:gridCol w:w="843"/>
        <w:gridCol w:w="843"/>
        <w:gridCol w:w="843"/>
        <w:gridCol w:w="843"/>
        <w:gridCol w:w="843"/>
        <w:gridCol w:w="843"/>
        <w:gridCol w:w="843"/>
        <w:gridCol w:w="837"/>
      </w:tblGrid>
      <w:tr w:rsidR="00AC0EA5" w:rsidRPr="00900A7A" w:rsidTr="00D730D3">
        <w:trPr>
          <w:trHeight w:val="510"/>
        </w:trPr>
        <w:tc>
          <w:tcPr>
            <w:tcW w:w="151" w:type="pct"/>
            <w:tcBorders>
              <w:top w:val="single" w:sz="4" w:space="0" w:color="auto"/>
              <w:left w:val="single" w:sz="4" w:space="0" w:color="auto"/>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w:t>
            </w:r>
          </w:p>
        </w:tc>
        <w:tc>
          <w:tcPr>
            <w:tcW w:w="1380" w:type="pct"/>
            <w:tcBorders>
              <w:top w:val="single" w:sz="4" w:space="0" w:color="auto"/>
              <w:left w:val="nil"/>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Населенный пункт, наименование затрат</w:t>
            </w:r>
          </w:p>
        </w:tc>
        <w:tc>
          <w:tcPr>
            <w:tcW w:w="336" w:type="pct"/>
            <w:tcBorders>
              <w:top w:val="single" w:sz="4" w:space="0" w:color="auto"/>
              <w:left w:val="nil"/>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Ед. изм.</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2014</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2015</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2016</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2017</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2018</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2019</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2020</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2021</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2022</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2023</w:t>
            </w:r>
          </w:p>
        </w:tc>
        <w:tc>
          <w:tcPr>
            <w:tcW w:w="285" w:type="pct"/>
            <w:tcBorders>
              <w:top w:val="single" w:sz="4" w:space="0" w:color="auto"/>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i/>
                <w:iCs/>
                <w:color w:val="000000"/>
                <w:lang w:eastAsia="ru-RU"/>
              </w:rPr>
            </w:pPr>
            <w:r w:rsidRPr="00900A7A">
              <w:rPr>
                <w:b/>
                <w:bCs/>
                <w:i/>
                <w:iCs/>
                <w:color w:val="000000"/>
                <w:lang w:eastAsia="ru-RU"/>
              </w:rPr>
              <w:t>2024</w:t>
            </w:r>
          </w:p>
        </w:tc>
      </w:tr>
      <w:tr w:rsidR="00AC0EA5" w:rsidRPr="00900A7A" w:rsidTr="00D730D3">
        <w:trPr>
          <w:trHeight w:val="315"/>
        </w:trPr>
        <w:tc>
          <w:tcPr>
            <w:tcW w:w="151" w:type="pct"/>
            <w:tcBorders>
              <w:top w:val="nil"/>
              <w:left w:val="single" w:sz="4" w:space="0" w:color="auto"/>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w:t>
            </w:r>
          </w:p>
        </w:tc>
        <w:tc>
          <w:tcPr>
            <w:tcW w:w="1380" w:type="pct"/>
            <w:tcBorders>
              <w:top w:val="nil"/>
              <w:left w:val="nil"/>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п. Запорожское</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152,91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152,95</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153,04</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153,08</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153,13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159,74</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160,29</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160,84</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161,39</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161,94</w:t>
            </w:r>
          </w:p>
        </w:tc>
      </w:tr>
      <w:tr w:rsidR="00AC0EA5" w:rsidRPr="00900A7A" w:rsidTr="00D730D3">
        <w:trPr>
          <w:trHeight w:val="315"/>
        </w:trPr>
        <w:tc>
          <w:tcPr>
            <w:tcW w:w="1531" w:type="pct"/>
            <w:gridSpan w:val="2"/>
            <w:tcBorders>
              <w:top w:val="single" w:sz="4" w:space="0" w:color="auto"/>
              <w:left w:val="single" w:sz="4" w:space="0" w:color="auto"/>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холодное водоснабжение, в том числе</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152,91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152,95</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153,04</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153,08</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153,13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159,74</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160,29</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160,84</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161,39</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161,94</w:t>
            </w:r>
          </w:p>
        </w:tc>
      </w:tr>
      <w:tr w:rsidR="00AC0EA5" w:rsidRPr="00900A7A" w:rsidTr="00D730D3">
        <w:trPr>
          <w:trHeight w:val="315"/>
        </w:trPr>
        <w:tc>
          <w:tcPr>
            <w:tcW w:w="1531" w:type="pct"/>
            <w:gridSpan w:val="2"/>
            <w:tcBorders>
              <w:top w:val="single" w:sz="4" w:space="0" w:color="auto"/>
              <w:left w:val="single" w:sz="4" w:space="0" w:color="auto"/>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горячее водоснабжение</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5,11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5,09</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5,08</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5,06</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5,05</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5,03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5,02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5,05</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5,08</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5,12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5,15</w:t>
            </w:r>
          </w:p>
        </w:tc>
      </w:tr>
      <w:tr w:rsidR="00AC0EA5" w:rsidRPr="00900A7A" w:rsidTr="00D730D3">
        <w:trPr>
          <w:trHeight w:val="315"/>
        </w:trPr>
        <w:tc>
          <w:tcPr>
            <w:tcW w:w="151" w:type="pct"/>
            <w:tcBorders>
              <w:top w:val="nil"/>
              <w:left w:val="single" w:sz="4" w:space="0" w:color="auto"/>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2</w:t>
            </w:r>
          </w:p>
        </w:tc>
        <w:tc>
          <w:tcPr>
            <w:tcW w:w="1380" w:type="pct"/>
            <w:tcBorders>
              <w:top w:val="nil"/>
              <w:left w:val="nil"/>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п. Пятиречье</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15,74</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17,17</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18,60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21,58</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23,62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25,08</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30,16</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31,09</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31,45</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31,81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32,18</w:t>
            </w:r>
          </w:p>
        </w:tc>
      </w:tr>
      <w:tr w:rsidR="00AC0EA5" w:rsidRPr="00900A7A" w:rsidTr="00D730D3">
        <w:trPr>
          <w:trHeight w:val="315"/>
        </w:trPr>
        <w:tc>
          <w:tcPr>
            <w:tcW w:w="151" w:type="pct"/>
            <w:tcBorders>
              <w:top w:val="nil"/>
              <w:left w:val="single" w:sz="4" w:space="0" w:color="auto"/>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w:t>
            </w:r>
          </w:p>
        </w:tc>
        <w:tc>
          <w:tcPr>
            <w:tcW w:w="1380" w:type="pct"/>
            <w:tcBorders>
              <w:top w:val="nil"/>
              <w:left w:val="nil"/>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п. Денисово</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16,46</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17,05</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17,63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18,21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18,80</w:t>
            </w:r>
          </w:p>
        </w:tc>
      </w:tr>
      <w:tr w:rsidR="00AC0EA5" w:rsidRPr="00900A7A" w:rsidTr="00D730D3">
        <w:trPr>
          <w:trHeight w:val="315"/>
        </w:trPr>
        <w:tc>
          <w:tcPr>
            <w:tcW w:w="151" w:type="pct"/>
            <w:tcBorders>
              <w:top w:val="nil"/>
              <w:left w:val="single" w:sz="4" w:space="0" w:color="auto"/>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4</w:t>
            </w:r>
          </w:p>
        </w:tc>
        <w:tc>
          <w:tcPr>
            <w:tcW w:w="1380" w:type="pct"/>
            <w:tcBorders>
              <w:top w:val="nil"/>
              <w:left w:val="nil"/>
              <w:bottom w:val="single" w:sz="4" w:space="0" w:color="auto"/>
              <w:right w:val="single" w:sz="4" w:space="0" w:color="auto"/>
            </w:tcBorders>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п.  Луговое</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0,00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3,91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3,91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3,91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3,91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color w:val="000000"/>
                <w:lang w:eastAsia="ru-RU"/>
              </w:rPr>
            </w:pPr>
            <w:r w:rsidRPr="00900A7A">
              <w:rPr>
                <w:color w:val="000000"/>
                <w:lang w:eastAsia="ru-RU"/>
              </w:rPr>
              <w:t>3,91</w:t>
            </w:r>
          </w:p>
        </w:tc>
      </w:tr>
      <w:tr w:rsidR="00AC0EA5" w:rsidRPr="00900A7A" w:rsidTr="00D730D3">
        <w:trPr>
          <w:trHeight w:val="315"/>
        </w:trPr>
        <w:tc>
          <w:tcPr>
            <w:tcW w:w="151" w:type="pct"/>
            <w:tcBorders>
              <w:top w:val="nil"/>
              <w:left w:val="single" w:sz="4" w:space="0" w:color="auto"/>
              <w:bottom w:val="single" w:sz="4" w:space="0" w:color="auto"/>
              <w:right w:val="single" w:sz="4" w:space="0" w:color="auto"/>
            </w:tcBorders>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5</w:t>
            </w:r>
          </w:p>
        </w:tc>
        <w:tc>
          <w:tcPr>
            <w:tcW w:w="1380" w:type="pct"/>
            <w:tcBorders>
              <w:top w:val="nil"/>
              <w:left w:val="nil"/>
              <w:bottom w:val="single" w:sz="4" w:space="0" w:color="auto"/>
              <w:right w:val="single" w:sz="4" w:space="0" w:color="auto"/>
            </w:tcBorders>
            <w:vAlign w:val="center"/>
          </w:tcPr>
          <w:p w:rsidR="00AC0EA5" w:rsidRPr="00900A7A" w:rsidRDefault="00AC0EA5" w:rsidP="00D8422C">
            <w:pPr>
              <w:spacing w:after="0" w:line="240" w:lineRule="auto"/>
              <w:jc w:val="center"/>
              <w:rPr>
                <w:b/>
                <w:bCs/>
                <w:color w:val="000000"/>
                <w:lang w:eastAsia="ru-RU"/>
              </w:rPr>
            </w:pPr>
            <w:r w:rsidRPr="00900A7A">
              <w:rPr>
                <w:b/>
                <w:bCs/>
                <w:color w:val="000000"/>
                <w:lang w:eastAsia="ru-RU"/>
              </w:rPr>
              <w:t>Запорожское с.п. всего</w:t>
            </w:r>
          </w:p>
        </w:tc>
        <w:tc>
          <w:tcPr>
            <w:tcW w:w="336"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тыс. м</w:t>
            </w:r>
            <w:r w:rsidRPr="00900A7A">
              <w:rPr>
                <w:b/>
                <w:bCs/>
                <w:color w:val="000000"/>
                <w:vertAlign w:val="superscript"/>
                <w:lang w:eastAsia="ru-RU"/>
              </w:rPr>
              <w:t>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168,65</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170,12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171,60</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174,62</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176,71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178,21</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210,27</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212,34</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213,83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215,33</w:t>
            </w:r>
          </w:p>
        </w:tc>
        <w:tc>
          <w:tcPr>
            <w:tcW w:w="285" w:type="pct"/>
            <w:tcBorders>
              <w:top w:val="nil"/>
              <w:left w:val="nil"/>
              <w:bottom w:val="single" w:sz="4" w:space="0" w:color="auto"/>
              <w:right w:val="single" w:sz="4" w:space="0" w:color="auto"/>
            </w:tcBorders>
            <w:noWrap/>
            <w:vAlign w:val="center"/>
          </w:tcPr>
          <w:p w:rsidR="00AC0EA5" w:rsidRPr="00900A7A" w:rsidRDefault="00AC0EA5" w:rsidP="00D511DD">
            <w:pPr>
              <w:spacing w:after="0" w:line="240" w:lineRule="auto"/>
              <w:jc w:val="center"/>
              <w:rPr>
                <w:b/>
                <w:bCs/>
                <w:color w:val="000000"/>
                <w:lang w:eastAsia="ru-RU"/>
              </w:rPr>
            </w:pPr>
            <w:r w:rsidRPr="00900A7A">
              <w:rPr>
                <w:b/>
                <w:bCs/>
                <w:color w:val="000000"/>
                <w:lang w:eastAsia="ru-RU"/>
              </w:rPr>
              <w:t>216,83</w:t>
            </w:r>
          </w:p>
        </w:tc>
      </w:tr>
    </w:tbl>
    <w:p w:rsidR="00AC0EA5" w:rsidRDefault="00AC0EA5" w:rsidP="00662267">
      <w:pPr>
        <w:suppressAutoHyphens/>
        <w:ind w:firstLine="708"/>
        <w:jc w:val="both"/>
      </w:pPr>
    </w:p>
    <w:p w:rsidR="00AC0EA5" w:rsidRDefault="00AC0EA5" w:rsidP="000D09B6">
      <w:pPr>
        <w:pStyle w:val="2"/>
      </w:pPr>
      <w:r w:rsidRPr="00C7012D">
        <w:t xml:space="preserve">На основании </w:t>
      </w:r>
      <w:r w:rsidRPr="00656690">
        <w:t xml:space="preserve">описанных </w:t>
      </w:r>
      <w:r>
        <w:t>сценариев развития</w:t>
      </w:r>
      <w:r w:rsidRPr="00C7012D">
        <w:t xml:space="preserve"> и текущего объёма потребления спрогнозировано потребление (полезный отпуск) воды питьевого качества на перспективу до 20</w:t>
      </w:r>
      <w:r>
        <w:t>24</w:t>
      </w:r>
      <w:r w:rsidRPr="00C7012D">
        <w:t xml:space="preserve"> года:</w:t>
      </w:r>
    </w:p>
    <w:p w:rsidR="00AC0EA5" w:rsidRDefault="00AC0EA5" w:rsidP="000D09B6">
      <w:pPr>
        <w:pStyle w:val="2"/>
      </w:pPr>
    </w:p>
    <w:p w:rsidR="00AC0EA5" w:rsidRPr="00741E38" w:rsidRDefault="00AC0EA5" w:rsidP="00741E38">
      <w:pPr>
        <w:suppressAutoHyphens/>
        <w:spacing w:line="240" w:lineRule="auto"/>
        <w:jc w:val="center"/>
        <w:rPr>
          <w:sz w:val="24"/>
        </w:rPr>
      </w:pPr>
      <w:r w:rsidRPr="00741E38">
        <w:rPr>
          <w:sz w:val="24"/>
        </w:rPr>
        <w:t xml:space="preserve">Таблица </w:t>
      </w:r>
      <w:r w:rsidRPr="00741E38">
        <w:rPr>
          <w:sz w:val="24"/>
        </w:rPr>
        <w:fldChar w:fldCharType="begin"/>
      </w:r>
      <w:r w:rsidRPr="00741E38">
        <w:rPr>
          <w:sz w:val="24"/>
        </w:rPr>
        <w:instrText xml:space="preserve"> SEQ Таблица \* ARABIC </w:instrText>
      </w:r>
      <w:r w:rsidRPr="00741E38">
        <w:rPr>
          <w:sz w:val="24"/>
        </w:rPr>
        <w:fldChar w:fldCharType="separate"/>
      </w:r>
      <w:r>
        <w:rPr>
          <w:noProof/>
          <w:sz w:val="24"/>
        </w:rPr>
        <w:t>18</w:t>
      </w:r>
      <w:r w:rsidRPr="00741E38">
        <w:rPr>
          <w:sz w:val="24"/>
        </w:rPr>
        <w:fldChar w:fldCharType="end"/>
      </w:r>
      <w:r w:rsidRPr="00741E38">
        <w:rPr>
          <w:sz w:val="24"/>
        </w:rPr>
        <w:t xml:space="preserve"> Перспективное потребление воды в соответствии с фактическими затратами (сценарий 1)</w:t>
      </w:r>
    </w:p>
    <w:tbl>
      <w:tblPr>
        <w:tblW w:w="5000" w:type="pct"/>
        <w:tblLook w:val="00A0"/>
      </w:tblPr>
      <w:tblGrid>
        <w:gridCol w:w="356"/>
        <w:gridCol w:w="4034"/>
        <w:gridCol w:w="988"/>
        <w:gridCol w:w="846"/>
        <w:gridCol w:w="849"/>
        <w:gridCol w:w="884"/>
        <w:gridCol w:w="763"/>
        <w:gridCol w:w="864"/>
        <w:gridCol w:w="879"/>
        <w:gridCol w:w="850"/>
        <w:gridCol w:w="847"/>
        <w:gridCol w:w="850"/>
        <w:gridCol w:w="847"/>
        <w:gridCol w:w="821"/>
      </w:tblGrid>
      <w:tr w:rsidR="00AC0EA5" w:rsidRPr="00900A7A" w:rsidTr="00A464D3">
        <w:trPr>
          <w:trHeight w:val="559"/>
        </w:trPr>
        <w:tc>
          <w:tcPr>
            <w:tcW w:w="158" w:type="pct"/>
            <w:tcBorders>
              <w:top w:val="single" w:sz="4" w:space="0" w:color="auto"/>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w:t>
            </w:r>
          </w:p>
        </w:tc>
        <w:tc>
          <w:tcPr>
            <w:tcW w:w="1365" w:type="pct"/>
            <w:tcBorders>
              <w:top w:val="single" w:sz="4" w:space="0" w:color="auto"/>
              <w:left w:val="nil"/>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Населенный пункт, наименование затрат</w:t>
            </w:r>
          </w:p>
        </w:tc>
        <w:tc>
          <w:tcPr>
            <w:tcW w:w="335" w:type="pct"/>
            <w:tcBorders>
              <w:top w:val="single" w:sz="4" w:space="0" w:color="auto"/>
              <w:left w:val="nil"/>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Ед. изм.</w:t>
            </w:r>
          </w:p>
        </w:tc>
        <w:tc>
          <w:tcPr>
            <w:tcW w:w="287"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2014</w:t>
            </w:r>
          </w:p>
        </w:tc>
        <w:tc>
          <w:tcPr>
            <w:tcW w:w="288"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2015</w:t>
            </w:r>
          </w:p>
        </w:tc>
        <w:tc>
          <w:tcPr>
            <w:tcW w:w="300"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2016</w:t>
            </w:r>
          </w:p>
        </w:tc>
        <w:tc>
          <w:tcPr>
            <w:tcW w:w="259"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2017</w:t>
            </w:r>
          </w:p>
        </w:tc>
        <w:tc>
          <w:tcPr>
            <w:tcW w:w="293"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2018</w:t>
            </w:r>
          </w:p>
        </w:tc>
        <w:tc>
          <w:tcPr>
            <w:tcW w:w="298"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2019</w:t>
            </w:r>
          </w:p>
        </w:tc>
        <w:tc>
          <w:tcPr>
            <w:tcW w:w="288"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2020</w:t>
            </w:r>
          </w:p>
        </w:tc>
        <w:tc>
          <w:tcPr>
            <w:tcW w:w="287"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2021</w:t>
            </w:r>
          </w:p>
        </w:tc>
        <w:tc>
          <w:tcPr>
            <w:tcW w:w="288"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2022</w:t>
            </w:r>
          </w:p>
        </w:tc>
        <w:tc>
          <w:tcPr>
            <w:tcW w:w="287"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2023</w:t>
            </w:r>
          </w:p>
        </w:tc>
        <w:tc>
          <w:tcPr>
            <w:tcW w:w="266"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2024</w:t>
            </w:r>
          </w:p>
        </w:tc>
      </w:tr>
      <w:tr w:rsidR="00AC0EA5" w:rsidRPr="00900A7A" w:rsidTr="00A464D3">
        <w:trPr>
          <w:trHeight w:val="315"/>
        </w:trPr>
        <w:tc>
          <w:tcPr>
            <w:tcW w:w="158" w:type="pct"/>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1</w:t>
            </w:r>
          </w:p>
        </w:tc>
        <w:tc>
          <w:tcPr>
            <w:tcW w:w="1365" w:type="pct"/>
            <w:tcBorders>
              <w:top w:val="nil"/>
              <w:left w:val="nil"/>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п. Запорожское</w:t>
            </w:r>
          </w:p>
        </w:tc>
        <w:tc>
          <w:tcPr>
            <w:tcW w:w="335"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тыс. м</w:t>
            </w:r>
            <w:r w:rsidRPr="00A7230E">
              <w:rPr>
                <w:sz w:val="22"/>
                <w:szCs w:val="22"/>
                <w:vertAlign w:val="superscript"/>
              </w:rPr>
              <w:t>3</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74,59</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75,58</w:t>
            </w:r>
          </w:p>
        </w:tc>
        <w:tc>
          <w:tcPr>
            <w:tcW w:w="300"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76,57</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77,56</w:t>
            </w:r>
          </w:p>
        </w:tc>
        <w:tc>
          <w:tcPr>
            <w:tcW w:w="293"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78,55</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79,54</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80,53</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81,03</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81,54</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82,04</w:t>
            </w:r>
          </w:p>
        </w:tc>
        <w:tc>
          <w:tcPr>
            <w:tcW w:w="266"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82,55</w:t>
            </w:r>
          </w:p>
        </w:tc>
      </w:tr>
      <w:tr w:rsidR="00AC0EA5" w:rsidRPr="00900A7A" w:rsidTr="00A464D3">
        <w:trPr>
          <w:trHeight w:val="315"/>
        </w:trPr>
        <w:tc>
          <w:tcPr>
            <w:tcW w:w="1523" w:type="pct"/>
            <w:gridSpan w:val="2"/>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холодное водоснабжение, в том числе</w:t>
            </w:r>
          </w:p>
        </w:tc>
        <w:tc>
          <w:tcPr>
            <w:tcW w:w="335"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тыс. м</w:t>
            </w:r>
            <w:r w:rsidRPr="00A7230E">
              <w:rPr>
                <w:sz w:val="22"/>
                <w:szCs w:val="22"/>
                <w:vertAlign w:val="superscript"/>
              </w:rPr>
              <w:t>3</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74,59</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75,58</w:t>
            </w:r>
          </w:p>
        </w:tc>
        <w:tc>
          <w:tcPr>
            <w:tcW w:w="300"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76,57</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77,56</w:t>
            </w:r>
          </w:p>
        </w:tc>
        <w:tc>
          <w:tcPr>
            <w:tcW w:w="293"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78,55</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79,54</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80,53</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81,03</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81,54</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82,04</w:t>
            </w:r>
          </w:p>
        </w:tc>
        <w:tc>
          <w:tcPr>
            <w:tcW w:w="266"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82,55</w:t>
            </w:r>
          </w:p>
        </w:tc>
      </w:tr>
      <w:tr w:rsidR="00AC0EA5" w:rsidRPr="00900A7A" w:rsidTr="00A464D3">
        <w:trPr>
          <w:trHeight w:val="315"/>
        </w:trPr>
        <w:tc>
          <w:tcPr>
            <w:tcW w:w="1523" w:type="pct"/>
            <w:gridSpan w:val="2"/>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горячее водоснабжение*</w:t>
            </w:r>
          </w:p>
        </w:tc>
        <w:tc>
          <w:tcPr>
            <w:tcW w:w="335"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тыс. м</w:t>
            </w:r>
            <w:r w:rsidRPr="00A7230E">
              <w:rPr>
                <w:sz w:val="22"/>
                <w:szCs w:val="22"/>
                <w:vertAlign w:val="superscript"/>
              </w:rPr>
              <w:t>3</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5,11</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5,09</w:t>
            </w:r>
          </w:p>
        </w:tc>
        <w:tc>
          <w:tcPr>
            <w:tcW w:w="300"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5,08</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5,06</w:t>
            </w:r>
          </w:p>
        </w:tc>
        <w:tc>
          <w:tcPr>
            <w:tcW w:w="293"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5,05</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5,03</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5,02</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5,05</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5,08</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5,12</w:t>
            </w:r>
          </w:p>
        </w:tc>
        <w:tc>
          <w:tcPr>
            <w:tcW w:w="266"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5,15</w:t>
            </w:r>
          </w:p>
        </w:tc>
      </w:tr>
      <w:tr w:rsidR="00AC0EA5" w:rsidRPr="00900A7A" w:rsidTr="00A464D3">
        <w:trPr>
          <w:trHeight w:val="315"/>
        </w:trPr>
        <w:tc>
          <w:tcPr>
            <w:tcW w:w="158" w:type="pct"/>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2</w:t>
            </w:r>
          </w:p>
        </w:tc>
        <w:tc>
          <w:tcPr>
            <w:tcW w:w="1365" w:type="pct"/>
            <w:tcBorders>
              <w:top w:val="nil"/>
              <w:left w:val="nil"/>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п. Пятиречье</w:t>
            </w:r>
          </w:p>
        </w:tc>
        <w:tc>
          <w:tcPr>
            <w:tcW w:w="335"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тыс. м</w:t>
            </w:r>
            <w:r w:rsidRPr="00A7230E">
              <w:rPr>
                <w:sz w:val="22"/>
                <w:szCs w:val="22"/>
                <w:vertAlign w:val="superscript"/>
              </w:rPr>
              <w:t>3</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7,74</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8,55</w:t>
            </w:r>
          </w:p>
        </w:tc>
        <w:tc>
          <w:tcPr>
            <w:tcW w:w="300"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9,35</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10,45</w:t>
            </w:r>
          </w:p>
        </w:tc>
        <w:tc>
          <w:tcPr>
            <w:tcW w:w="293"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11,74</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12,45</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13,15</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13,60</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13,78</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13,95</w:t>
            </w:r>
          </w:p>
        </w:tc>
        <w:tc>
          <w:tcPr>
            <w:tcW w:w="266"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14,13</w:t>
            </w:r>
          </w:p>
        </w:tc>
      </w:tr>
      <w:tr w:rsidR="00AC0EA5" w:rsidRPr="00900A7A" w:rsidTr="00A464D3">
        <w:trPr>
          <w:trHeight w:val="315"/>
        </w:trPr>
        <w:tc>
          <w:tcPr>
            <w:tcW w:w="158" w:type="pct"/>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3</w:t>
            </w:r>
          </w:p>
        </w:tc>
        <w:tc>
          <w:tcPr>
            <w:tcW w:w="1365" w:type="pct"/>
            <w:tcBorders>
              <w:top w:val="nil"/>
              <w:left w:val="nil"/>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п. Денисово</w:t>
            </w:r>
          </w:p>
        </w:tc>
        <w:tc>
          <w:tcPr>
            <w:tcW w:w="335"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тыс. м</w:t>
            </w:r>
            <w:r w:rsidRPr="00A7230E">
              <w:rPr>
                <w:sz w:val="22"/>
                <w:szCs w:val="22"/>
                <w:vertAlign w:val="superscript"/>
              </w:rPr>
              <w:t>3</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300"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93"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7,95</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8,28</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8,62</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8,96</w:t>
            </w:r>
          </w:p>
        </w:tc>
        <w:tc>
          <w:tcPr>
            <w:tcW w:w="266"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9,30</w:t>
            </w:r>
          </w:p>
        </w:tc>
      </w:tr>
      <w:tr w:rsidR="00AC0EA5" w:rsidRPr="00900A7A" w:rsidTr="00A464D3">
        <w:trPr>
          <w:trHeight w:val="315"/>
        </w:trPr>
        <w:tc>
          <w:tcPr>
            <w:tcW w:w="158" w:type="pct"/>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4</w:t>
            </w:r>
          </w:p>
        </w:tc>
        <w:tc>
          <w:tcPr>
            <w:tcW w:w="1365" w:type="pct"/>
            <w:tcBorders>
              <w:top w:val="nil"/>
              <w:left w:val="nil"/>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п.  Луговое</w:t>
            </w:r>
          </w:p>
        </w:tc>
        <w:tc>
          <w:tcPr>
            <w:tcW w:w="335"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тыс. м</w:t>
            </w:r>
            <w:r w:rsidRPr="00A7230E">
              <w:rPr>
                <w:sz w:val="22"/>
                <w:szCs w:val="22"/>
                <w:vertAlign w:val="superscript"/>
              </w:rPr>
              <w:t>3</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300"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93"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2,265</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2,265</w:t>
            </w:r>
          </w:p>
        </w:tc>
        <w:tc>
          <w:tcPr>
            <w:tcW w:w="28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2,265</w:t>
            </w:r>
          </w:p>
        </w:tc>
        <w:tc>
          <w:tcPr>
            <w:tcW w:w="287"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2,265</w:t>
            </w:r>
          </w:p>
        </w:tc>
        <w:tc>
          <w:tcPr>
            <w:tcW w:w="266"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2,265</w:t>
            </w:r>
          </w:p>
        </w:tc>
      </w:tr>
      <w:tr w:rsidR="00AC0EA5" w:rsidRPr="00900A7A" w:rsidTr="00803115">
        <w:trPr>
          <w:trHeight w:val="315"/>
        </w:trPr>
        <w:tc>
          <w:tcPr>
            <w:tcW w:w="158" w:type="pct"/>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b/>
                <w:bCs/>
                <w:sz w:val="22"/>
                <w:szCs w:val="22"/>
              </w:rPr>
            </w:pPr>
            <w:r w:rsidRPr="00A7230E">
              <w:rPr>
                <w:b/>
                <w:bCs/>
                <w:sz w:val="22"/>
                <w:szCs w:val="22"/>
              </w:rPr>
              <w:t>5</w:t>
            </w:r>
          </w:p>
        </w:tc>
        <w:tc>
          <w:tcPr>
            <w:tcW w:w="1365" w:type="pct"/>
            <w:tcBorders>
              <w:top w:val="nil"/>
              <w:left w:val="nil"/>
              <w:bottom w:val="single" w:sz="4" w:space="0" w:color="auto"/>
              <w:right w:val="single" w:sz="4" w:space="0" w:color="auto"/>
            </w:tcBorders>
            <w:vAlign w:val="center"/>
          </w:tcPr>
          <w:p w:rsidR="00AC0EA5" w:rsidRPr="00A7230E" w:rsidRDefault="00AC0EA5" w:rsidP="00A464D3">
            <w:pPr>
              <w:pStyle w:val="normal-p0"/>
              <w:jc w:val="center"/>
              <w:rPr>
                <w:b/>
                <w:bCs/>
                <w:sz w:val="22"/>
                <w:szCs w:val="22"/>
              </w:rPr>
            </w:pPr>
            <w:r w:rsidRPr="00A7230E">
              <w:rPr>
                <w:b/>
                <w:bCs/>
                <w:sz w:val="22"/>
                <w:szCs w:val="22"/>
              </w:rPr>
              <w:t>Запорожское с.п. всего</w:t>
            </w:r>
          </w:p>
        </w:tc>
        <w:tc>
          <w:tcPr>
            <w:tcW w:w="335"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b/>
                <w:bCs/>
                <w:sz w:val="22"/>
                <w:szCs w:val="22"/>
              </w:rPr>
            </w:pPr>
            <w:r w:rsidRPr="00A7230E">
              <w:rPr>
                <w:b/>
                <w:bCs/>
                <w:sz w:val="22"/>
                <w:szCs w:val="22"/>
              </w:rPr>
              <w:t>тыс. м</w:t>
            </w:r>
            <w:r w:rsidRPr="00A7230E">
              <w:rPr>
                <w:b/>
                <w:bCs/>
                <w:sz w:val="22"/>
                <w:szCs w:val="22"/>
                <w:vertAlign w:val="superscript"/>
              </w:rPr>
              <w:t>3</w:t>
            </w:r>
          </w:p>
        </w:tc>
        <w:tc>
          <w:tcPr>
            <w:tcW w:w="287"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82,33</w:t>
            </w:r>
          </w:p>
        </w:tc>
        <w:tc>
          <w:tcPr>
            <w:tcW w:w="288"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84,13</w:t>
            </w:r>
          </w:p>
        </w:tc>
        <w:tc>
          <w:tcPr>
            <w:tcW w:w="300"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85,92</w:t>
            </w:r>
          </w:p>
        </w:tc>
        <w:tc>
          <w:tcPr>
            <w:tcW w:w="259"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88,01</w:t>
            </w:r>
          </w:p>
        </w:tc>
        <w:tc>
          <w:tcPr>
            <w:tcW w:w="293"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90,29</w:t>
            </w:r>
          </w:p>
        </w:tc>
        <w:tc>
          <w:tcPr>
            <w:tcW w:w="298"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91,99</w:t>
            </w:r>
          </w:p>
        </w:tc>
        <w:tc>
          <w:tcPr>
            <w:tcW w:w="288"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103,90</w:t>
            </w:r>
          </w:p>
        </w:tc>
        <w:tc>
          <w:tcPr>
            <w:tcW w:w="287"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105,18</w:t>
            </w:r>
          </w:p>
        </w:tc>
        <w:tc>
          <w:tcPr>
            <w:tcW w:w="288"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106,21</w:t>
            </w:r>
          </w:p>
        </w:tc>
        <w:tc>
          <w:tcPr>
            <w:tcW w:w="287"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107,22</w:t>
            </w:r>
          </w:p>
        </w:tc>
        <w:tc>
          <w:tcPr>
            <w:tcW w:w="266"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108,25</w:t>
            </w:r>
          </w:p>
        </w:tc>
      </w:tr>
    </w:tbl>
    <w:p w:rsidR="00AC0EA5" w:rsidRDefault="00AC0EA5" w:rsidP="00662267">
      <w:pPr>
        <w:suppressAutoHyphens/>
        <w:ind w:firstLine="708"/>
        <w:jc w:val="both"/>
        <w:rPr>
          <w:rStyle w:val="20"/>
          <w:szCs w:val="24"/>
          <w:lang w:val="ru-RU"/>
        </w:rPr>
      </w:pPr>
      <w:r>
        <w:t xml:space="preserve">* </w:t>
      </w:r>
      <w:r w:rsidRPr="00741E38">
        <w:rPr>
          <w:rStyle w:val="20"/>
          <w:szCs w:val="24"/>
          <w:lang w:val="ru-RU"/>
        </w:rPr>
        <w:t>потребление воды на нужды горячего водоснабжения в поселке Запорожское рассчитано на основании СНиП 2.04.02-84 и СНиП 2.04.01-85 в связи с отсутствием фактических данных.</w:t>
      </w:r>
    </w:p>
    <w:p w:rsidR="00AC0EA5" w:rsidRPr="00741E38" w:rsidRDefault="00AC0EA5" w:rsidP="00741E38">
      <w:pPr>
        <w:suppressAutoHyphens/>
        <w:ind w:firstLine="708"/>
        <w:jc w:val="center"/>
        <w:rPr>
          <w:rStyle w:val="20"/>
          <w:szCs w:val="24"/>
          <w:lang w:val="ru-RU"/>
        </w:rPr>
      </w:pPr>
      <w:r w:rsidRPr="00741E38">
        <w:rPr>
          <w:sz w:val="24"/>
        </w:rPr>
        <w:t xml:space="preserve">Таблица </w:t>
      </w:r>
      <w:r w:rsidRPr="00741E38">
        <w:rPr>
          <w:sz w:val="24"/>
        </w:rPr>
        <w:fldChar w:fldCharType="begin"/>
      </w:r>
      <w:r w:rsidRPr="00741E38">
        <w:rPr>
          <w:sz w:val="24"/>
        </w:rPr>
        <w:instrText xml:space="preserve"> SEQ Таблица \* ARABIC </w:instrText>
      </w:r>
      <w:r w:rsidRPr="00741E38">
        <w:rPr>
          <w:sz w:val="24"/>
        </w:rPr>
        <w:fldChar w:fldCharType="separate"/>
      </w:r>
      <w:r>
        <w:rPr>
          <w:noProof/>
          <w:sz w:val="24"/>
        </w:rPr>
        <w:t>19</w:t>
      </w:r>
      <w:r w:rsidRPr="00741E38">
        <w:rPr>
          <w:sz w:val="24"/>
        </w:rPr>
        <w:fldChar w:fldCharType="end"/>
      </w:r>
      <w:r w:rsidRPr="00741E38">
        <w:rPr>
          <w:sz w:val="24"/>
        </w:rPr>
        <w:t xml:space="preserve"> Перспективное потребление воды в соответствии с фактическими затратами (сценарий </w:t>
      </w:r>
      <w:r>
        <w:rPr>
          <w:sz w:val="24"/>
        </w:rPr>
        <w:t>2</w:t>
      </w:r>
      <w:r w:rsidRPr="00741E38">
        <w:rPr>
          <w:sz w:val="24"/>
        </w:rPr>
        <w:t>)</w:t>
      </w:r>
    </w:p>
    <w:tbl>
      <w:tblPr>
        <w:tblW w:w="5000" w:type="pct"/>
        <w:tblLook w:val="00A0"/>
      </w:tblPr>
      <w:tblGrid>
        <w:gridCol w:w="360"/>
        <w:gridCol w:w="4279"/>
        <w:gridCol w:w="1038"/>
        <w:gridCol w:w="766"/>
        <w:gridCol w:w="766"/>
        <w:gridCol w:w="766"/>
        <w:gridCol w:w="766"/>
        <w:gridCol w:w="766"/>
        <w:gridCol w:w="766"/>
        <w:gridCol w:w="881"/>
        <w:gridCol w:w="881"/>
        <w:gridCol w:w="881"/>
        <w:gridCol w:w="881"/>
        <w:gridCol w:w="881"/>
      </w:tblGrid>
      <w:tr w:rsidR="00AC0EA5" w:rsidRPr="00900A7A" w:rsidTr="00A464D3">
        <w:trPr>
          <w:trHeight w:val="611"/>
        </w:trPr>
        <w:tc>
          <w:tcPr>
            <w:tcW w:w="158" w:type="pct"/>
            <w:tcBorders>
              <w:top w:val="single" w:sz="4" w:space="0" w:color="auto"/>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w:t>
            </w:r>
          </w:p>
        </w:tc>
        <w:tc>
          <w:tcPr>
            <w:tcW w:w="1447" w:type="pct"/>
            <w:tcBorders>
              <w:top w:val="single" w:sz="4" w:space="0" w:color="auto"/>
              <w:left w:val="nil"/>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Населенный пункт, наименование затрат</w:t>
            </w:r>
          </w:p>
        </w:tc>
        <w:tc>
          <w:tcPr>
            <w:tcW w:w="351" w:type="pct"/>
            <w:tcBorders>
              <w:top w:val="single" w:sz="4" w:space="0" w:color="auto"/>
              <w:left w:val="nil"/>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Ед. изм.</w:t>
            </w:r>
          </w:p>
        </w:tc>
        <w:tc>
          <w:tcPr>
            <w:tcW w:w="259"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2014</w:t>
            </w:r>
          </w:p>
        </w:tc>
        <w:tc>
          <w:tcPr>
            <w:tcW w:w="259"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2015</w:t>
            </w:r>
          </w:p>
        </w:tc>
        <w:tc>
          <w:tcPr>
            <w:tcW w:w="259"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2016</w:t>
            </w:r>
          </w:p>
        </w:tc>
        <w:tc>
          <w:tcPr>
            <w:tcW w:w="259"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2017</w:t>
            </w:r>
          </w:p>
        </w:tc>
        <w:tc>
          <w:tcPr>
            <w:tcW w:w="259"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2018</w:t>
            </w:r>
          </w:p>
        </w:tc>
        <w:tc>
          <w:tcPr>
            <w:tcW w:w="259"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2019</w:t>
            </w:r>
          </w:p>
        </w:tc>
        <w:tc>
          <w:tcPr>
            <w:tcW w:w="298"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2020</w:t>
            </w:r>
          </w:p>
        </w:tc>
        <w:tc>
          <w:tcPr>
            <w:tcW w:w="298"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2021</w:t>
            </w:r>
          </w:p>
        </w:tc>
        <w:tc>
          <w:tcPr>
            <w:tcW w:w="298"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2022</w:t>
            </w:r>
          </w:p>
        </w:tc>
        <w:tc>
          <w:tcPr>
            <w:tcW w:w="298"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2023</w:t>
            </w:r>
          </w:p>
        </w:tc>
        <w:tc>
          <w:tcPr>
            <w:tcW w:w="298" w:type="pct"/>
            <w:tcBorders>
              <w:top w:val="single" w:sz="4" w:space="0" w:color="auto"/>
              <w:left w:val="nil"/>
              <w:bottom w:val="single" w:sz="4" w:space="0" w:color="auto"/>
              <w:right w:val="single" w:sz="4" w:space="0" w:color="auto"/>
            </w:tcBorders>
            <w:noWrap/>
            <w:vAlign w:val="center"/>
          </w:tcPr>
          <w:p w:rsidR="00AC0EA5" w:rsidRPr="00A7230E" w:rsidRDefault="00AC0EA5" w:rsidP="00A464D3">
            <w:pPr>
              <w:pStyle w:val="normal-p0"/>
              <w:jc w:val="center"/>
              <w:rPr>
                <w:b/>
                <w:bCs/>
                <w:i/>
                <w:iCs/>
                <w:sz w:val="22"/>
                <w:szCs w:val="22"/>
              </w:rPr>
            </w:pPr>
            <w:r w:rsidRPr="00A7230E">
              <w:rPr>
                <w:b/>
                <w:bCs/>
                <w:i/>
                <w:iCs/>
                <w:sz w:val="22"/>
                <w:szCs w:val="22"/>
              </w:rPr>
              <w:t>2024</w:t>
            </w:r>
          </w:p>
        </w:tc>
      </w:tr>
      <w:tr w:rsidR="00AC0EA5" w:rsidRPr="00900A7A" w:rsidTr="00A464D3">
        <w:trPr>
          <w:trHeight w:val="315"/>
        </w:trPr>
        <w:tc>
          <w:tcPr>
            <w:tcW w:w="158" w:type="pct"/>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1</w:t>
            </w:r>
          </w:p>
        </w:tc>
        <w:tc>
          <w:tcPr>
            <w:tcW w:w="1447" w:type="pct"/>
            <w:tcBorders>
              <w:top w:val="nil"/>
              <w:left w:val="nil"/>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п. Запорожское</w:t>
            </w:r>
          </w:p>
        </w:tc>
        <w:tc>
          <w:tcPr>
            <w:tcW w:w="351"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тыс. м</w:t>
            </w:r>
            <w:r w:rsidRPr="00A7230E">
              <w:rPr>
                <w:sz w:val="22"/>
                <w:szCs w:val="22"/>
                <w:vertAlign w:val="superscript"/>
              </w:rPr>
              <w:t>3</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74,59</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75,58</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76,57</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77,56</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78,55</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79,54</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87,10</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87,60</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88,11</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88,61</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89,12</w:t>
            </w:r>
          </w:p>
        </w:tc>
      </w:tr>
      <w:tr w:rsidR="00AC0EA5" w:rsidRPr="00900A7A" w:rsidTr="00A464D3">
        <w:trPr>
          <w:trHeight w:val="315"/>
        </w:trPr>
        <w:tc>
          <w:tcPr>
            <w:tcW w:w="1605" w:type="pct"/>
            <w:gridSpan w:val="2"/>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холодное водоснабжение, в том числе</w:t>
            </w:r>
          </w:p>
        </w:tc>
        <w:tc>
          <w:tcPr>
            <w:tcW w:w="351"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тыс. м</w:t>
            </w:r>
            <w:r w:rsidRPr="00A7230E">
              <w:rPr>
                <w:sz w:val="22"/>
                <w:szCs w:val="22"/>
                <w:vertAlign w:val="superscript"/>
              </w:rPr>
              <w:t>3</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74,59</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75,58</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76,57</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77,56</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78,55</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79,54</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87,10</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87,60</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88,11</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88,61</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lang w:eastAsia="en-US"/>
              </w:rPr>
            </w:pPr>
            <w:r w:rsidRPr="00A7230E">
              <w:rPr>
                <w:sz w:val="22"/>
                <w:szCs w:val="22"/>
                <w:lang w:eastAsia="en-US"/>
              </w:rPr>
              <w:t>89,12</w:t>
            </w:r>
          </w:p>
        </w:tc>
      </w:tr>
      <w:tr w:rsidR="00AC0EA5" w:rsidRPr="00900A7A" w:rsidTr="00A464D3">
        <w:trPr>
          <w:trHeight w:val="315"/>
        </w:trPr>
        <w:tc>
          <w:tcPr>
            <w:tcW w:w="1605" w:type="pct"/>
            <w:gridSpan w:val="2"/>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горячее водоснабжение*</w:t>
            </w:r>
          </w:p>
        </w:tc>
        <w:tc>
          <w:tcPr>
            <w:tcW w:w="351"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тыс. м</w:t>
            </w:r>
            <w:r w:rsidRPr="00A7230E">
              <w:rPr>
                <w:sz w:val="22"/>
                <w:szCs w:val="22"/>
                <w:vertAlign w:val="superscript"/>
              </w:rPr>
              <w:t>3</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5,11</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5,09</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5,08</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5,06</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5,05</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5,03</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5,02</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5,05</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5,08</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5,12</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5,15</w:t>
            </w:r>
          </w:p>
        </w:tc>
      </w:tr>
      <w:tr w:rsidR="00AC0EA5" w:rsidRPr="00900A7A" w:rsidTr="00A464D3">
        <w:trPr>
          <w:trHeight w:val="315"/>
        </w:trPr>
        <w:tc>
          <w:tcPr>
            <w:tcW w:w="158" w:type="pct"/>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2</w:t>
            </w:r>
          </w:p>
        </w:tc>
        <w:tc>
          <w:tcPr>
            <w:tcW w:w="1447" w:type="pct"/>
            <w:tcBorders>
              <w:top w:val="nil"/>
              <w:left w:val="nil"/>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п. Пятиречье</w:t>
            </w:r>
          </w:p>
        </w:tc>
        <w:tc>
          <w:tcPr>
            <w:tcW w:w="351"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тыс. м</w:t>
            </w:r>
            <w:r w:rsidRPr="00A7230E">
              <w:rPr>
                <w:sz w:val="22"/>
                <w:szCs w:val="22"/>
                <w:vertAlign w:val="superscript"/>
              </w:rPr>
              <w:t>3</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7,74</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8,55</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9,35</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10,45</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11,74</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12,45</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16,77</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17,22</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17,39</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17,57</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17,74</w:t>
            </w:r>
          </w:p>
        </w:tc>
      </w:tr>
      <w:tr w:rsidR="00AC0EA5" w:rsidRPr="00900A7A" w:rsidTr="00A464D3">
        <w:trPr>
          <w:trHeight w:val="315"/>
        </w:trPr>
        <w:tc>
          <w:tcPr>
            <w:tcW w:w="158" w:type="pct"/>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3</w:t>
            </w:r>
          </w:p>
        </w:tc>
        <w:tc>
          <w:tcPr>
            <w:tcW w:w="1447" w:type="pct"/>
            <w:tcBorders>
              <w:top w:val="nil"/>
              <w:left w:val="nil"/>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п. Денисово</w:t>
            </w:r>
          </w:p>
        </w:tc>
        <w:tc>
          <w:tcPr>
            <w:tcW w:w="351"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тыс. м</w:t>
            </w:r>
            <w:r w:rsidRPr="00A7230E">
              <w:rPr>
                <w:sz w:val="22"/>
                <w:szCs w:val="22"/>
                <w:vertAlign w:val="superscript"/>
              </w:rPr>
              <w:t>3</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9,04</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9,38</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9,72</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10,06</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10,39</w:t>
            </w:r>
          </w:p>
        </w:tc>
      </w:tr>
      <w:tr w:rsidR="00AC0EA5" w:rsidRPr="00900A7A" w:rsidTr="00A464D3">
        <w:trPr>
          <w:trHeight w:val="435"/>
        </w:trPr>
        <w:tc>
          <w:tcPr>
            <w:tcW w:w="158" w:type="pct"/>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4</w:t>
            </w:r>
          </w:p>
        </w:tc>
        <w:tc>
          <w:tcPr>
            <w:tcW w:w="1447" w:type="pct"/>
            <w:tcBorders>
              <w:top w:val="nil"/>
              <w:left w:val="nil"/>
              <w:bottom w:val="single" w:sz="4" w:space="0" w:color="auto"/>
              <w:right w:val="single" w:sz="4" w:space="0" w:color="auto"/>
            </w:tcBorders>
            <w:vAlign w:val="center"/>
          </w:tcPr>
          <w:p w:rsidR="00AC0EA5" w:rsidRPr="00A7230E" w:rsidRDefault="00AC0EA5" w:rsidP="00A464D3">
            <w:pPr>
              <w:pStyle w:val="normal-p0"/>
              <w:jc w:val="center"/>
              <w:rPr>
                <w:sz w:val="22"/>
                <w:szCs w:val="22"/>
              </w:rPr>
            </w:pPr>
            <w:r w:rsidRPr="00A7230E">
              <w:rPr>
                <w:sz w:val="22"/>
                <w:szCs w:val="22"/>
              </w:rPr>
              <w:t>п.  Луговое</w:t>
            </w:r>
          </w:p>
        </w:tc>
        <w:tc>
          <w:tcPr>
            <w:tcW w:w="351"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тыс. м</w:t>
            </w:r>
            <w:r w:rsidRPr="00A7230E">
              <w:rPr>
                <w:sz w:val="22"/>
                <w:szCs w:val="22"/>
                <w:vertAlign w:val="superscript"/>
              </w:rPr>
              <w:t>3</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59"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2,27</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2,27</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2,27</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2,27</w:t>
            </w:r>
          </w:p>
        </w:tc>
        <w:tc>
          <w:tcPr>
            <w:tcW w:w="298"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sz w:val="22"/>
                <w:szCs w:val="22"/>
              </w:rPr>
            </w:pPr>
            <w:r w:rsidRPr="00A7230E">
              <w:rPr>
                <w:sz w:val="22"/>
                <w:szCs w:val="22"/>
              </w:rPr>
              <w:t>2,27</w:t>
            </w:r>
          </w:p>
        </w:tc>
      </w:tr>
      <w:tr w:rsidR="00AC0EA5" w:rsidRPr="00900A7A" w:rsidTr="00803115">
        <w:trPr>
          <w:trHeight w:val="315"/>
        </w:trPr>
        <w:tc>
          <w:tcPr>
            <w:tcW w:w="158" w:type="pct"/>
            <w:tcBorders>
              <w:top w:val="nil"/>
              <w:left w:val="single" w:sz="4" w:space="0" w:color="auto"/>
              <w:bottom w:val="single" w:sz="4" w:space="0" w:color="auto"/>
              <w:right w:val="single" w:sz="4" w:space="0" w:color="auto"/>
            </w:tcBorders>
            <w:vAlign w:val="center"/>
          </w:tcPr>
          <w:p w:rsidR="00AC0EA5" w:rsidRPr="00A7230E" w:rsidRDefault="00AC0EA5" w:rsidP="00A464D3">
            <w:pPr>
              <w:pStyle w:val="normal-p0"/>
              <w:jc w:val="center"/>
              <w:rPr>
                <w:b/>
                <w:bCs/>
                <w:sz w:val="22"/>
                <w:szCs w:val="22"/>
              </w:rPr>
            </w:pPr>
            <w:r w:rsidRPr="00A7230E">
              <w:rPr>
                <w:b/>
                <w:bCs/>
                <w:sz w:val="22"/>
                <w:szCs w:val="22"/>
              </w:rPr>
              <w:t>5</w:t>
            </w:r>
          </w:p>
        </w:tc>
        <w:tc>
          <w:tcPr>
            <w:tcW w:w="1447" w:type="pct"/>
            <w:tcBorders>
              <w:top w:val="nil"/>
              <w:left w:val="nil"/>
              <w:bottom w:val="single" w:sz="4" w:space="0" w:color="auto"/>
              <w:right w:val="single" w:sz="4" w:space="0" w:color="auto"/>
            </w:tcBorders>
            <w:vAlign w:val="center"/>
          </w:tcPr>
          <w:p w:rsidR="00AC0EA5" w:rsidRPr="00A7230E" w:rsidRDefault="00AC0EA5" w:rsidP="00A464D3">
            <w:pPr>
              <w:pStyle w:val="normal-p0"/>
              <w:jc w:val="center"/>
              <w:rPr>
                <w:b/>
                <w:bCs/>
                <w:sz w:val="22"/>
                <w:szCs w:val="22"/>
              </w:rPr>
            </w:pPr>
            <w:r w:rsidRPr="00A7230E">
              <w:rPr>
                <w:b/>
                <w:bCs/>
                <w:sz w:val="22"/>
                <w:szCs w:val="22"/>
              </w:rPr>
              <w:t>Запорожское с.п. всего</w:t>
            </w:r>
          </w:p>
        </w:tc>
        <w:tc>
          <w:tcPr>
            <w:tcW w:w="351" w:type="pct"/>
            <w:tcBorders>
              <w:top w:val="nil"/>
              <w:left w:val="nil"/>
              <w:bottom w:val="single" w:sz="4" w:space="0" w:color="auto"/>
              <w:right w:val="single" w:sz="4" w:space="0" w:color="auto"/>
            </w:tcBorders>
            <w:noWrap/>
            <w:vAlign w:val="center"/>
          </w:tcPr>
          <w:p w:rsidR="00AC0EA5" w:rsidRPr="00A7230E" w:rsidRDefault="00AC0EA5" w:rsidP="00A464D3">
            <w:pPr>
              <w:pStyle w:val="normal-p0"/>
              <w:jc w:val="center"/>
              <w:rPr>
                <w:b/>
                <w:bCs/>
                <w:sz w:val="22"/>
                <w:szCs w:val="22"/>
              </w:rPr>
            </w:pPr>
            <w:r w:rsidRPr="00A7230E">
              <w:rPr>
                <w:b/>
                <w:bCs/>
                <w:sz w:val="22"/>
                <w:szCs w:val="22"/>
              </w:rPr>
              <w:t>тыс. м</w:t>
            </w:r>
            <w:r w:rsidRPr="00A7230E">
              <w:rPr>
                <w:b/>
                <w:bCs/>
                <w:sz w:val="22"/>
                <w:szCs w:val="22"/>
                <w:vertAlign w:val="superscript"/>
              </w:rPr>
              <w:t>3</w:t>
            </w:r>
          </w:p>
        </w:tc>
        <w:tc>
          <w:tcPr>
            <w:tcW w:w="259"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82,33</w:t>
            </w:r>
          </w:p>
        </w:tc>
        <w:tc>
          <w:tcPr>
            <w:tcW w:w="259"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84,13</w:t>
            </w:r>
          </w:p>
        </w:tc>
        <w:tc>
          <w:tcPr>
            <w:tcW w:w="259"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85,92</w:t>
            </w:r>
          </w:p>
        </w:tc>
        <w:tc>
          <w:tcPr>
            <w:tcW w:w="259"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88,01</w:t>
            </w:r>
          </w:p>
        </w:tc>
        <w:tc>
          <w:tcPr>
            <w:tcW w:w="259"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90,29</w:t>
            </w:r>
          </w:p>
        </w:tc>
        <w:tc>
          <w:tcPr>
            <w:tcW w:w="259"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91,99</w:t>
            </w:r>
          </w:p>
        </w:tc>
        <w:tc>
          <w:tcPr>
            <w:tcW w:w="298"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115,18</w:t>
            </w:r>
          </w:p>
        </w:tc>
        <w:tc>
          <w:tcPr>
            <w:tcW w:w="298"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116,47</w:t>
            </w:r>
          </w:p>
        </w:tc>
        <w:tc>
          <w:tcPr>
            <w:tcW w:w="298"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117,49</w:t>
            </w:r>
          </w:p>
        </w:tc>
        <w:tc>
          <w:tcPr>
            <w:tcW w:w="298"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118,51</w:t>
            </w:r>
          </w:p>
        </w:tc>
        <w:tc>
          <w:tcPr>
            <w:tcW w:w="298" w:type="pct"/>
            <w:tcBorders>
              <w:top w:val="nil"/>
              <w:left w:val="nil"/>
              <w:bottom w:val="single" w:sz="4" w:space="0" w:color="auto"/>
              <w:right w:val="single" w:sz="4" w:space="0" w:color="auto"/>
            </w:tcBorders>
            <w:noWrap/>
            <w:vAlign w:val="center"/>
          </w:tcPr>
          <w:p w:rsidR="00AC0EA5" w:rsidRPr="00A7230E" w:rsidRDefault="00AC0EA5" w:rsidP="00803115">
            <w:pPr>
              <w:pStyle w:val="normal-p0"/>
              <w:jc w:val="center"/>
              <w:rPr>
                <w:b/>
                <w:sz w:val="22"/>
                <w:szCs w:val="22"/>
                <w:lang w:eastAsia="en-US"/>
              </w:rPr>
            </w:pPr>
            <w:r w:rsidRPr="00A7230E">
              <w:rPr>
                <w:b/>
                <w:sz w:val="22"/>
                <w:szCs w:val="22"/>
                <w:lang w:eastAsia="en-US"/>
              </w:rPr>
              <w:t>119,52</w:t>
            </w:r>
          </w:p>
        </w:tc>
      </w:tr>
    </w:tbl>
    <w:p w:rsidR="00AC0EA5" w:rsidRDefault="00AC0EA5" w:rsidP="00662267">
      <w:pPr>
        <w:suppressAutoHyphens/>
        <w:ind w:firstLine="708"/>
        <w:jc w:val="both"/>
      </w:pPr>
    </w:p>
    <w:p w:rsidR="00AC0EA5" w:rsidRDefault="00AC0EA5" w:rsidP="00662267">
      <w:pPr>
        <w:suppressAutoHyphens/>
        <w:ind w:firstLine="708"/>
        <w:jc w:val="both"/>
      </w:pPr>
    </w:p>
    <w:p w:rsidR="00AC0EA5" w:rsidRDefault="00AC0EA5" w:rsidP="00BA44CE">
      <w:pPr>
        <w:pStyle w:val="Heading3"/>
      </w:pPr>
      <w:bookmarkStart w:id="32" w:name="_Toc392754955"/>
      <w:r w:rsidRPr="00206D7E">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2"/>
    </w:p>
    <w:p w:rsidR="00AC0EA5" w:rsidRPr="009D507E" w:rsidRDefault="00AC0EA5" w:rsidP="000D09B6">
      <w:pPr>
        <w:pStyle w:val="2"/>
      </w:pPr>
      <w:r w:rsidRPr="009D507E">
        <w:t>На существующий момент система  горячего  водоснабжения закрытого типа существует только в поселке Запорожское: два многоквартирных жилых дома по улице Советская (д. 28 и д. 29), оборудованы индивидуальными теплообменными аппаратами, с помощью которых происходит передача тепла от теплоносителя из тепловой сети, к воде, отбираемой из системы холодного водоснабжения.</w:t>
      </w:r>
    </w:p>
    <w:p w:rsidR="00AC0EA5" w:rsidRPr="00917929" w:rsidRDefault="00AC0EA5" w:rsidP="00917929"/>
    <w:p w:rsidR="00AC0EA5" w:rsidRDefault="00AC0EA5">
      <w:pPr>
        <w:spacing w:after="0" w:line="240" w:lineRule="auto"/>
        <w:rPr>
          <w:b/>
          <w:bCs/>
          <w:sz w:val="32"/>
        </w:rPr>
      </w:pPr>
      <w:r>
        <w:br w:type="page"/>
      </w:r>
    </w:p>
    <w:p w:rsidR="00AC0EA5" w:rsidRDefault="00AC0EA5" w:rsidP="00BA44CE">
      <w:pPr>
        <w:pStyle w:val="Heading3"/>
      </w:pPr>
      <w:bookmarkStart w:id="33" w:name="_Toc392754956"/>
      <w:r w:rsidRPr="00FF5C12">
        <w:t>Сведения о фактическом и ожидаемом потреблении горячей, питьевой, технической воды</w:t>
      </w:r>
      <w:bookmarkEnd w:id="33"/>
      <w:r w:rsidRPr="00FF5C12">
        <w:t xml:space="preserve"> </w:t>
      </w:r>
    </w:p>
    <w:p w:rsidR="00AC0EA5" w:rsidRDefault="00AC0EA5" w:rsidP="000D09B6">
      <w:pPr>
        <w:pStyle w:val="2"/>
      </w:pPr>
      <w:r w:rsidRPr="00446586">
        <w:t>На основании сведений, представленных в главе 3.7 схемы, получены сводные данные о ожидаемом потреблении воды питьевого качества в Запорожском сельском поселении</w:t>
      </w:r>
      <w:r>
        <w:t>.</w:t>
      </w:r>
    </w:p>
    <w:p w:rsidR="00AC0EA5" w:rsidRPr="00446586" w:rsidRDefault="00AC0EA5" w:rsidP="000D09B6">
      <w:pPr>
        <w:pStyle w:val="2"/>
      </w:pPr>
    </w:p>
    <w:p w:rsidR="00AC0EA5" w:rsidRPr="004D7080" w:rsidRDefault="00AC0EA5" w:rsidP="00BA44CE">
      <w:pPr>
        <w:pStyle w:val="2"/>
        <w:jc w:val="center"/>
        <w:outlineLvl w:val="0"/>
      </w:pPr>
      <w:r w:rsidRPr="00900A7A">
        <w:t>Таблица</w:t>
      </w:r>
      <w:r w:rsidRPr="004D7080">
        <w:t xml:space="preserve"> </w:t>
      </w:r>
      <w:fldSimple w:instr=" SEQ Таблица \* ARABIC ">
        <w:r>
          <w:rPr>
            <w:noProof/>
          </w:rPr>
          <w:t>20</w:t>
        </w:r>
      </w:fldSimple>
      <w:r w:rsidRPr="004D7080">
        <w:t xml:space="preserve"> Сведения о фактическом и ожидаемом потреблении воды в Запорожском сельском поселении*</w:t>
      </w:r>
    </w:p>
    <w:tbl>
      <w:tblPr>
        <w:tblW w:w="5060" w:type="pct"/>
        <w:tblInd w:w="-176" w:type="dxa"/>
        <w:tblLook w:val="00A0"/>
      </w:tblPr>
      <w:tblGrid>
        <w:gridCol w:w="2869"/>
        <w:gridCol w:w="921"/>
        <w:gridCol w:w="921"/>
        <w:gridCol w:w="921"/>
        <w:gridCol w:w="922"/>
        <w:gridCol w:w="922"/>
        <w:gridCol w:w="922"/>
        <w:gridCol w:w="922"/>
        <w:gridCol w:w="922"/>
        <w:gridCol w:w="922"/>
        <w:gridCol w:w="922"/>
        <w:gridCol w:w="922"/>
        <w:gridCol w:w="922"/>
        <w:gridCol w:w="925"/>
      </w:tblGrid>
      <w:tr w:rsidR="00AC0EA5" w:rsidRPr="00900A7A" w:rsidTr="00900A7A">
        <w:trPr>
          <w:trHeight w:val="525"/>
        </w:trPr>
        <w:tc>
          <w:tcPr>
            <w:tcW w:w="995" w:type="pct"/>
            <w:tcBorders>
              <w:top w:val="single" w:sz="8" w:space="0" w:color="auto"/>
              <w:left w:val="single" w:sz="8" w:space="0" w:color="auto"/>
              <w:bottom w:val="single" w:sz="8" w:space="0" w:color="auto"/>
              <w:right w:val="single" w:sz="8" w:space="0" w:color="auto"/>
            </w:tcBorders>
            <w:vAlign w:val="center"/>
          </w:tcPr>
          <w:p w:rsidR="00AC0EA5" w:rsidRPr="00A7230E" w:rsidRDefault="00AC0EA5" w:rsidP="00692B37">
            <w:pPr>
              <w:pStyle w:val="normal-p0"/>
              <w:jc w:val="center"/>
              <w:rPr>
                <w:b/>
                <w:sz w:val="22"/>
                <w:szCs w:val="22"/>
                <w:lang w:eastAsia="en-US"/>
              </w:rPr>
            </w:pPr>
            <w:r w:rsidRPr="00A7230E">
              <w:rPr>
                <w:b/>
                <w:sz w:val="22"/>
                <w:szCs w:val="22"/>
                <w:lang w:eastAsia="en-US"/>
              </w:rPr>
              <w:t>Населенный пункт, наименование затрат</w:t>
            </w:r>
          </w:p>
        </w:tc>
        <w:tc>
          <w:tcPr>
            <w:tcW w:w="308" w:type="pct"/>
            <w:tcBorders>
              <w:top w:val="single" w:sz="8" w:space="0" w:color="auto"/>
              <w:left w:val="nil"/>
              <w:bottom w:val="single" w:sz="8" w:space="0" w:color="auto"/>
              <w:right w:val="single" w:sz="8" w:space="0" w:color="auto"/>
            </w:tcBorders>
            <w:vAlign w:val="center"/>
          </w:tcPr>
          <w:p w:rsidR="00AC0EA5" w:rsidRPr="00A7230E" w:rsidRDefault="00AC0EA5" w:rsidP="00692B37">
            <w:pPr>
              <w:pStyle w:val="normal-p0"/>
              <w:jc w:val="center"/>
              <w:rPr>
                <w:b/>
                <w:sz w:val="22"/>
                <w:szCs w:val="22"/>
                <w:lang w:eastAsia="en-US"/>
              </w:rPr>
            </w:pPr>
            <w:r w:rsidRPr="00A7230E">
              <w:rPr>
                <w:b/>
                <w:sz w:val="22"/>
                <w:szCs w:val="22"/>
                <w:lang w:eastAsia="en-US"/>
              </w:rPr>
              <w:t>Ед. изм.</w:t>
            </w:r>
          </w:p>
        </w:tc>
        <w:tc>
          <w:tcPr>
            <w:tcW w:w="308" w:type="pct"/>
            <w:tcBorders>
              <w:top w:val="single" w:sz="8" w:space="0" w:color="auto"/>
              <w:left w:val="nil"/>
              <w:bottom w:val="single" w:sz="8" w:space="0" w:color="auto"/>
              <w:right w:val="single" w:sz="8" w:space="0" w:color="auto"/>
            </w:tcBorders>
            <w:vAlign w:val="center"/>
          </w:tcPr>
          <w:p w:rsidR="00AC0EA5" w:rsidRPr="00A7230E" w:rsidRDefault="00AC0EA5" w:rsidP="00692B37">
            <w:pPr>
              <w:pStyle w:val="normal-p0"/>
              <w:jc w:val="center"/>
              <w:rPr>
                <w:b/>
                <w:i/>
                <w:iCs/>
                <w:sz w:val="22"/>
                <w:szCs w:val="22"/>
                <w:lang w:eastAsia="en-US"/>
              </w:rPr>
            </w:pPr>
            <w:r w:rsidRPr="00A7230E">
              <w:rPr>
                <w:b/>
                <w:bCs/>
                <w:i/>
                <w:iCs/>
                <w:sz w:val="22"/>
                <w:szCs w:val="22"/>
                <w:lang w:eastAsia="en-US"/>
              </w:rPr>
              <w:t>2013</w:t>
            </w:r>
          </w:p>
        </w:tc>
        <w:tc>
          <w:tcPr>
            <w:tcW w:w="308" w:type="pct"/>
            <w:tcBorders>
              <w:top w:val="single" w:sz="8" w:space="0" w:color="auto"/>
              <w:left w:val="nil"/>
              <w:bottom w:val="single" w:sz="8" w:space="0" w:color="auto"/>
              <w:right w:val="single" w:sz="8" w:space="0" w:color="auto"/>
            </w:tcBorders>
            <w:noWrap/>
            <w:vAlign w:val="center"/>
          </w:tcPr>
          <w:p w:rsidR="00AC0EA5" w:rsidRPr="00A7230E" w:rsidRDefault="00AC0EA5" w:rsidP="00692B37">
            <w:pPr>
              <w:pStyle w:val="normal-p0"/>
              <w:jc w:val="center"/>
              <w:rPr>
                <w:b/>
                <w:i/>
                <w:iCs/>
                <w:sz w:val="22"/>
                <w:szCs w:val="22"/>
                <w:lang w:eastAsia="en-US"/>
              </w:rPr>
            </w:pPr>
            <w:r w:rsidRPr="00A7230E">
              <w:rPr>
                <w:b/>
                <w:bCs/>
                <w:i/>
                <w:iCs/>
                <w:sz w:val="22"/>
                <w:szCs w:val="22"/>
                <w:lang w:eastAsia="en-US"/>
              </w:rPr>
              <w:t>2014</w:t>
            </w:r>
          </w:p>
        </w:tc>
        <w:tc>
          <w:tcPr>
            <w:tcW w:w="308" w:type="pct"/>
            <w:tcBorders>
              <w:top w:val="single" w:sz="8" w:space="0" w:color="auto"/>
              <w:left w:val="nil"/>
              <w:bottom w:val="single" w:sz="8" w:space="0" w:color="auto"/>
              <w:right w:val="single" w:sz="8" w:space="0" w:color="auto"/>
            </w:tcBorders>
            <w:noWrap/>
            <w:vAlign w:val="center"/>
          </w:tcPr>
          <w:p w:rsidR="00AC0EA5" w:rsidRPr="00A7230E" w:rsidRDefault="00AC0EA5" w:rsidP="00692B37">
            <w:pPr>
              <w:pStyle w:val="normal-p0"/>
              <w:jc w:val="center"/>
              <w:rPr>
                <w:b/>
                <w:i/>
                <w:iCs/>
                <w:sz w:val="22"/>
                <w:szCs w:val="22"/>
                <w:lang w:eastAsia="en-US"/>
              </w:rPr>
            </w:pPr>
            <w:r w:rsidRPr="00A7230E">
              <w:rPr>
                <w:b/>
                <w:bCs/>
                <w:i/>
                <w:iCs/>
                <w:sz w:val="22"/>
                <w:szCs w:val="22"/>
                <w:lang w:eastAsia="en-US"/>
              </w:rPr>
              <w:t>2015</w:t>
            </w:r>
          </w:p>
        </w:tc>
        <w:tc>
          <w:tcPr>
            <w:tcW w:w="308" w:type="pct"/>
            <w:tcBorders>
              <w:top w:val="single" w:sz="8" w:space="0" w:color="auto"/>
              <w:left w:val="nil"/>
              <w:bottom w:val="single" w:sz="8" w:space="0" w:color="auto"/>
              <w:right w:val="single" w:sz="8" w:space="0" w:color="auto"/>
            </w:tcBorders>
            <w:noWrap/>
            <w:vAlign w:val="center"/>
          </w:tcPr>
          <w:p w:rsidR="00AC0EA5" w:rsidRPr="00A7230E" w:rsidRDefault="00AC0EA5" w:rsidP="00692B37">
            <w:pPr>
              <w:pStyle w:val="normal-p0"/>
              <w:jc w:val="center"/>
              <w:rPr>
                <w:b/>
                <w:i/>
                <w:iCs/>
                <w:sz w:val="22"/>
                <w:szCs w:val="22"/>
                <w:lang w:eastAsia="en-US"/>
              </w:rPr>
            </w:pPr>
            <w:r w:rsidRPr="00A7230E">
              <w:rPr>
                <w:b/>
                <w:bCs/>
                <w:i/>
                <w:iCs/>
                <w:sz w:val="22"/>
                <w:szCs w:val="22"/>
                <w:lang w:eastAsia="en-US"/>
              </w:rPr>
              <w:t>2016</w:t>
            </w:r>
          </w:p>
        </w:tc>
        <w:tc>
          <w:tcPr>
            <w:tcW w:w="308" w:type="pct"/>
            <w:tcBorders>
              <w:top w:val="single" w:sz="8" w:space="0" w:color="auto"/>
              <w:left w:val="nil"/>
              <w:bottom w:val="single" w:sz="8" w:space="0" w:color="auto"/>
              <w:right w:val="single" w:sz="8" w:space="0" w:color="auto"/>
            </w:tcBorders>
            <w:noWrap/>
            <w:vAlign w:val="center"/>
          </w:tcPr>
          <w:p w:rsidR="00AC0EA5" w:rsidRPr="00A7230E" w:rsidRDefault="00AC0EA5" w:rsidP="00692B37">
            <w:pPr>
              <w:pStyle w:val="normal-p0"/>
              <w:jc w:val="center"/>
              <w:rPr>
                <w:b/>
                <w:i/>
                <w:iCs/>
                <w:sz w:val="22"/>
                <w:szCs w:val="22"/>
                <w:lang w:eastAsia="en-US"/>
              </w:rPr>
            </w:pPr>
            <w:r w:rsidRPr="00A7230E">
              <w:rPr>
                <w:b/>
                <w:bCs/>
                <w:i/>
                <w:iCs/>
                <w:sz w:val="22"/>
                <w:szCs w:val="22"/>
                <w:lang w:eastAsia="en-US"/>
              </w:rPr>
              <w:t>2017</w:t>
            </w:r>
          </w:p>
        </w:tc>
        <w:tc>
          <w:tcPr>
            <w:tcW w:w="308" w:type="pct"/>
            <w:tcBorders>
              <w:top w:val="single" w:sz="8" w:space="0" w:color="auto"/>
              <w:left w:val="nil"/>
              <w:bottom w:val="single" w:sz="8" w:space="0" w:color="auto"/>
              <w:right w:val="single" w:sz="8" w:space="0" w:color="auto"/>
            </w:tcBorders>
            <w:noWrap/>
            <w:vAlign w:val="center"/>
          </w:tcPr>
          <w:p w:rsidR="00AC0EA5" w:rsidRPr="00A7230E" w:rsidRDefault="00AC0EA5" w:rsidP="00692B37">
            <w:pPr>
              <w:pStyle w:val="normal-p0"/>
              <w:jc w:val="center"/>
              <w:rPr>
                <w:b/>
                <w:i/>
                <w:iCs/>
                <w:sz w:val="22"/>
                <w:szCs w:val="22"/>
                <w:lang w:eastAsia="en-US"/>
              </w:rPr>
            </w:pPr>
            <w:r w:rsidRPr="00A7230E">
              <w:rPr>
                <w:b/>
                <w:bCs/>
                <w:i/>
                <w:iCs/>
                <w:sz w:val="22"/>
                <w:szCs w:val="22"/>
                <w:lang w:eastAsia="en-US"/>
              </w:rPr>
              <w:t>2018</w:t>
            </w:r>
          </w:p>
        </w:tc>
        <w:tc>
          <w:tcPr>
            <w:tcW w:w="308" w:type="pct"/>
            <w:tcBorders>
              <w:top w:val="single" w:sz="8" w:space="0" w:color="auto"/>
              <w:left w:val="nil"/>
              <w:bottom w:val="single" w:sz="8" w:space="0" w:color="auto"/>
              <w:right w:val="single" w:sz="8" w:space="0" w:color="auto"/>
            </w:tcBorders>
            <w:noWrap/>
            <w:vAlign w:val="center"/>
          </w:tcPr>
          <w:p w:rsidR="00AC0EA5" w:rsidRPr="00A7230E" w:rsidRDefault="00AC0EA5" w:rsidP="00692B37">
            <w:pPr>
              <w:pStyle w:val="normal-p0"/>
              <w:jc w:val="center"/>
              <w:rPr>
                <w:b/>
                <w:i/>
                <w:iCs/>
                <w:sz w:val="22"/>
                <w:szCs w:val="22"/>
                <w:lang w:eastAsia="en-US"/>
              </w:rPr>
            </w:pPr>
            <w:r w:rsidRPr="00A7230E">
              <w:rPr>
                <w:b/>
                <w:bCs/>
                <w:i/>
                <w:iCs/>
                <w:sz w:val="22"/>
                <w:szCs w:val="22"/>
                <w:lang w:eastAsia="en-US"/>
              </w:rPr>
              <w:t>2019</w:t>
            </w:r>
          </w:p>
        </w:tc>
        <w:tc>
          <w:tcPr>
            <w:tcW w:w="308" w:type="pct"/>
            <w:tcBorders>
              <w:top w:val="single" w:sz="8" w:space="0" w:color="auto"/>
              <w:left w:val="nil"/>
              <w:bottom w:val="single" w:sz="8" w:space="0" w:color="auto"/>
              <w:right w:val="single" w:sz="8" w:space="0" w:color="auto"/>
            </w:tcBorders>
            <w:noWrap/>
            <w:vAlign w:val="center"/>
          </w:tcPr>
          <w:p w:rsidR="00AC0EA5" w:rsidRPr="00A7230E" w:rsidRDefault="00AC0EA5" w:rsidP="00692B37">
            <w:pPr>
              <w:pStyle w:val="normal-p0"/>
              <w:jc w:val="center"/>
              <w:rPr>
                <w:b/>
                <w:i/>
                <w:iCs/>
                <w:sz w:val="22"/>
                <w:szCs w:val="22"/>
                <w:lang w:eastAsia="en-US"/>
              </w:rPr>
            </w:pPr>
            <w:r w:rsidRPr="00A7230E">
              <w:rPr>
                <w:b/>
                <w:bCs/>
                <w:i/>
                <w:iCs/>
                <w:sz w:val="22"/>
                <w:szCs w:val="22"/>
                <w:lang w:eastAsia="en-US"/>
              </w:rPr>
              <w:t>2020</w:t>
            </w:r>
          </w:p>
        </w:tc>
        <w:tc>
          <w:tcPr>
            <w:tcW w:w="308" w:type="pct"/>
            <w:tcBorders>
              <w:top w:val="single" w:sz="8" w:space="0" w:color="auto"/>
              <w:left w:val="nil"/>
              <w:bottom w:val="single" w:sz="8" w:space="0" w:color="auto"/>
              <w:right w:val="single" w:sz="8" w:space="0" w:color="auto"/>
            </w:tcBorders>
            <w:noWrap/>
            <w:vAlign w:val="center"/>
          </w:tcPr>
          <w:p w:rsidR="00AC0EA5" w:rsidRPr="00A7230E" w:rsidRDefault="00AC0EA5" w:rsidP="00692B37">
            <w:pPr>
              <w:pStyle w:val="normal-p0"/>
              <w:jc w:val="center"/>
              <w:rPr>
                <w:b/>
                <w:i/>
                <w:iCs/>
                <w:sz w:val="22"/>
                <w:szCs w:val="22"/>
                <w:lang w:eastAsia="en-US"/>
              </w:rPr>
            </w:pPr>
            <w:r w:rsidRPr="00A7230E">
              <w:rPr>
                <w:b/>
                <w:bCs/>
                <w:i/>
                <w:iCs/>
                <w:sz w:val="22"/>
                <w:szCs w:val="22"/>
                <w:lang w:eastAsia="en-US"/>
              </w:rPr>
              <w:t>2021</w:t>
            </w:r>
          </w:p>
        </w:tc>
        <w:tc>
          <w:tcPr>
            <w:tcW w:w="308" w:type="pct"/>
            <w:tcBorders>
              <w:top w:val="single" w:sz="8" w:space="0" w:color="auto"/>
              <w:left w:val="nil"/>
              <w:bottom w:val="single" w:sz="8" w:space="0" w:color="auto"/>
              <w:right w:val="single" w:sz="8" w:space="0" w:color="auto"/>
            </w:tcBorders>
            <w:noWrap/>
            <w:vAlign w:val="center"/>
          </w:tcPr>
          <w:p w:rsidR="00AC0EA5" w:rsidRPr="00A7230E" w:rsidRDefault="00AC0EA5" w:rsidP="00692B37">
            <w:pPr>
              <w:pStyle w:val="normal-p0"/>
              <w:jc w:val="center"/>
              <w:rPr>
                <w:b/>
                <w:i/>
                <w:iCs/>
                <w:sz w:val="22"/>
                <w:szCs w:val="22"/>
                <w:lang w:eastAsia="en-US"/>
              </w:rPr>
            </w:pPr>
            <w:r w:rsidRPr="00A7230E">
              <w:rPr>
                <w:b/>
                <w:bCs/>
                <w:i/>
                <w:iCs/>
                <w:sz w:val="22"/>
                <w:szCs w:val="22"/>
                <w:lang w:eastAsia="en-US"/>
              </w:rPr>
              <w:t>2022</w:t>
            </w:r>
          </w:p>
        </w:tc>
        <w:tc>
          <w:tcPr>
            <w:tcW w:w="308" w:type="pct"/>
            <w:tcBorders>
              <w:top w:val="single" w:sz="8" w:space="0" w:color="auto"/>
              <w:left w:val="nil"/>
              <w:bottom w:val="single" w:sz="8" w:space="0" w:color="auto"/>
              <w:right w:val="single" w:sz="8" w:space="0" w:color="auto"/>
            </w:tcBorders>
            <w:noWrap/>
            <w:vAlign w:val="center"/>
          </w:tcPr>
          <w:p w:rsidR="00AC0EA5" w:rsidRPr="00A7230E" w:rsidRDefault="00AC0EA5" w:rsidP="00692B37">
            <w:pPr>
              <w:pStyle w:val="normal-p0"/>
              <w:jc w:val="center"/>
              <w:rPr>
                <w:b/>
                <w:i/>
                <w:iCs/>
                <w:sz w:val="22"/>
                <w:szCs w:val="22"/>
                <w:lang w:eastAsia="en-US"/>
              </w:rPr>
            </w:pPr>
            <w:r w:rsidRPr="00A7230E">
              <w:rPr>
                <w:b/>
                <w:bCs/>
                <w:i/>
                <w:iCs/>
                <w:sz w:val="22"/>
                <w:szCs w:val="22"/>
                <w:lang w:eastAsia="en-US"/>
              </w:rPr>
              <w:t>2023</w:t>
            </w:r>
          </w:p>
        </w:tc>
        <w:tc>
          <w:tcPr>
            <w:tcW w:w="304" w:type="pct"/>
            <w:tcBorders>
              <w:top w:val="single" w:sz="8" w:space="0" w:color="auto"/>
              <w:left w:val="nil"/>
              <w:bottom w:val="single" w:sz="8" w:space="0" w:color="auto"/>
              <w:right w:val="single" w:sz="8" w:space="0" w:color="auto"/>
            </w:tcBorders>
            <w:noWrap/>
            <w:vAlign w:val="center"/>
          </w:tcPr>
          <w:p w:rsidR="00AC0EA5" w:rsidRPr="00A7230E" w:rsidRDefault="00AC0EA5" w:rsidP="00692B37">
            <w:pPr>
              <w:pStyle w:val="normal-p0"/>
              <w:jc w:val="center"/>
              <w:rPr>
                <w:b/>
                <w:i/>
                <w:iCs/>
                <w:sz w:val="22"/>
                <w:szCs w:val="22"/>
                <w:lang w:eastAsia="en-US"/>
              </w:rPr>
            </w:pPr>
            <w:r w:rsidRPr="00A7230E">
              <w:rPr>
                <w:b/>
                <w:bCs/>
                <w:i/>
                <w:iCs/>
                <w:sz w:val="22"/>
                <w:szCs w:val="22"/>
                <w:lang w:eastAsia="en-US"/>
              </w:rPr>
              <w:t>2024</w:t>
            </w:r>
          </w:p>
        </w:tc>
      </w:tr>
      <w:tr w:rsidR="00AC0EA5" w:rsidRPr="00900A7A" w:rsidTr="00900A7A">
        <w:trPr>
          <w:trHeight w:val="315"/>
        </w:trPr>
        <w:tc>
          <w:tcPr>
            <w:tcW w:w="5000" w:type="pct"/>
            <w:gridSpan w:val="14"/>
            <w:tcBorders>
              <w:top w:val="single" w:sz="8" w:space="0" w:color="auto"/>
              <w:left w:val="single" w:sz="8" w:space="0" w:color="auto"/>
              <w:bottom w:val="single" w:sz="8" w:space="0" w:color="auto"/>
              <w:right w:val="single" w:sz="8" w:space="0" w:color="000000"/>
            </w:tcBorders>
            <w:vAlign w:val="center"/>
          </w:tcPr>
          <w:p w:rsidR="00AC0EA5" w:rsidRPr="00A7230E" w:rsidRDefault="00AC0EA5" w:rsidP="00692B37">
            <w:pPr>
              <w:pStyle w:val="normal-p0"/>
              <w:jc w:val="center"/>
              <w:rPr>
                <w:b/>
                <w:i/>
                <w:iCs/>
                <w:sz w:val="22"/>
                <w:szCs w:val="22"/>
                <w:lang w:eastAsia="en-US"/>
              </w:rPr>
            </w:pPr>
            <w:r w:rsidRPr="00A7230E">
              <w:rPr>
                <w:b/>
                <w:i/>
                <w:iCs/>
                <w:sz w:val="22"/>
                <w:szCs w:val="22"/>
                <w:lang w:eastAsia="en-US"/>
              </w:rPr>
              <w:t>сценарий 1</w:t>
            </w:r>
          </w:p>
        </w:tc>
      </w:tr>
      <w:tr w:rsidR="00AC0EA5" w:rsidRPr="00900A7A" w:rsidTr="00900A7A">
        <w:trPr>
          <w:trHeight w:val="330"/>
        </w:trPr>
        <w:tc>
          <w:tcPr>
            <w:tcW w:w="995" w:type="pct"/>
            <w:tcBorders>
              <w:top w:val="nil"/>
              <w:left w:val="single" w:sz="8" w:space="0" w:color="auto"/>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sz w:val="22"/>
                <w:szCs w:val="22"/>
                <w:lang w:eastAsia="en-US"/>
              </w:rPr>
              <w:t>Вода питьевого качества</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тыс. м</w:t>
            </w:r>
            <w:r w:rsidRPr="00A7230E">
              <w:rPr>
                <w:sz w:val="22"/>
                <w:szCs w:val="22"/>
                <w:vertAlign w:val="superscript"/>
                <w:lang w:eastAsia="en-US"/>
              </w:rPr>
              <w:t>3</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sz w:val="22"/>
                <w:szCs w:val="22"/>
                <w:lang w:eastAsia="en-US"/>
              </w:rPr>
              <w:t>76,97</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sz w:val="22"/>
                <w:szCs w:val="22"/>
                <w:lang w:eastAsia="en-US"/>
              </w:rPr>
              <w:t>82,33</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sz w:val="22"/>
                <w:szCs w:val="22"/>
                <w:lang w:eastAsia="en-US"/>
              </w:rPr>
              <w:t>84,13</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sz w:val="22"/>
                <w:szCs w:val="22"/>
                <w:lang w:eastAsia="en-US"/>
              </w:rPr>
              <w:t>85,92</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sz w:val="22"/>
                <w:szCs w:val="22"/>
                <w:lang w:eastAsia="en-US"/>
              </w:rPr>
              <w:t>88,01</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sz w:val="22"/>
                <w:szCs w:val="22"/>
                <w:lang w:eastAsia="en-US"/>
              </w:rPr>
              <w:t>90,29</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sz w:val="22"/>
                <w:szCs w:val="22"/>
                <w:lang w:eastAsia="en-US"/>
              </w:rPr>
              <w:t>91,99</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sz w:val="22"/>
                <w:szCs w:val="22"/>
                <w:lang w:eastAsia="en-US"/>
              </w:rPr>
              <w:t>111,31</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sz w:val="22"/>
                <w:szCs w:val="22"/>
                <w:lang w:eastAsia="en-US"/>
              </w:rPr>
              <w:t>112,85</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sz w:val="22"/>
                <w:szCs w:val="22"/>
                <w:lang w:eastAsia="en-US"/>
              </w:rPr>
              <w:t>114,12</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sz w:val="22"/>
                <w:szCs w:val="22"/>
                <w:lang w:eastAsia="en-US"/>
              </w:rPr>
              <w:t>115,38</w:t>
            </w:r>
          </w:p>
        </w:tc>
        <w:tc>
          <w:tcPr>
            <w:tcW w:w="304"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sz w:val="22"/>
                <w:szCs w:val="22"/>
                <w:lang w:eastAsia="en-US"/>
              </w:rPr>
              <w:t>116,65</w:t>
            </w:r>
          </w:p>
        </w:tc>
      </w:tr>
      <w:tr w:rsidR="00AC0EA5" w:rsidRPr="00900A7A" w:rsidTr="00900A7A">
        <w:trPr>
          <w:trHeight w:val="1290"/>
        </w:trPr>
        <w:tc>
          <w:tcPr>
            <w:tcW w:w="995" w:type="pct"/>
            <w:tcBorders>
              <w:top w:val="nil"/>
              <w:left w:val="single" w:sz="8" w:space="0" w:color="auto"/>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sz w:val="22"/>
                <w:szCs w:val="22"/>
                <w:lang w:eastAsia="en-US"/>
              </w:rPr>
              <w:t>Прирост (снижение "-") потребления воды питьевого качества по отношению к базовому году по Запорожскому с.п. с.п.</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тыс. м</w:t>
            </w:r>
            <w:r w:rsidRPr="00A7230E">
              <w:rPr>
                <w:sz w:val="22"/>
                <w:szCs w:val="22"/>
                <w:vertAlign w:val="superscript"/>
                <w:lang w:eastAsia="en-US"/>
              </w:rPr>
              <w:t>3</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0</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5,36</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7,16</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8,95</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11,04</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13,32</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15,02</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34,34</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35,88</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37,15</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38,41</w:t>
            </w:r>
          </w:p>
        </w:tc>
        <w:tc>
          <w:tcPr>
            <w:tcW w:w="304"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39,68</w:t>
            </w:r>
          </w:p>
        </w:tc>
      </w:tr>
      <w:tr w:rsidR="00AC0EA5" w:rsidRPr="00900A7A" w:rsidTr="00900A7A">
        <w:trPr>
          <w:trHeight w:val="330"/>
        </w:trPr>
        <w:tc>
          <w:tcPr>
            <w:tcW w:w="995" w:type="pct"/>
            <w:tcBorders>
              <w:top w:val="nil"/>
              <w:left w:val="single" w:sz="8" w:space="0" w:color="auto"/>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sz w:val="22"/>
                <w:szCs w:val="22"/>
                <w:lang w:eastAsia="en-US"/>
              </w:rPr>
              <w:t>Итого по Запорожскому с.п.</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тыс. м</w:t>
            </w:r>
            <w:r w:rsidRPr="00A7230E">
              <w:rPr>
                <w:sz w:val="22"/>
                <w:szCs w:val="22"/>
                <w:vertAlign w:val="superscript"/>
                <w:lang w:eastAsia="en-US"/>
              </w:rPr>
              <w:t>3</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76,97</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82,33</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84,13</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85,92</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88,01</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90,29</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91,99</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111,31</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112,85</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114,12</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115,38</w:t>
            </w:r>
          </w:p>
        </w:tc>
        <w:tc>
          <w:tcPr>
            <w:tcW w:w="304"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116,65</w:t>
            </w:r>
          </w:p>
        </w:tc>
      </w:tr>
      <w:tr w:rsidR="00AC0EA5" w:rsidRPr="00900A7A" w:rsidTr="00900A7A">
        <w:trPr>
          <w:trHeight w:val="315"/>
        </w:trPr>
        <w:tc>
          <w:tcPr>
            <w:tcW w:w="5000" w:type="pct"/>
            <w:gridSpan w:val="14"/>
            <w:tcBorders>
              <w:top w:val="single" w:sz="8" w:space="0" w:color="auto"/>
              <w:left w:val="single" w:sz="8" w:space="0" w:color="auto"/>
              <w:bottom w:val="single" w:sz="8" w:space="0" w:color="auto"/>
              <w:right w:val="single" w:sz="8" w:space="0" w:color="000000"/>
            </w:tcBorders>
            <w:vAlign w:val="center"/>
          </w:tcPr>
          <w:p w:rsidR="00AC0EA5" w:rsidRPr="00A7230E" w:rsidRDefault="00AC0EA5" w:rsidP="00692B37">
            <w:pPr>
              <w:pStyle w:val="normal-p0"/>
              <w:jc w:val="center"/>
              <w:rPr>
                <w:b/>
                <w:i/>
                <w:iCs/>
                <w:sz w:val="22"/>
                <w:szCs w:val="22"/>
                <w:lang w:eastAsia="en-US"/>
              </w:rPr>
            </w:pPr>
            <w:r w:rsidRPr="00A7230E">
              <w:rPr>
                <w:b/>
                <w:i/>
                <w:iCs/>
                <w:sz w:val="22"/>
                <w:szCs w:val="22"/>
                <w:lang w:eastAsia="en-US"/>
              </w:rPr>
              <w:t>сценарий 2</w:t>
            </w:r>
          </w:p>
        </w:tc>
      </w:tr>
      <w:tr w:rsidR="00AC0EA5" w:rsidRPr="00900A7A" w:rsidTr="00900A7A">
        <w:trPr>
          <w:trHeight w:val="330"/>
        </w:trPr>
        <w:tc>
          <w:tcPr>
            <w:tcW w:w="995" w:type="pct"/>
            <w:tcBorders>
              <w:top w:val="nil"/>
              <w:left w:val="single" w:sz="8" w:space="0" w:color="auto"/>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sz w:val="22"/>
                <w:szCs w:val="22"/>
                <w:lang w:eastAsia="en-US"/>
              </w:rPr>
              <w:t>Вода питьевого качества</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тыс. м</w:t>
            </w:r>
            <w:r w:rsidRPr="00A7230E">
              <w:rPr>
                <w:sz w:val="22"/>
                <w:szCs w:val="22"/>
                <w:vertAlign w:val="superscript"/>
                <w:lang w:eastAsia="en-US"/>
              </w:rPr>
              <w:t>3</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sz w:val="22"/>
                <w:szCs w:val="22"/>
                <w:lang w:eastAsia="en-US"/>
              </w:rPr>
              <w:t>76,97</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82,33</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84,13</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85,92</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88,01</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90,29</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91,99</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124,24</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125,78</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127,04</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128,3</w:t>
            </w:r>
          </w:p>
        </w:tc>
        <w:tc>
          <w:tcPr>
            <w:tcW w:w="304"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129,57</w:t>
            </w:r>
          </w:p>
        </w:tc>
      </w:tr>
      <w:tr w:rsidR="00AC0EA5" w:rsidRPr="00900A7A" w:rsidTr="00900A7A">
        <w:trPr>
          <w:trHeight w:val="1290"/>
        </w:trPr>
        <w:tc>
          <w:tcPr>
            <w:tcW w:w="995" w:type="pct"/>
            <w:tcBorders>
              <w:top w:val="nil"/>
              <w:left w:val="single" w:sz="8" w:space="0" w:color="auto"/>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sz w:val="22"/>
                <w:szCs w:val="22"/>
                <w:lang w:eastAsia="en-US"/>
              </w:rPr>
              <w:t>Прирост (снижение "-") потребления воды питьевого качества по отношению к базовому году по Запорожскому с.п. с.п.</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тыс. м</w:t>
            </w:r>
            <w:r w:rsidRPr="00A7230E">
              <w:rPr>
                <w:sz w:val="22"/>
                <w:szCs w:val="22"/>
                <w:vertAlign w:val="superscript"/>
                <w:lang w:eastAsia="en-US"/>
              </w:rPr>
              <w:t>3</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0</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5,36</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7,16</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8,95</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11,04</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13,32</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15,02</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47,27</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48,81</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50,07</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51,33</w:t>
            </w:r>
          </w:p>
        </w:tc>
        <w:tc>
          <w:tcPr>
            <w:tcW w:w="304"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52,6</w:t>
            </w:r>
          </w:p>
        </w:tc>
      </w:tr>
      <w:tr w:rsidR="00AC0EA5" w:rsidRPr="00900A7A" w:rsidTr="00900A7A">
        <w:trPr>
          <w:trHeight w:val="330"/>
        </w:trPr>
        <w:tc>
          <w:tcPr>
            <w:tcW w:w="995" w:type="pct"/>
            <w:tcBorders>
              <w:top w:val="nil"/>
              <w:left w:val="single" w:sz="8" w:space="0" w:color="auto"/>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sz w:val="22"/>
                <w:szCs w:val="22"/>
                <w:lang w:eastAsia="en-US"/>
              </w:rPr>
              <w:t>Итого по Запорожскому с.п.</w:t>
            </w:r>
          </w:p>
        </w:tc>
        <w:tc>
          <w:tcPr>
            <w:tcW w:w="308" w:type="pct"/>
            <w:tcBorders>
              <w:top w:val="nil"/>
              <w:left w:val="nil"/>
              <w:bottom w:val="single" w:sz="8" w:space="0" w:color="auto"/>
              <w:right w:val="single" w:sz="8" w:space="0" w:color="auto"/>
            </w:tcBorders>
            <w:noWrap/>
            <w:vAlign w:val="center"/>
          </w:tcPr>
          <w:p w:rsidR="00AC0EA5" w:rsidRPr="00A7230E" w:rsidRDefault="00AC0EA5" w:rsidP="00692B37">
            <w:pPr>
              <w:pStyle w:val="normal-p0"/>
              <w:jc w:val="center"/>
              <w:rPr>
                <w:sz w:val="22"/>
                <w:szCs w:val="22"/>
                <w:lang w:eastAsia="en-US"/>
              </w:rPr>
            </w:pPr>
            <w:r w:rsidRPr="00A7230E">
              <w:rPr>
                <w:bCs/>
                <w:sz w:val="22"/>
                <w:szCs w:val="22"/>
                <w:lang w:eastAsia="en-US"/>
              </w:rPr>
              <w:t>тыс. м</w:t>
            </w:r>
            <w:r w:rsidRPr="00A7230E">
              <w:rPr>
                <w:sz w:val="22"/>
                <w:szCs w:val="22"/>
                <w:vertAlign w:val="superscript"/>
                <w:lang w:eastAsia="en-US"/>
              </w:rPr>
              <w:t>3</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76,97</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82,33</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84,13</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85,92</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88,01</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90,29</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91,99</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124,24</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125,78</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127,04</w:t>
            </w:r>
          </w:p>
        </w:tc>
        <w:tc>
          <w:tcPr>
            <w:tcW w:w="308"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128,3</w:t>
            </w:r>
          </w:p>
        </w:tc>
        <w:tc>
          <w:tcPr>
            <w:tcW w:w="304" w:type="pct"/>
            <w:tcBorders>
              <w:top w:val="nil"/>
              <w:left w:val="nil"/>
              <w:bottom w:val="single" w:sz="8" w:space="0" w:color="auto"/>
              <w:right w:val="single" w:sz="8" w:space="0" w:color="auto"/>
            </w:tcBorders>
            <w:vAlign w:val="center"/>
          </w:tcPr>
          <w:p w:rsidR="00AC0EA5" w:rsidRPr="00A7230E" w:rsidRDefault="00AC0EA5" w:rsidP="00692B37">
            <w:pPr>
              <w:pStyle w:val="normal-p0"/>
              <w:jc w:val="center"/>
              <w:rPr>
                <w:sz w:val="22"/>
                <w:szCs w:val="22"/>
                <w:lang w:eastAsia="en-US"/>
              </w:rPr>
            </w:pPr>
            <w:r w:rsidRPr="00A7230E">
              <w:rPr>
                <w:bCs/>
                <w:sz w:val="22"/>
                <w:szCs w:val="22"/>
                <w:lang w:eastAsia="en-US"/>
              </w:rPr>
              <w:t>129,57</w:t>
            </w:r>
          </w:p>
        </w:tc>
      </w:tr>
    </w:tbl>
    <w:p w:rsidR="00AC0EA5" w:rsidRDefault="00AC0EA5" w:rsidP="00446586">
      <w:pPr>
        <w:spacing w:line="240" w:lineRule="auto"/>
        <w:jc w:val="both"/>
      </w:pPr>
      <w:r w:rsidRPr="00446586">
        <w:t xml:space="preserve">* в расчетах ожидаемое потребление воды в п. Запорожское и п. </w:t>
      </w:r>
      <w:r>
        <w:t>Пятиречье</w:t>
      </w:r>
      <w:r w:rsidRPr="00446586">
        <w:t xml:space="preserve"> получено на основе сведений о  фактических расходах, в п.Денисово и п. Луговое в соответствии со СНиП 2.04.02-84 и СНиП 2.04.01-85</w:t>
      </w:r>
    </w:p>
    <w:p w:rsidR="00AC0EA5" w:rsidRDefault="00AC0EA5" w:rsidP="000D09B6">
      <w:pPr>
        <w:pStyle w:val="2"/>
        <w:rPr>
          <w:lang w:eastAsia="ru-RU"/>
        </w:rPr>
      </w:pPr>
      <w:r w:rsidRPr="00500B83">
        <w:rPr>
          <w:lang w:eastAsia="ru-RU"/>
        </w:rPr>
        <w:t>Исходя из данных, представленных в таблиц</w:t>
      </w:r>
      <w:r>
        <w:rPr>
          <w:lang w:eastAsia="ru-RU"/>
        </w:rPr>
        <w:t>е 20</w:t>
      </w:r>
      <w:r w:rsidRPr="00500B83">
        <w:rPr>
          <w:lang w:eastAsia="ru-RU"/>
        </w:rPr>
        <w:t xml:space="preserve">, можно сказать, что к 2024 году ожидаемый объем потребления холодной воды питьевого качества возрастет примерно на 52%  по сравнению с уровнем 2013 года согласно первому сценарию и на  68% </w:t>
      </w:r>
      <w:r w:rsidRPr="00500B83">
        <w:rPr>
          <w:lang w:eastAsia="ru-RU"/>
        </w:rPr>
        <w:sym w:font="Symbol" w:char="F02D"/>
      </w:r>
      <w:r w:rsidRPr="00500B83">
        <w:rPr>
          <w:lang w:eastAsia="ru-RU"/>
        </w:rPr>
        <w:t xml:space="preserve"> согласно второму сценарию. Данный прирост обусловлен ростом численности населения и развитием объектов социального значения. </w:t>
      </w:r>
    </w:p>
    <w:p w:rsidR="00AC0EA5" w:rsidRPr="00500B83" w:rsidRDefault="00AC0EA5" w:rsidP="000D09B6">
      <w:pPr>
        <w:pStyle w:val="2"/>
        <w:rPr>
          <w:lang w:eastAsia="ru-RU"/>
        </w:rPr>
      </w:pPr>
    </w:p>
    <w:p w:rsidR="00AC0EA5" w:rsidRPr="0023311F" w:rsidRDefault="00AC0EA5" w:rsidP="00BA44CE">
      <w:pPr>
        <w:pStyle w:val="Heading3"/>
      </w:pPr>
      <w:bookmarkStart w:id="34" w:name="_Toc392754957"/>
      <w:r w:rsidRPr="001F62CE">
        <w:t>Описание территориальной структуры потребления горячей, питьевой, технической воды,</w:t>
      </w:r>
      <w:r>
        <w:t xml:space="preserve"> которую следует определять по отчетам организаций, осуществляющих водоснабжение с разбивкой по технологическим зонам</w:t>
      </w:r>
      <w:bookmarkEnd w:id="34"/>
    </w:p>
    <w:p w:rsidR="00AC0EA5" w:rsidRDefault="00AC0EA5" w:rsidP="00C66CD2">
      <w:pPr>
        <w:pStyle w:val="10"/>
        <w:ind w:firstLine="709"/>
        <w:jc w:val="both"/>
        <w:rPr>
          <w:sz w:val="24"/>
          <w:szCs w:val="24"/>
        </w:rPr>
      </w:pPr>
      <w:r w:rsidRPr="00367D8C">
        <w:rPr>
          <w:rStyle w:val="20"/>
          <w:szCs w:val="24"/>
          <w:lang w:val="ru-RU"/>
        </w:rPr>
        <w:t xml:space="preserve">На территории МО </w:t>
      </w:r>
      <w:r>
        <w:rPr>
          <w:rStyle w:val="20"/>
          <w:szCs w:val="24"/>
          <w:lang w:val="ru-RU"/>
        </w:rPr>
        <w:t>Запорожское сельское поселение</w:t>
      </w:r>
      <w:r w:rsidRPr="00367D8C">
        <w:rPr>
          <w:rStyle w:val="20"/>
          <w:szCs w:val="24"/>
          <w:lang w:val="ru-RU"/>
        </w:rPr>
        <w:t xml:space="preserve"> централизованное холодное водоснабжение </w:t>
      </w:r>
      <w:r>
        <w:rPr>
          <w:rStyle w:val="20"/>
          <w:szCs w:val="24"/>
          <w:lang w:val="ru-RU"/>
        </w:rPr>
        <w:t>водой питьевого качества осуществляется на территории двух</w:t>
      </w:r>
      <w:r w:rsidRPr="00367D8C">
        <w:rPr>
          <w:rStyle w:val="20"/>
          <w:szCs w:val="24"/>
          <w:lang w:val="ru-RU"/>
        </w:rPr>
        <w:t xml:space="preserve"> населенных пунктов: </w:t>
      </w:r>
      <w:r>
        <w:rPr>
          <w:rStyle w:val="20"/>
          <w:szCs w:val="24"/>
          <w:lang w:val="ru-RU"/>
        </w:rPr>
        <w:t>п. Запорожское</w:t>
      </w:r>
      <w:r w:rsidRPr="00367D8C">
        <w:rPr>
          <w:rStyle w:val="20"/>
          <w:szCs w:val="24"/>
          <w:lang w:val="ru-RU"/>
        </w:rPr>
        <w:t xml:space="preserve"> (административный центр поселения)</w:t>
      </w:r>
      <w:r>
        <w:rPr>
          <w:rStyle w:val="20"/>
          <w:szCs w:val="24"/>
          <w:lang w:val="ru-RU"/>
        </w:rPr>
        <w:t xml:space="preserve"> и </w:t>
      </w:r>
      <w:r w:rsidRPr="00367D8C">
        <w:rPr>
          <w:rStyle w:val="20"/>
          <w:szCs w:val="24"/>
          <w:lang w:val="ru-RU"/>
        </w:rPr>
        <w:t xml:space="preserve">п. </w:t>
      </w:r>
      <w:r>
        <w:rPr>
          <w:rStyle w:val="20"/>
          <w:szCs w:val="24"/>
          <w:lang w:val="ru-RU"/>
        </w:rPr>
        <w:t>Пятиречье.</w:t>
      </w:r>
    </w:p>
    <w:p w:rsidR="00AC0EA5" w:rsidRPr="00A71484" w:rsidRDefault="00AC0EA5" w:rsidP="00C66CD2">
      <w:pPr>
        <w:pStyle w:val="10"/>
        <w:ind w:firstLine="709"/>
        <w:jc w:val="both"/>
        <w:rPr>
          <w:sz w:val="24"/>
          <w:szCs w:val="24"/>
        </w:rPr>
      </w:pPr>
      <w:r w:rsidRPr="00A71484">
        <w:rPr>
          <w:spacing w:val="-2"/>
          <w:sz w:val="24"/>
          <w:szCs w:val="24"/>
        </w:rPr>
        <w:t xml:space="preserve">Согласно данным </w:t>
      </w:r>
      <w:r w:rsidRPr="00A71484">
        <w:rPr>
          <w:rStyle w:val="20"/>
          <w:szCs w:val="24"/>
          <w:lang w:val="ru-RU"/>
        </w:rPr>
        <w:t>О</w:t>
      </w:r>
      <w:r>
        <w:rPr>
          <w:rStyle w:val="20"/>
          <w:szCs w:val="24"/>
          <w:lang w:val="ru-RU"/>
        </w:rPr>
        <w:t>О</w:t>
      </w:r>
      <w:r w:rsidRPr="00A71484">
        <w:rPr>
          <w:rStyle w:val="20"/>
          <w:szCs w:val="24"/>
          <w:lang w:val="ru-RU"/>
        </w:rPr>
        <w:t>О  </w:t>
      </w:r>
      <w:r>
        <w:rPr>
          <w:rStyle w:val="20"/>
          <w:szCs w:val="24"/>
          <w:lang w:val="ru-RU"/>
        </w:rPr>
        <w:t xml:space="preserve">УК </w:t>
      </w:r>
      <w:r w:rsidRPr="00A71484">
        <w:rPr>
          <w:rStyle w:val="20"/>
          <w:szCs w:val="24"/>
          <w:lang w:val="ru-RU"/>
        </w:rPr>
        <w:t>"</w:t>
      </w:r>
      <w:r>
        <w:rPr>
          <w:rStyle w:val="20"/>
          <w:szCs w:val="24"/>
          <w:lang w:val="ru-RU"/>
        </w:rPr>
        <w:t>ОАЗИС</w:t>
      </w:r>
      <w:r w:rsidRPr="00A71484">
        <w:rPr>
          <w:rStyle w:val="20"/>
          <w:szCs w:val="24"/>
          <w:lang w:val="ru-RU"/>
        </w:rPr>
        <w:t>" в 201</w:t>
      </w:r>
      <w:r>
        <w:rPr>
          <w:rStyle w:val="20"/>
          <w:szCs w:val="24"/>
          <w:lang w:val="ru-RU"/>
        </w:rPr>
        <w:t>3</w:t>
      </w:r>
      <w:r w:rsidRPr="00A71484">
        <w:rPr>
          <w:rStyle w:val="20"/>
          <w:szCs w:val="24"/>
          <w:lang w:val="ru-RU"/>
        </w:rPr>
        <w:t xml:space="preserve"> году полезный отпуск холодной воды питьевого качества </w:t>
      </w:r>
      <w:r>
        <w:rPr>
          <w:rStyle w:val="20"/>
          <w:szCs w:val="24"/>
          <w:lang w:val="ru-RU"/>
        </w:rPr>
        <w:t xml:space="preserve">(суммарный объем товарной воды) </w:t>
      </w:r>
      <w:r w:rsidRPr="00A71484">
        <w:rPr>
          <w:rStyle w:val="20"/>
          <w:szCs w:val="24"/>
          <w:lang w:val="ru-RU"/>
        </w:rPr>
        <w:t>всем категориям потребителей (</w:t>
      </w:r>
      <w:r w:rsidRPr="00A71484">
        <w:rPr>
          <w:sz w:val="24"/>
          <w:szCs w:val="24"/>
        </w:rPr>
        <w:t xml:space="preserve">население, бюджетные потребители, </w:t>
      </w:r>
      <w:r>
        <w:rPr>
          <w:sz w:val="24"/>
          <w:szCs w:val="24"/>
        </w:rPr>
        <w:t>иные</w:t>
      </w:r>
      <w:r w:rsidRPr="00A71484">
        <w:rPr>
          <w:sz w:val="24"/>
          <w:szCs w:val="24"/>
        </w:rPr>
        <w:t xml:space="preserve"> потребители) составил </w:t>
      </w:r>
      <w:r>
        <w:rPr>
          <w:sz w:val="24"/>
          <w:szCs w:val="24"/>
        </w:rPr>
        <w:t xml:space="preserve">75,85 </w:t>
      </w:r>
      <w:r w:rsidRPr="00A71484">
        <w:rPr>
          <w:sz w:val="24"/>
          <w:szCs w:val="24"/>
        </w:rPr>
        <w:t>тыс. м</w:t>
      </w:r>
      <w:r w:rsidRPr="00A71484">
        <w:rPr>
          <w:sz w:val="24"/>
          <w:szCs w:val="24"/>
          <w:vertAlign w:val="superscript"/>
        </w:rPr>
        <w:t>3</w:t>
      </w:r>
      <w:r w:rsidRPr="00A71484">
        <w:rPr>
          <w:sz w:val="24"/>
          <w:szCs w:val="24"/>
        </w:rPr>
        <w:t>.</w:t>
      </w:r>
      <w:r>
        <w:rPr>
          <w:sz w:val="24"/>
          <w:szCs w:val="24"/>
        </w:rPr>
        <w:t xml:space="preserve"> </w:t>
      </w:r>
    </w:p>
    <w:p w:rsidR="00AC0EA5" w:rsidRDefault="00AC0EA5" w:rsidP="000D09B6">
      <w:pPr>
        <w:pStyle w:val="2"/>
      </w:pPr>
      <w:r>
        <w:t>Территориальная структура потребления холодной воды</w:t>
      </w:r>
      <w:r w:rsidRPr="00F146CD">
        <w:rPr>
          <w:rStyle w:val="20"/>
          <w:lang w:val="ru-RU"/>
        </w:rPr>
        <w:t xml:space="preserve"> </w:t>
      </w:r>
      <w:r>
        <w:rPr>
          <w:rStyle w:val="20"/>
          <w:lang w:val="ru-RU"/>
        </w:rPr>
        <w:t>питьевого качества</w:t>
      </w:r>
      <w:r w:rsidRPr="00367D8C">
        <w:rPr>
          <w:rStyle w:val="20"/>
          <w:lang w:val="ru-RU"/>
        </w:rPr>
        <w:t xml:space="preserve"> </w:t>
      </w:r>
      <w:r>
        <w:rPr>
          <w:rStyle w:val="20"/>
          <w:lang w:val="ru-RU"/>
        </w:rPr>
        <w:t>в</w:t>
      </w:r>
      <w:r w:rsidRPr="00A71484">
        <w:rPr>
          <w:rStyle w:val="20"/>
          <w:lang w:val="ru-RU"/>
        </w:rPr>
        <w:t xml:space="preserve"> муниципальном образовании</w:t>
      </w:r>
      <w:r>
        <w:rPr>
          <w:rStyle w:val="20"/>
          <w:lang w:val="ru-RU"/>
        </w:rPr>
        <w:t xml:space="preserve"> Запорожское сельское поселение </w:t>
      </w:r>
      <w:r w:rsidRPr="00250268">
        <w:rPr>
          <w:rStyle w:val="20"/>
          <w:color w:val="000000"/>
          <w:lang w:val="ru-RU"/>
        </w:rPr>
        <w:t>в 201</w:t>
      </w:r>
      <w:r>
        <w:rPr>
          <w:rStyle w:val="20"/>
          <w:color w:val="000000"/>
          <w:lang w:val="ru-RU"/>
        </w:rPr>
        <w:t>3</w:t>
      </w:r>
      <w:r w:rsidRPr="00250268">
        <w:t xml:space="preserve"> году</w:t>
      </w:r>
      <w:r>
        <w:t xml:space="preserve"> приведена в таблицах ниже.</w:t>
      </w:r>
    </w:p>
    <w:p w:rsidR="00AC0EA5" w:rsidRDefault="00AC0EA5">
      <w:pPr>
        <w:spacing w:after="0" w:line="240" w:lineRule="auto"/>
        <w:rPr>
          <w:spacing w:val="-2"/>
          <w:sz w:val="24"/>
          <w:szCs w:val="24"/>
        </w:rPr>
      </w:pPr>
      <w:r>
        <w:br w:type="page"/>
      </w:r>
    </w:p>
    <w:p w:rsidR="00AC0EA5" w:rsidRDefault="00AC0EA5" w:rsidP="00796D7C">
      <w:pPr>
        <w:pStyle w:val="2"/>
        <w:jc w:val="center"/>
        <w:rPr>
          <w:rStyle w:val="20"/>
          <w:lang w:val="ru-RU"/>
        </w:rPr>
      </w:pPr>
      <w:r w:rsidRPr="000400D3">
        <w:t xml:space="preserve">Таблица </w:t>
      </w:r>
      <w:fldSimple w:instr=" SEQ Таблица \* ARABIC ">
        <w:r>
          <w:rPr>
            <w:noProof/>
          </w:rPr>
          <w:t>21</w:t>
        </w:r>
      </w:fldSimple>
      <w:r w:rsidRPr="000400D3">
        <w:t xml:space="preserve"> </w:t>
      </w:r>
      <w:r>
        <w:t xml:space="preserve">Территориальная структура </w:t>
      </w:r>
      <w:r w:rsidRPr="00367D8C">
        <w:rPr>
          <w:rStyle w:val="20"/>
          <w:lang w:val="ru-RU"/>
        </w:rPr>
        <w:t>потребле</w:t>
      </w:r>
      <w:r>
        <w:rPr>
          <w:rStyle w:val="20"/>
          <w:lang w:val="ru-RU"/>
        </w:rPr>
        <w:t>ния холодной воды питьевого качества в</w:t>
      </w:r>
      <w:r w:rsidRPr="00367D8C">
        <w:rPr>
          <w:rStyle w:val="20"/>
          <w:lang w:val="ru-RU"/>
        </w:rPr>
        <w:t xml:space="preserve"> МО </w:t>
      </w:r>
      <w:r>
        <w:rPr>
          <w:rStyle w:val="20"/>
          <w:lang w:val="ru-RU"/>
        </w:rPr>
        <w:t>Запорожское сельское поселение в 2013 году</w:t>
      </w:r>
    </w:p>
    <w:tbl>
      <w:tblPr>
        <w:tblW w:w="14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3"/>
        <w:gridCol w:w="2371"/>
        <w:gridCol w:w="1163"/>
        <w:gridCol w:w="1168"/>
        <w:gridCol w:w="1314"/>
        <w:gridCol w:w="952"/>
        <w:gridCol w:w="5961"/>
      </w:tblGrid>
      <w:tr w:rsidR="00AC0EA5" w:rsidRPr="0052752B" w:rsidTr="0052752B">
        <w:trPr>
          <w:trHeight w:val="99"/>
          <w:jc w:val="center"/>
        </w:trPr>
        <w:tc>
          <w:tcPr>
            <w:tcW w:w="1731" w:type="dxa"/>
            <w:vMerge w:val="restart"/>
            <w:vAlign w:val="center"/>
          </w:tcPr>
          <w:p w:rsidR="00AC0EA5" w:rsidRPr="00A7230E" w:rsidRDefault="00AC0EA5" w:rsidP="0052752B">
            <w:pPr>
              <w:pStyle w:val="normal-p0"/>
              <w:jc w:val="center"/>
              <w:rPr>
                <w:sz w:val="22"/>
              </w:rPr>
            </w:pPr>
            <w:r w:rsidRPr="00A7230E">
              <w:rPr>
                <w:sz w:val="22"/>
              </w:rPr>
              <w:t>Населенный пункт</w:t>
            </w:r>
          </w:p>
        </w:tc>
        <w:tc>
          <w:tcPr>
            <w:tcW w:w="2371" w:type="dxa"/>
            <w:vMerge w:val="restart"/>
            <w:vAlign w:val="center"/>
          </w:tcPr>
          <w:p w:rsidR="00AC0EA5" w:rsidRPr="00A7230E" w:rsidRDefault="00AC0EA5" w:rsidP="0052752B">
            <w:pPr>
              <w:pStyle w:val="normal-p0"/>
              <w:jc w:val="center"/>
              <w:rPr>
                <w:sz w:val="22"/>
              </w:rPr>
            </w:pPr>
            <w:r w:rsidRPr="00A7230E">
              <w:rPr>
                <w:sz w:val="22"/>
              </w:rPr>
              <w:t>Ед. изм.</w:t>
            </w:r>
          </w:p>
        </w:tc>
        <w:tc>
          <w:tcPr>
            <w:tcW w:w="1163" w:type="dxa"/>
            <w:vMerge w:val="restart"/>
            <w:vAlign w:val="center"/>
          </w:tcPr>
          <w:p w:rsidR="00AC0EA5" w:rsidRPr="00A7230E" w:rsidRDefault="00AC0EA5" w:rsidP="0052752B">
            <w:pPr>
              <w:pStyle w:val="normal-p0"/>
              <w:jc w:val="center"/>
              <w:rPr>
                <w:sz w:val="22"/>
              </w:rPr>
            </w:pPr>
            <w:r w:rsidRPr="00A7230E">
              <w:rPr>
                <w:sz w:val="22"/>
              </w:rPr>
              <w:t>Товарная вода</w:t>
            </w:r>
          </w:p>
        </w:tc>
        <w:tc>
          <w:tcPr>
            <w:tcW w:w="3434" w:type="dxa"/>
            <w:gridSpan w:val="3"/>
            <w:vAlign w:val="center"/>
          </w:tcPr>
          <w:p w:rsidR="00AC0EA5" w:rsidRPr="00A7230E" w:rsidRDefault="00AC0EA5" w:rsidP="0052752B">
            <w:pPr>
              <w:pStyle w:val="normal-p0"/>
              <w:jc w:val="center"/>
              <w:rPr>
                <w:sz w:val="22"/>
              </w:rPr>
            </w:pPr>
            <w:r w:rsidRPr="00A7230E">
              <w:rPr>
                <w:sz w:val="22"/>
              </w:rPr>
              <w:t>Группы потребителей</w:t>
            </w:r>
          </w:p>
        </w:tc>
        <w:tc>
          <w:tcPr>
            <w:tcW w:w="5961" w:type="dxa"/>
            <w:vAlign w:val="center"/>
          </w:tcPr>
          <w:p w:rsidR="00AC0EA5" w:rsidRPr="00A7230E" w:rsidRDefault="00AC0EA5" w:rsidP="0052752B">
            <w:pPr>
              <w:pStyle w:val="normal-p0"/>
              <w:jc w:val="center"/>
              <w:rPr>
                <w:sz w:val="22"/>
              </w:rPr>
            </w:pPr>
            <w:r w:rsidRPr="00A7230E">
              <w:rPr>
                <w:sz w:val="22"/>
              </w:rPr>
              <w:t>Потребление в долевом соотношение</w:t>
            </w:r>
          </w:p>
        </w:tc>
      </w:tr>
      <w:tr w:rsidR="00AC0EA5" w:rsidRPr="0052752B" w:rsidTr="0052752B">
        <w:trPr>
          <w:trHeight w:val="434"/>
          <w:jc w:val="center"/>
        </w:trPr>
        <w:tc>
          <w:tcPr>
            <w:tcW w:w="1731" w:type="dxa"/>
            <w:vMerge/>
            <w:vAlign w:val="center"/>
          </w:tcPr>
          <w:p w:rsidR="00AC0EA5" w:rsidRPr="00A7230E" w:rsidRDefault="00AC0EA5" w:rsidP="0052752B">
            <w:pPr>
              <w:pStyle w:val="normal-p0"/>
              <w:jc w:val="center"/>
              <w:rPr>
                <w:sz w:val="22"/>
              </w:rPr>
            </w:pPr>
          </w:p>
        </w:tc>
        <w:tc>
          <w:tcPr>
            <w:tcW w:w="2371" w:type="dxa"/>
            <w:vMerge/>
            <w:vAlign w:val="center"/>
          </w:tcPr>
          <w:p w:rsidR="00AC0EA5" w:rsidRPr="00A7230E" w:rsidRDefault="00AC0EA5" w:rsidP="0052752B">
            <w:pPr>
              <w:pStyle w:val="normal-p0"/>
              <w:jc w:val="center"/>
              <w:rPr>
                <w:sz w:val="22"/>
              </w:rPr>
            </w:pPr>
          </w:p>
        </w:tc>
        <w:tc>
          <w:tcPr>
            <w:tcW w:w="1163" w:type="dxa"/>
            <w:vMerge/>
            <w:vAlign w:val="center"/>
          </w:tcPr>
          <w:p w:rsidR="00AC0EA5" w:rsidRPr="00A7230E" w:rsidRDefault="00AC0EA5" w:rsidP="0052752B">
            <w:pPr>
              <w:pStyle w:val="normal-p0"/>
              <w:jc w:val="center"/>
              <w:rPr>
                <w:sz w:val="22"/>
              </w:rPr>
            </w:pPr>
          </w:p>
        </w:tc>
        <w:tc>
          <w:tcPr>
            <w:tcW w:w="1168" w:type="dxa"/>
            <w:vAlign w:val="center"/>
          </w:tcPr>
          <w:p w:rsidR="00AC0EA5" w:rsidRPr="00A7230E" w:rsidRDefault="00AC0EA5" w:rsidP="0052752B">
            <w:pPr>
              <w:pStyle w:val="normal-p0"/>
              <w:jc w:val="center"/>
              <w:rPr>
                <w:sz w:val="22"/>
              </w:rPr>
            </w:pPr>
            <w:r w:rsidRPr="00A7230E">
              <w:rPr>
                <w:sz w:val="22"/>
              </w:rPr>
              <w:t>население</w:t>
            </w:r>
          </w:p>
        </w:tc>
        <w:tc>
          <w:tcPr>
            <w:tcW w:w="1314" w:type="dxa"/>
            <w:vAlign w:val="center"/>
          </w:tcPr>
          <w:p w:rsidR="00AC0EA5" w:rsidRPr="00A7230E" w:rsidRDefault="00AC0EA5" w:rsidP="0052752B">
            <w:pPr>
              <w:pStyle w:val="normal-p0"/>
              <w:jc w:val="center"/>
              <w:rPr>
                <w:sz w:val="22"/>
              </w:rPr>
            </w:pPr>
            <w:r w:rsidRPr="00A7230E">
              <w:rPr>
                <w:sz w:val="22"/>
              </w:rPr>
              <w:t>бюджетные</w:t>
            </w:r>
          </w:p>
        </w:tc>
        <w:tc>
          <w:tcPr>
            <w:tcW w:w="952" w:type="dxa"/>
            <w:vAlign w:val="center"/>
          </w:tcPr>
          <w:p w:rsidR="00AC0EA5" w:rsidRPr="00A7230E" w:rsidRDefault="00AC0EA5" w:rsidP="0052752B">
            <w:pPr>
              <w:pStyle w:val="normal-p0"/>
              <w:jc w:val="center"/>
              <w:rPr>
                <w:sz w:val="22"/>
              </w:rPr>
            </w:pPr>
            <w:r w:rsidRPr="00A7230E">
              <w:rPr>
                <w:sz w:val="22"/>
              </w:rPr>
              <w:t>иные</w:t>
            </w:r>
          </w:p>
        </w:tc>
        <w:tc>
          <w:tcPr>
            <w:tcW w:w="5961" w:type="dxa"/>
            <w:vMerge w:val="restart"/>
            <w:vAlign w:val="center"/>
          </w:tcPr>
          <w:p w:rsidR="00AC0EA5" w:rsidRPr="00A7230E" w:rsidRDefault="00AC0EA5" w:rsidP="0052752B">
            <w:pPr>
              <w:pStyle w:val="normal-p0"/>
              <w:jc w:val="center"/>
              <w:rPr>
                <w:sz w:val="22"/>
              </w:rPr>
            </w:pPr>
            <w:r w:rsidRPr="00A7230E">
              <w:rPr>
                <w:noProof/>
                <w:sz w:val="22"/>
              </w:rPr>
              <w:pict>
                <v:shape id="Диаграмма 15" o:spid="_x0000_i1037" type="#_x0000_t75" style="width:206.25pt;height:9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x5SW3QAAAAUBAAAPAAAAZHJzL2Rvd25y&#10;ZXYueG1sTI9BT8JAEIXvJv6HzZh4ky0IBmu3BDVeMB4scPA2dMe2sTtbuguUf+/oRS8vmbyX977J&#10;FoNr1ZH60Hg2MB4loIhLbxuuDGzWLzdzUCEiW2w9k4EzBVjklxcZptaf+J2ORayUlHBI0UAdY5dq&#10;HcqaHIaR74jF+/S9wyhnX2nb40nKXasnSXKnHTYsCzV29FRT+VUcnIH9eb0vlh9vcfVaPQ+r7dzr&#10;5nFqzPXVsHwAFWmIf2H4wRd0yIVp5w9sg2oNyCPxV8WbjiczUDsJ3d/OQOeZ/k+ffwM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">
                  <v:imagedata r:id="rId15" o:title="" cropbottom="-239f" cropright="-16f"/>
                  <o:lock v:ext="edit" aspectratio="f"/>
                </v:shape>
              </w:pict>
            </w:r>
          </w:p>
        </w:tc>
      </w:tr>
      <w:tr w:rsidR="00AC0EA5" w:rsidRPr="0052752B" w:rsidTr="0052752B">
        <w:trPr>
          <w:trHeight w:val="390"/>
          <w:jc w:val="center"/>
        </w:trPr>
        <w:tc>
          <w:tcPr>
            <w:tcW w:w="8699" w:type="dxa"/>
            <w:gridSpan w:val="6"/>
            <w:vAlign w:val="center"/>
          </w:tcPr>
          <w:p w:rsidR="00AC0EA5" w:rsidRPr="00A7230E" w:rsidRDefault="00AC0EA5" w:rsidP="0052752B">
            <w:pPr>
              <w:pStyle w:val="normal-p0"/>
              <w:jc w:val="center"/>
              <w:rPr>
                <w:b/>
                <w:i/>
                <w:sz w:val="22"/>
              </w:rPr>
            </w:pPr>
            <w:r w:rsidRPr="00A7230E">
              <w:rPr>
                <w:b/>
                <w:i/>
                <w:sz w:val="22"/>
              </w:rPr>
              <w:t>Технологическая зона №1</w:t>
            </w:r>
          </w:p>
        </w:tc>
        <w:tc>
          <w:tcPr>
            <w:tcW w:w="5961" w:type="dxa"/>
            <w:vMerge/>
            <w:vAlign w:val="center"/>
          </w:tcPr>
          <w:p w:rsidR="00AC0EA5" w:rsidRPr="00A7230E" w:rsidRDefault="00AC0EA5" w:rsidP="0052752B">
            <w:pPr>
              <w:pStyle w:val="normal-p0"/>
              <w:jc w:val="center"/>
              <w:rPr>
                <w:b/>
                <w:i/>
                <w:sz w:val="22"/>
              </w:rPr>
            </w:pPr>
          </w:p>
        </w:tc>
      </w:tr>
      <w:tr w:rsidR="00AC0EA5" w:rsidRPr="0052752B" w:rsidTr="0052752B">
        <w:trPr>
          <w:trHeight w:val="286"/>
          <w:jc w:val="center"/>
        </w:trPr>
        <w:tc>
          <w:tcPr>
            <w:tcW w:w="1731" w:type="dxa"/>
            <w:vAlign w:val="center"/>
          </w:tcPr>
          <w:p w:rsidR="00AC0EA5" w:rsidRPr="00A7230E" w:rsidRDefault="00AC0EA5" w:rsidP="0052752B">
            <w:pPr>
              <w:pStyle w:val="normal-p0"/>
              <w:jc w:val="center"/>
              <w:rPr>
                <w:sz w:val="22"/>
              </w:rPr>
            </w:pPr>
            <w:r w:rsidRPr="00A7230E">
              <w:rPr>
                <w:color w:val="000000"/>
                <w:sz w:val="22"/>
              </w:rPr>
              <w:t>п. Запорожское</w:t>
            </w:r>
          </w:p>
        </w:tc>
        <w:tc>
          <w:tcPr>
            <w:tcW w:w="2371" w:type="dxa"/>
            <w:vAlign w:val="center"/>
          </w:tcPr>
          <w:p w:rsidR="00AC0EA5" w:rsidRPr="00A7230E" w:rsidRDefault="00AC0EA5" w:rsidP="0052752B">
            <w:pPr>
              <w:pStyle w:val="normal-p0"/>
              <w:jc w:val="center"/>
              <w:rPr>
                <w:sz w:val="22"/>
              </w:rPr>
            </w:pPr>
            <w:r w:rsidRPr="00A7230E">
              <w:rPr>
                <w:sz w:val="22"/>
              </w:rPr>
              <w:t>тыс. м</w:t>
            </w:r>
            <w:r w:rsidRPr="00A7230E">
              <w:rPr>
                <w:sz w:val="22"/>
                <w:vertAlign w:val="superscript"/>
              </w:rPr>
              <w:t>3</w:t>
            </w:r>
          </w:p>
        </w:tc>
        <w:tc>
          <w:tcPr>
            <w:tcW w:w="1163" w:type="dxa"/>
            <w:noWrap/>
            <w:vAlign w:val="center"/>
          </w:tcPr>
          <w:p w:rsidR="00AC0EA5" w:rsidRPr="00A7230E" w:rsidRDefault="00AC0EA5" w:rsidP="0052752B">
            <w:pPr>
              <w:pStyle w:val="normal-p0"/>
              <w:jc w:val="center"/>
              <w:rPr>
                <w:bCs/>
                <w:color w:val="000000"/>
                <w:sz w:val="22"/>
              </w:rPr>
            </w:pPr>
            <w:r w:rsidRPr="00A7230E">
              <w:rPr>
                <w:color w:val="000000"/>
                <w:sz w:val="22"/>
                <w:lang w:eastAsia="en-US"/>
              </w:rPr>
              <w:t>68,91</w:t>
            </w:r>
          </w:p>
        </w:tc>
        <w:tc>
          <w:tcPr>
            <w:tcW w:w="1168" w:type="dxa"/>
            <w:noWrap/>
            <w:vAlign w:val="center"/>
          </w:tcPr>
          <w:p w:rsidR="00AC0EA5" w:rsidRPr="00A7230E" w:rsidRDefault="00AC0EA5" w:rsidP="0052752B">
            <w:pPr>
              <w:pStyle w:val="normal-p0"/>
              <w:jc w:val="center"/>
              <w:rPr>
                <w:color w:val="000000"/>
                <w:sz w:val="22"/>
              </w:rPr>
            </w:pPr>
            <w:r w:rsidRPr="00A7230E">
              <w:rPr>
                <w:color w:val="000000"/>
                <w:sz w:val="22"/>
              </w:rPr>
              <w:t>60,40</w:t>
            </w:r>
          </w:p>
        </w:tc>
        <w:tc>
          <w:tcPr>
            <w:tcW w:w="1314" w:type="dxa"/>
            <w:vAlign w:val="center"/>
          </w:tcPr>
          <w:p w:rsidR="00AC0EA5" w:rsidRPr="00A7230E" w:rsidRDefault="00AC0EA5" w:rsidP="0052752B">
            <w:pPr>
              <w:pStyle w:val="normal-p0"/>
              <w:jc w:val="center"/>
              <w:rPr>
                <w:color w:val="000000"/>
                <w:sz w:val="22"/>
              </w:rPr>
            </w:pPr>
            <w:r w:rsidRPr="00A7230E">
              <w:rPr>
                <w:color w:val="000000"/>
                <w:sz w:val="22"/>
              </w:rPr>
              <w:t>3,88</w:t>
            </w:r>
          </w:p>
        </w:tc>
        <w:tc>
          <w:tcPr>
            <w:tcW w:w="952" w:type="dxa"/>
            <w:vAlign w:val="center"/>
          </w:tcPr>
          <w:p w:rsidR="00AC0EA5" w:rsidRPr="00A7230E" w:rsidRDefault="00AC0EA5" w:rsidP="0052752B">
            <w:pPr>
              <w:pStyle w:val="normal-p0"/>
              <w:jc w:val="center"/>
              <w:rPr>
                <w:color w:val="000000"/>
                <w:sz w:val="22"/>
              </w:rPr>
            </w:pPr>
            <w:r w:rsidRPr="00A7230E">
              <w:rPr>
                <w:color w:val="000000"/>
                <w:sz w:val="22"/>
              </w:rPr>
              <w:t>4,63</w:t>
            </w:r>
          </w:p>
        </w:tc>
        <w:tc>
          <w:tcPr>
            <w:tcW w:w="5961" w:type="dxa"/>
            <w:vMerge/>
            <w:vAlign w:val="center"/>
          </w:tcPr>
          <w:p w:rsidR="00AC0EA5" w:rsidRPr="00A7230E" w:rsidRDefault="00AC0EA5" w:rsidP="0052752B">
            <w:pPr>
              <w:pStyle w:val="normal-p0"/>
              <w:jc w:val="center"/>
              <w:rPr>
                <w:bCs/>
                <w:color w:val="000000"/>
                <w:sz w:val="22"/>
              </w:rPr>
            </w:pPr>
          </w:p>
        </w:tc>
      </w:tr>
      <w:tr w:rsidR="00AC0EA5" w:rsidRPr="0052752B" w:rsidTr="0052752B">
        <w:trPr>
          <w:trHeight w:val="390"/>
          <w:jc w:val="center"/>
        </w:trPr>
        <w:tc>
          <w:tcPr>
            <w:tcW w:w="8699" w:type="dxa"/>
            <w:gridSpan w:val="6"/>
            <w:vAlign w:val="center"/>
          </w:tcPr>
          <w:p w:rsidR="00AC0EA5" w:rsidRPr="00A7230E" w:rsidRDefault="00AC0EA5" w:rsidP="0052752B">
            <w:pPr>
              <w:pStyle w:val="normal-p0"/>
              <w:jc w:val="center"/>
              <w:rPr>
                <w:sz w:val="22"/>
              </w:rPr>
            </w:pPr>
            <w:r w:rsidRPr="00A7230E">
              <w:rPr>
                <w:b/>
                <w:i/>
                <w:sz w:val="22"/>
              </w:rPr>
              <w:t>Технологическая зона №2</w:t>
            </w:r>
          </w:p>
        </w:tc>
        <w:tc>
          <w:tcPr>
            <w:tcW w:w="5961" w:type="dxa"/>
            <w:vMerge w:val="restart"/>
            <w:vAlign w:val="center"/>
          </w:tcPr>
          <w:p w:rsidR="00AC0EA5" w:rsidRPr="00A7230E" w:rsidRDefault="00AC0EA5" w:rsidP="0052752B">
            <w:pPr>
              <w:pStyle w:val="normal-p0"/>
              <w:jc w:val="center"/>
              <w:rPr>
                <w:b/>
                <w:i/>
                <w:sz w:val="22"/>
              </w:rPr>
            </w:pPr>
            <w:r w:rsidRPr="00A7230E">
              <w:rPr>
                <w:noProof/>
                <w:sz w:val="22"/>
              </w:rPr>
              <w:pict>
                <v:shape id="Диаграмма 35" o:spid="_x0000_i1038" type="#_x0000_t75" style="width:206.25pt;height:9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4XV3AAAAAUBAAAPAAAAZHJzL2Rvd25y&#10;ZXYueG1sTI/BTsMwEETvSPyDtUjcqNPSRjSNUyEkJA4gRAt3J97GgXidxm6T/D0LF7iMtJrRzNt8&#10;O7pWnLEPjScF81kCAqnypqFawfv+8eYORIiajG49oYIJA2yLy4tcZ8YP9IbnXawFl1DItAIbY5dJ&#10;GSqLToeZ75DYO/je6chnX0vT64HLXSsXSZJKpxviBas7fLBYfe1OTsGH/exS+3RcDuX0PO5fDqmf&#10;Xo9KXV+N9xsQEcf4F4YffEaHgplKfyITRKuAH4m/yt5yvliBKDm0vl2BLHL5n774Bg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">
                  <v:imagedata r:id="rId16" o:title="" cropbottom="-239f" cropright="-16f"/>
                  <o:lock v:ext="edit" aspectratio="f"/>
                </v:shape>
              </w:pict>
            </w:r>
          </w:p>
        </w:tc>
      </w:tr>
      <w:tr w:rsidR="00AC0EA5" w:rsidRPr="0052752B" w:rsidTr="0052752B">
        <w:trPr>
          <w:trHeight w:val="301"/>
          <w:jc w:val="center"/>
        </w:trPr>
        <w:tc>
          <w:tcPr>
            <w:tcW w:w="1731" w:type="dxa"/>
            <w:vAlign w:val="center"/>
          </w:tcPr>
          <w:p w:rsidR="00AC0EA5" w:rsidRPr="00A7230E" w:rsidRDefault="00AC0EA5" w:rsidP="0052752B">
            <w:pPr>
              <w:pStyle w:val="normal-p0"/>
              <w:jc w:val="center"/>
              <w:rPr>
                <w:sz w:val="22"/>
              </w:rPr>
            </w:pPr>
            <w:r w:rsidRPr="00A7230E">
              <w:rPr>
                <w:sz w:val="22"/>
              </w:rPr>
              <w:t>п. Пятиречье</w:t>
            </w:r>
          </w:p>
        </w:tc>
        <w:tc>
          <w:tcPr>
            <w:tcW w:w="2371" w:type="dxa"/>
            <w:vAlign w:val="center"/>
          </w:tcPr>
          <w:p w:rsidR="00AC0EA5" w:rsidRPr="00A7230E" w:rsidRDefault="00AC0EA5" w:rsidP="0052752B">
            <w:pPr>
              <w:pStyle w:val="normal-p0"/>
              <w:jc w:val="center"/>
              <w:rPr>
                <w:sz w:val="22"/>
              </w:rPr>
            </w:pPr>
            <w:r w:rsidRPr="00A7230E">
              <w:rPr>
                <w:sz w:val="22"/>
              </w:rPr>
              <w:t>тыс. м</w:t>
            </w:r>
            <w:r w:rsidRPr="00A7230E">
              <w:rPr>
                <w:sz w:val="22"/>
                <w:vertAlign w:val="superscript"/>
              </w:rPr>
              <w:t>3</w:t>
            </w:r>
          </w:p>
        </w:tc>
        <w:tc>
          <w:tcPr>
            <w:tcW w:w="1163" w:type="dxa"/>
            <w:noWrap/>
            <w:vAlign w:val="center"/>
          </w:tcPr>
          <w:p w:rsidR="00AC0EA5" w:rsidRPr="00A7230E" w:rsidRDefault="00AC0EA5" w:rsidP="0052752B">
            <w:pPr>
              <w:pStyle w:val="normal-p0"/>
              <w:jc w:val="center"/>
              <w:rPr>
                <w:sz w:val="22"/>
              </w:rPr>
            </w:pPr>
            <w:r w:rsidRPr="00A7230E">
              <w:rPr>
                <w:color w:val="000000"/>
                <w:sz w:val="22"/>
                <w:lang w:eastAsia="en-US"/>
              </w:rPr>
              <w:t>6,94</w:t>
            </w:r>
          </w:p>
        </w:tc>
        <w:tc>
          <w:tcPr>
            <w:tcW w:w="1168" w:type="dxa"/>
            <w:noWrap/>
            <w:vAlign w:val="center"/>
          </w:tcPr>
          <w:p w:rsidR="00AC0EA5" w:rsidRPr="00A7230E" w:rsidRDefault="00AC0EA5" w:rsidP="0052752B">
            <w:pPr>
              <w:pStyle w:val="normal-p0"/>
              <w:jc w:val="center"/>
              <w:rPr>
                <w:color w:val="000000"/>
                <w:sz w:val="22"/>
              </w:rPr>
            </w:pPr>
            <w:r w:rsidRPr="00A7230E">
              <w:rPr>
                <w:color w:val="000000"/>
                <w:sz w:val="22"/>
              </w:rPr>
              <w:t>6,80</w:t>
            </w:r>
          </w:p>
        </w:tc>
        <w:tc>
          <w:tcPr>
            <w:tcW w:w="1314" w:type="dxa"/>
            <w:vAlign w:val="center"/>
          </w:tcPr>
          <w:p w:rsidR="00AC0EA5" w:rsidRPr="00A7230E" w:rsidRDefault="00AC0EA5" w:rsidP="0052752B">
            <w:pPr>
              <w:pStyle w:val="normal-p0"/>
              <w:jc w:val="center"/>
              <w:rPr>
                <w:color w:val="000000"/>
                <w:sz w:val="22"/>
              </w:rPr>
            </w:pPr>
            <w:r w:rsidRPr="00A7230E">
              <w:rPr>
                <w:color w:val="000000"/>
                <w:sz w:val="22"/>
              </w:rPr>
              <w:t>0,00</w:t>
            </w:r>
          </w:p>
        </w:tc>
        <w:tc>
          <w:tcPr>
            <w:tcW w:w="952" w:type="dxa"/>
            <w:vAlign w:val="center"/>
          </w:tcPr>
          <w:p w:rsidR="00AC0EA5" w:rsidRPr="00A7230E" w:rsidRDefault="00AC0EA5" w:rsidP="0052752B">
            <w:pPr>
              <w:pStyle w:val="normal-p0"/>
              <w:jc w:val="center"/>
              <w:rPr>
                <w:color w:val="000000"/>
                <w:sz w:val="22"/>
              </w:rPr>
            </w:pPr>
            <w:r w:rsidRPr="00A7230E">
              <w:rPr>
                <w:color w:val="000000"/>
                <w:sz w:val="22"/>
              </w:rPr>
              <w:t>0,14</w:t>
            </w:r>
          </w:p>
        </w:tc>
        <w:tc>
          <w:tcPr>
            <w:tcW w:w="5961" w:type="dxa"/>
            <w:vMerge/>
            <w:vAlign w:val="center"/>
          </w:tcPr>
          <w:p w:rsidR="00AC0EA5" w:rsidRPr="00A7230E" w:rsidRDefault="00AC0EA5" w:rsidP="0052752B">
            <w:pPr>
              <w:pStyle w:val="normal-p0"/>
              <w:jc w:val="center"/>
              <w:rPr>
                <w:sz w:val="22"/>
              </w:rPr>
            </w:pPr>
          </w:p>
        </w:tc>
      </w:tr>
      <w:tr w:rsidR="00AC0EA5" w:rsidRPr="0052752B" w:rsidTr="00BE0EC9">
        <w:trPr>
          <w:trHeight w:val="301"/>
          <w:jc w:val="center"/>
        </w:trPr>
        <w:tc>
          <w:tcPr>
            <w:tcW w:w="1731" w:type="dxa"/>
            <w:vAlign w:val="center"/>
          </w:tcPr>
          <w:p w:rsidR="00AC0EA5" w:rsidRPr="00A7230E" w:rsidRDefault="00AC0EA5" w:rsidP="0052752B">
            <w:pPr>
              <w:pStyle w:val="normal-p0"/>
              <w:jc w:val="center"/>
              <w:rPr>
                <w:sz w:val="22"/>
              </w:rPr>
            </w:pPr>
            <w:r w:rsidRPr="00A7230E">
              <w:rPr>
                <w:sz w:val="22"/>
              </w:rPr>
              <w:t>Итого</w:t>
            </w:r>
          </w:p>
        </w:tc>
        <w:tc>
          <w:tcPr>
            <w:tcW w:w="2371" w:type="dxa"/>
            <w:vAlign w:val="center"/>
          </w:tcPr>
          <w:p w:rsidR="00AC0EA5" w:rsidRPr="00A7230E" w:rsidRDefault="00AC0EA5" w:rsidP="00A5655B">
            <w:pPr>
              <w:pStyle w:val="normal-p0"/>
              <w:jc w:val="center"/>
              <w:rPr>
                <w:sz w:val="22"/>
              </w:rPr>
            </w:pPr>
            <w:r w:rsidRPr="00A7230E">
              <w:rPr>
                <w:sz w:val="22"/>
              </w:rPr>
              <w:t>тыс. м</w:t>
            </w:r>
            <w:r w:rsidRPr="00A7230E">
              <w:rPr>
                <w:sz w:val="22"/>
                <w:vertAlign w:val="superscript"/>
              </w:rPr>
              <w:t>3</w:t>
            </w:r>
          </w:p>
        </w:tc>
        <w:tc>
          <w:tcPr>
            <w:tcW w:w="1163" w:type="dxa"/>
            <w:noWrap/>
            <w:vAlign w:val="center"/>
          </w:tcPr>
          <w:p w:rsidR="00AC0EA5" w:rsidRPr="00A7230E" w:rsidRDefault="00AC0EA5" w:rsidP="0052752B">
            <w:pPr>
              <w:pStyle w:val="normal-p0"/>
              <w:jc w:val="center"/>
              <w:rPr>
                <w:color w:val="000000"/>
                <w:sz w:val="22"/>
                <w:lang w:eastAsia="en-US"/>
              </w:rPr>
            </w:pPr>
            <w:r w:rsidRPr="00A7230E">
              <w:rPr>
                <w:color w:val="000000"/>
                <w:sz w:val="22"/>
                <w:lang w:eastAsia="en-US"/>
              </w:rPr>
              <w:t>75,85</w:t>
            </w:r>
          </w:p>
        </w:tc>
        <w:tc>
          <w:tcPr>
            <w:tcW w:w="1168" w:type="dxa"/>
            <w:noWrap/>
            <w:vAlign w:val="center"/>
          </w:tcPr>
          <w:p w:rsidR="00AC0EA5" w:rsidRPr="00A7230E" w:rsidRDefault="00AC0EA5" w:rsidP="0052752B">
            <w:pPr>
              <w:pStyle w:val="normal-p0"/>
              <w:jc w:val="center"/>
              <w:rPr>
                <w:color w:val="000000"/>
                <w:sz w:val="22"/>
              </w:rPr>
            </w:pPr>
            <w:r w:rsidRPr="00A7230E">
              <w:rPr>
                <w:color w:val="000000"/>
                <w:sz w:val="22"/>
              </w:rPr>
              <w:t>67,20</w:t>
            </w:r>
          </w:p>
        </w:tc>
        <w:tc>
          <w:tcPr>
            <w:tcW w:w="1314" w:type="dxa"/>
            <w:vAlign w:val="center"/>
          </w:tcPr>
          <w:p w:rsidR="00AC0EA5" w:rsidRPr="00A7230E" w:rsidRDefault="00AC0EA5" w:rsidP="0052752B">
            <w:pPr>
              <w:pStyle w:val="normal-p0"/>
              <w:jc w:val="center"/>
              <w:rPr>
                <w:color w:val="000000"/>
                <w:sz w:val="22"/>
              </w:rPr>
            </w:pPr>
            <w:r w:rsidRPr="00A7230E">
              <w:rPr>
                <w:color w:val="000000"/>
                <w:sz w:val="22"/>
              </w:rPr>
              <w:t>3,88</w:t>
            </w:r>
          </w:p>
        </w:tc>
        <w:tc>
          <w:tcPr>
            <w:tcW w:w="952" w:type="dxa"/>
            <w:vAlign w:val="center"/>
          </w:tcPr>
          <w:p w:rsidR="00AC0EA5" w:rsidRPr="00A7230E" w:rsidRDefault="00AC0EA5" w:rsidP="0052752B">
            <w:pPr>
              <w:pStyle w:val="normal-p0"/>
              <w:jc w:val="center"/>
              <w:rPr>
                <w:color w:val="000000"/>
                <w:sz w:val="22"/>
              </w:rPr>
            </w:pPr>
            <w:r w:rsidRPr="00A7230E">
              <w:rPr>
                <w:color w:val="000000"/>
                <w:sz w:val="22"/>
              </w:rPr>
              <w:t>4,77</w:t>
            </w:r>
          </w:p>
        </w:tc>
        <w:tc>
          <w:tcPr>
            <w:tcW w:w="5961" w:type="dxa"/>
            <w:vAlign w:val="center"/>
          </w:tcPr>
          <w:p w:rsidR="00AC0EA5" w:rsidRPr="00A7230E" w:rsidRDefault="00AC0EA5" w:rsidP="0052752B">
            <w:pPr>
              <w:pStyle w:val="normal-p0"/>
              <w:jc w:val="center"/>
              <w:rPr>
                <w:sz w:val="22"/>
              </w:rPr>
            </w:pPr>
            <w:r w:rsidRPr="00A7230E">
              <w:rPr>
                <w:noProof/>
              </w:rPr>
              <w:pict>
                <v:shape id="Диаграмма 36" o:spid="_x0000_i1039" type="#_x0000_t75" style="width:246.75pt;height:10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">
                  <v:imagedata r:id="rId17" o:title="" cropbottom="-405f" cropright="-67f"/>
                  <o:lock v:ext="edit" aspectratio="f"/>
                </v:shape>
              </w:pict>
            </w:r>
          </w:p>
        </w:tc>
      </w:tr>
    </w:tbl>
    <w:p w:rsidR="00AC0EA5" w:rsidRDefault="00AC0EA5" w:rsidP="000D09B6">
      <w:pPr>
        <w:pStyle w:val="2"/>
      </w:pPr>
    </w:p>
    <w:p w:rsidR="00AC0EA5" w:rsidRPr="00EA411D" w:rsidRDefault="00AC0EA5" w:rsidP="000D09B6">
      <w:pPr>
        <w:pStyle w:val="2"/>
      </w:pPr>
      <w:r w:rsidRPr="00EA411D">
        <w:t>Как видно из таблицы, наибольший объем потребления холодной воды питьевого качества приходиться на поселок Запорожское (91% от суммарного объема товарной воды), что связано с большим количеством абонентов централизованной системы водоснабжения по сравнению с п. Пятиречье.</w:t>
      </w:r>
    </w:p>
    <w:p w:rsidR="00AC0EA5" w:rsidRDefault="00AC0EA5" w:rsidP="000D09B6">
      <w:pPr>
        <w:pStyle w:val="2"/>
      </w:pPr>
    </w:p>
    <w:p w:rsidR="00AC0EA5" w:rsidRPr="0023311F" w:rsidRDefault="00AC0EA5" w:rsidP="00BA44CE">
      <w:pPr>
        <w:pStyle w:val="Heading3"/>
      </w:pPr>
      <w:bookmarkStart w:id="35" w:name="_Toc392754958"/>
      <w:r w:rsidRPr="0023311F">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35"/>
    </w:p>
    <w:p w:rsidR="00AC0EA5" w:rsidRPr="007050A8" w:rsidRDefault="00AC0EA5" w:rsidP="000D09B6">
      <w:pPr>
        <w:pStyle w:val="2"/>
      </w:pPr>
      <w:r w:rsidRPr="007050A8">
        <w:t>Исходя из сведений о фактическом потреблении воды питьевого качества и прогноза развития Запоржского сельского поселения  произведена оценка изменения объёмов полезно отпущенной воды группам абонентов.</w:t>
      </w:r>
    </w:p>
    <w:p w:rsidR="00AC0EA5" w:rsidRDefault="00AC0EA5" w:rsidP="000D09B6">
      <w:pPr>
        <w:pStyle w:val="2"/>
      </w:pPr>
    </w:p>
    <w:p w:rsidR="00AC0EA5" w:rsidRDefault="00AC0EA5" w:rsidP="00796D7C">
      <w:pPr>
        <w:pStyle w:val="2"/>
        <w:ind w:firstLine="0"/>
        <w:jc w:val="center"/>
      </w:pPr>
      <w:r w:rsidRPr="00DC0D5A">
        <w:t xml:space="preserve">Таблица </w:t>
      </w:r>
      <w:fldSimple w:instr=" SEQ Таблица \* ARABIC ">
        <w:r>
          <w:rPr>
            <w:noProof/>
          </w:rPr>
          <w:t>22</w:t>
        </w:r>
      </w:fldSimple>
      <w:r w:rsidRPr="00DC0D5A">
        <w:t xml:space="preserve"> </w:t>
      </w:r>
      <w:r>
        <w:t>Прогноз р</w:t>
      </w:r>
      <w:r w:rsidRPr="00DC0D5A">
        <w:t>аспределени</w:t>
      </w:r>
      <w:r>
        <w:t>я</w:t>
      </w:r>
      <w:r w:rsidRPr="00DC0D5A">
        <w:t xml:space="preserve"> отпуска воды </w:t>
      </w:r>
      <w:r>
        <w:t xml:space="preserve">питьевого качества  </w:t>
      </w:r>
      <w:r w:rsidRPr="00DC0D5A">
        <w:t xml:space="preserve">по категориям потребителей в </w:t>
      </w:r>
      <w:r>
        <w:t xml:space="preserve">перспективе до </w:t>
      </w:r>
      <w:r w:rsidRPr="00DC0D5A">
        <w:t>20</w:t>
      </w:r>
      <w:r>
        <w:t>24</w:t>
      </w:r>
      <w:r w:rsidRPr="00DC0D5A">
        <w:t xml:space="preserve"> год</w:t>
      </w:r>
      <w:r>
        <w:t>а</w:t>
      </w:r>
    </w:p>
    <w:tbl>
      <w:tblPr>
        <w:tblW w:w="5000" w:type="pct"/>
        <w:tblLook w:val="00A0"/>
      </w:tblPr>
      <w:tblGrid>
        <w:gridCol w:w="3226"/>
        <w:gridCol w:w="1107"/>
        <w:gridCol w:w="811"/>
        <w:gridCol w:w="811"/>
        <w:gridCol w:w="811"/>
        <w:gridCol w:w="811"/>
        <w:gridCol w:w="811"/>
        <w:gridCol w:w="810"/>
        <w:gridCol w:w="810"/>
        <w:gridCol w:w="934"/>
        <w:gridCol w:w="934"/>
        <w:gridCol w:w="934"/>
        <w:gridCol w:w="934"/>
        <w:gridCol w:w="934"/>
      </w:tblGrid>
      <w:tr w:rsidR="00AC0EA5" w:rsidRPr="004D7080" w:rsidTr="004D7080">
        <w:trPr>
          <w:trHeight w:val="399"/>
        </w:trPr>
        <w:tc>
          <w:tcPr>
            <w:tcW w:w="1127" w:type="pct"/>
            <w:tcBorders>
              <w:top w:val="single" w:sz="8" w:space="0" w:color="auto"/>
              <w:left w:val="single" w:sz="8" w:space="0" w:color="auto"/>
              <w:bottom w:val="single" w:sz="8" w:space="0" w:color="auto"/>
              <w:right w:val="single" w:sz="8" w:space="0" w:color="auto"/>
            </w:tcBorders>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Наименование потребителей</w:t>
            </w:r>
          </w:p>
        </w:tc>
        <w:tc>
          <w:tcPr>
            <w:tcW w:w="374" w:type="pct"/>
            <w:tcBorders>
              <w:top w:val="single" w:sz="8" w:space="0" w:color="auto"/>
              <w:left w:val="nil"/>
              <w:bottom w:val="single" w:sz="8" w:space="0" w:color="auto"/>
              <w:right w:val="single" w:sz="8" w:space="0" w:color="auto"/>
            </w:tcBorders>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Ед. изм.</w:t>
            </w:r>
          </w:p>
        </w:tc>
        <w:tc>
          <w:tcPr>
            <w:tcW w:w="274" w:type="pct"/>
            <w:tcBorders>
              <w:top w:val="single" w:sz="4" w:space="0" w:color="auto"/>
              <w:left w:val="single" w:sz="4" w:space="0" w:color="auto"/>
              <w:bottom w:val="single" w:sz="4" w:space="0" w:color="auto"/>
              <w:right w:val="single" w:sz="4" w:space="0" w:color="auto"/>
            </w:tcBorders>
            <w:noWrap/>
            <w:vAlign w:val="center"/>
          </w:tcPr>
          <w:p w:rsidR="00AC0EA5" w:rsidRPr="004D7080" w:rsidRDefault="00AC0EA5" w:rsidP="004D7080">
            <w:pPr>
              <w:spacing w:after="0" w:line="240" w:lineRule="auto"/>
              <w:jc w:val="center"/>
              <w:rPr>
                <w:b/>
                <w:bCs/>
                <w:i/>
                <w:iCs/>
                <w:color w:val="000000"/>
                <w:lang w:eastAsia="ru-RU"/>
              </w:rPr>
            </w:pPr>
            <w:r w:rsidRPr="004D7080">
              <w:rPr>
                <w:b/>
                <w:bCs/>
                <w:i/>
                <w:iCs/>
                <w:color w:val="000000"/>
                <w:lang w:eastAsia="ru-RU"/>
              </w:rPr>
              <w:t>2013</w:t>
            </w:r>
          </w:p>
        </w:tc>
        <w:tc>
          <w:tcPr>
            <w:tcW w:w="274" w:type="pct"/>
            <w:tcBorders>
              <w:top w:val="single" w:sz="4" w:space="0" w:color="auto"/>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b/>
                <w:bCs/>
                <w:i/>
                <w:iCs/>
                <w:color w:val="000000"/>
                <w:lang w:eastAsia="ru-RU"/>
              </w:rPr>
            </w:pPr>
            <w:r w:rsidRPr="004D7080">
              <w:rPr>
                <w:b/>
                <w:bCs/>
                <w:i/>
                <w:iCs/>
                <w:color w:val="000000"/>
                <w:lang w:eastAsia="ru-RU"/>
              </w:rPr>
              <w:t>2014</w:t>
            </w:r>
          </w:p>
        </w:tc>
        <w:tc>
          <w:tcPr>
            <w:tcW w:w="274" w:type="pct"/>
            <w:tcBorders>
              <w:top w:val="single" w:sz="4" w:space="0" w:color="auto"/>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b/>
                <w:bCs/>
                <w:i/>
                <w:iCs/>
                <w:color w:val="000000"/>
                <w:lang w:eastAsia="ru-RU"/>
              </w:rPr>
            </w:pPr>
            <w:r w:rsidRPr="004D7080">
              <w:rPr>
                <w:b/>
                <w:bCs/>
                <w:i/>
                <w:iCs/>
                <w:color w:val="000000"/>
                <w:lang w:eastAsia="ru-RU"/>
              </w:rPr>
              <w:t>2015</w:t>
            </w:r>
          </w:p>
        </w:tc>
        <w:tc>
          <w:tcPr>
            <w:tcW w:w="274" w:type="pct"/>
            <w:tcBorders>
              <w:top w:val="single" w:sz="4" w:space="0" w:color="auto"/>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b/>
                <w:bCs/>
                <w:i/>
                <w:iCs/>
                <w:color w:val="000000"/>
                <w:lang w:eastAsia="ru-RU"/>
              </w:rPr>
            </w:pPr>
            <w:r w:rsidRPr="004D7080">
              <w:rPr>
                <w:b/>
                <w:bCs/>
                <w:i/>
                <w:iCs/>
                <w:color w:val="000000"/>
                <w:lang w:eastAsia="ru-RU"/>
              </w:rPr>
              <w:t>2016</w:t>
            </w:r>
          </w:p>
        </w:tc>
        <w:tc>
          <w:tcPr>
            <w:tcW w:w="274" w:type="pct"/>
            <w:tcBorders>
              <w:top w:val="single" w:sz="4" w:space="0" w:color="auto"/>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b/>
                <w:bCs/>
                <w:i/>
                <w:iCs/>
                <w:color w:val="000000"/>
                <w:lang w:eastAsia="ru-RU"/>
              </w:rPr>
            </w:pPr>
            <w:r w:rsidRPr="004D7080">
              <w:rPr>
                <w:b/>
                <w:bCs/>
                <w:i/>
                <w:iCs/>
                <w:color w:val="000000"/>
                <w:lang w:eastAsia="ru-RU"/>
              </w:rPr>
              <w:t>2017</w:t>
            </w:r>
          </w:p>
        </w:tc>
        <w:tc>
          <w:tcPr>
            <w:tcW w:w="274" w:type="pct"/>
            <w:tcBorders>
              <w:top w:val="single" w:sz="4" w:space="0" w:color="auto"/>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b/>
                <w:bCs/>
                <w:i/>
                <w:iCs/>
                <w:color w:val="000000"/>
                <w:lang w:eastAsia="ru-RU"/>
              </w:rPr>
            </w:pPr>
            <w:r w:rsidRPr="004D7080">
              <w:rPr>
                <w:b/>
                <w:bCs/>
                <w:i/>
                <w:iCs/>
                <w:color w:val="000000"/>
                <w:lang w:eastAsia="ru-RU"/>
              </w:rPr>
              <w:t>2018</w:t>
            </w:r>
          </w:p>
        </w:tc>
        <w:tc>
          <w:tcPr>
            <w:tcW w:w="274" w:type="pct"/>
            <w:tcBorders>
              <w:top w:val="single" w:sz="4" w:space="0" w:color="auto"/>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b/>
                <w:bCs/>
                <w:i/>
                <w:iCs/>
                <w:color w:val="000000"/>
                <w:lang w:eastAsia="ru-RU"/>
              </w:rPr>
            </w:pPr>
            <w:r w:rsidRPr="004D7080">
              <w:rPr>
                <w:b/>
                <w:bCs/>
                <w:i/>
                <w:iCs/>
                <w:color w:val="000000"/>
                <w:lang w:eastAsia="ru-RU"/>
              </w:rPr>
              <w:t>2019</w:t>
            </w:r>
          </w:p>
        </w:tc>
        <w:tc>
          <w:tcPr>
            <w:tcW w:w="316" w:type="pct"/>
            <w:tcBorders>
              <w:top w:val="single" w:sz="4" w:space="0" w:color="auto"/>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b/>
                <w:bCs/>
                <w:i/>
                <w:iCs/>
                <w:color w:val="000000"/>
                <w:lang w:eastAsia="ru-RU"/>
              </w:rPr>
            </w:pPr>
            <w:r w:rsidRPr="004D7080">
              <w:rPr>
                <w:b/>
                <w:bCs/>
                <w:i/>
                <w:iCs/>
                <w:color w:val="000000"/>
                <w:lang w:eastAsia="ru-RU"/>
              </w:rPr>
              <w:t>2020</w:t>
            </w:r>
          </w:p>
        </w:tc>
        <w:tc>
          <w:tcPr>
            <w:tcW w:w="316" w:type="pct"/>
            <w:tcBorders>
              <w:top w:val="single" w:sz="4" w:space="0" w:color="auto"/>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b/>
                <w:bCs/>
                <w:i/>
                <w:iCs/>
                <w:color w:val="000000"/>
                <w:lang w:eastAsia="ru-RU"/>
              </w:rPr>
            </w:pPr>
            <w:r w:rsidRPr="004D7080">
              <w:rPr>
                <w:b/>
                <w:bCs/>
                <w:i/>
                <w:iCs/>
                <w:color w:val="000000"/>
                <w:lang w:eastAsia="ru-RU"/>
              </w:rPr>
              <w:t>2021</w:t>
            </w:r>
          </w:p>
        </w:tc>
        <w:tc>
          <w:tcPr>
            <w:tcW w:w="316" w:type="pct"/>
            <w:tcBorders>
              <w:top w:val="single" w:sz="4" w:space="0" w:color="auto"/>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b/>
                <w:bCs/>
                <w:i/>
                <w:iCs/>
                <w:color w:val="000000"/>
                <w:lang w:eastAsia="ru-RU"/>
              </w:rPr>
            </w:pPr>
            <w:r w:rsidRPr="004D7080">
              <w:rPr>
                <w:b/>
                <w:bCs/>
                <w:i/>
                <w:iCs/>
                <w:color w:val="000000"/>
                <w:lang w:eastAsia="ru-RU"/>
              </w:rPr>
              <w:t>2022</w:t>
            </w:r>
          </w:p>
        </w:tc>
        <w:tc>
          <w:tcPr>
            <w:tcW w:w="316" w:type="pct"/>
            <w:tcBorders>
              <w:top w:val="single" w:sz="4" w:space="0" w:color="auto"/>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b/>
                <w:bCs/>
                <w:i/>
                <w:iCs/>
                <w:color w:val="000000"/>
                <w:lang w:eastAsia="ru-RU"/>
              </w:rPr>
            </w:pPr>
            <w:r w:rsidRPr="004D7080">
              <w:rPr>
                <w:b/>
                <w:bCs/>
                <w:i/>
                <w:iCs/>
                <w:color w:val="000000"/>
                <w:lang w:eastAsia="ru-RU"/>
              </w:rPr>
              <w:t>2023</w:t>
            </w:r>
          </w:p>
        </w:tc>
        <w:tc>
          <w:tcPr>
            <w:tcW w:w="316" w:type="pct"/>
            <w:tcBorders>
              <w:top w:val="single" w:sz="4" w:space="0" w:color="auto"/>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b/>
                <w:bCs/>
                <w:i/>
                <w:iCs/>
                <w:color w:val="000000"/>
                <w:lang w:eastAsia="ru-RU"/>
              </w:rPr>
            </w:pPr>
            <w:r w:rsidRPr="004D7080">
              <w:rPr>
                <w:b/>
                <w:bCs/>
                <w:i/>
                <w:iCs/>
                <w:color w:val="000000"/>
                <w:lang w:eastAsia="ru-RU"/>
              </w:rPr>
              <w:t>2024</w:t>
            </w:r>
          </w:p>
        </w:tc>
      </w:tr>
      <w:tr w:rsidR="00AC0EA5" w:rsidRPr="004D7080" w:rsidTr="004D7080">
        <w:trPr>
          <w:trHeight w:val="375"/>
        </w:trPr>
        <w:tc>
          <w:tcPr>
            <w:tcW w:w="1127" w:type="pct"/>
            <w:tcBorders>
              <w:top w:val="nil"/>
              <w:left w:val="single" w:sz="8" w:space="0" w:color="auto"/>
              <w:bottom w:val="single" w:sz="8" w:space="0" w:color="auto"/>
              <w:right w:val="single" w:sz="8" w:space="0" w:color="auto"/>
            </w:tcBorders>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Населению, всего</w:t>
            </w:r>
          </w:p>
        </w:tc>
        <w:tc>
          <w:tcPr>
            <w:tcW w:w="374" w:type="pct"/>
            <w:tcBorders>
              <w:top w:val="nil"/>
              <w:left w:val="nil"/>
              <w:bottom w:val="single" w:sz="8" w:space="0" w:color="auto"/>
              <w:right w:val="nil"/>
            </w:tcBorders>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тыс. м</w:t>
            </w:r>
            <w:r w:rsidRPr="004D7080">
              <w:rPr>
                <w:color w:val="000000"/>
                <w:vertAlign w:val="superscript"/>
                <w:lang w:eastAsia="ru-RU"/>
              </w:rPr>
              <w:t>3</w:t>
            </w:r>
          </w:p>
        </w:tc>
        <w:tc>
          <w:tcPr>
            <w:tcW w:w="274" w:type="pct"/>
            <w:tcBorders>
              <w:top w:val="nil"/>
              <w:left w:val="single" w:sz="4" w:space="0" w:color="auto"/>
              <w:bottom w:val="single" w:sz="4" w:space="0" w:color="auto"/>
              <w:right w:val="single" w:sz="4" w:space="0" w:color="auto"/>
            </w:tcBorders>
            <w:vAlign w:val="center"/>
          </w:tcPr>
          <w:p w:rsidR="00AC0EA5" w:rsidRPr="00A7230E" w:rsidRDefault="00AC0EA5" w:rsidP="004D7080">
            <w:pPr>
              <w:pStyle w:val="normal-p0"/>
              <w:jc w:val="center"/>
              <w:rPr>
                <w:sz w:val="22"/>
                <w:szCs w:val="22"/>
                <w:lang w:eastAsia="en-US"/>
              </w:rPr>
            </w:pPr>
            <w:r w:rsidRPr="00A7230E">
              <w:rPr>
                <w:sz w:val="22"/>
                <w:szCs w:val="22"/>
                <w:lang w:eastAsia="en-US"/>
              </w:rPr>
              <w:t>67,20</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69,01</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70,82</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72,63</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74,73</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76,44</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78,15</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87,47</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88,68</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89,62</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90,56</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91,50</w:t>
            </w:r>
          </w:p>
        </w:tc>
      </w:tr>
      <w:tr w:rsidR="00AC0EA5" w:rsidRPr="004D7080" w:rsidTr="004D7080">
        <w:trPr>
          <w:trHeight w:val="342"/>
        </w:trPr>
        <w:tc>
          <w:tcPr>
            <w:tcW w:w="1127" w:type="pct"/>
            <w:tcBorders>
              <w:top w:val="nil"/>
              <w:left w:val="single" w:sz="8" w:space="0" w:color="auto"/>
              <w:bottom w:val="single" w:sz="8" w:space="0" w:color="auto"/>
              <w:right w:val="single" w:sz="8" w:space="0" w:color="auto"/>
            </w:tcBorders>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Бюджетным потребителям</w:t>
            </w:r>
          </w:p>
        </w:tc>
        <w:tc>
          <w:tcPr>
            <w:tcW w:w="374" w:type="pct"/>
            <w:tcBorders>
              <w:top w:val="nil"/>
              <w:left w:val="nil"/>
              <w:bottom w:val="single" w:sz="8" w:space="0" w:color="auto"/>
              <w:right w:val="nil"/>
            </w:tcBorders>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тыс. м</w:t>
            </w:r>
            <w:r w:rsidRPr="004D7080">
              <w:rPr>
                <w:color w:val="000000"/>
                <w:vertAlign w:val="superscript"/>
                <w:lang w:eastAsia="ru-RU"/>
              </w:rPr>
              <w:t>3</w:t>
            </w:r>
          </w:p>
        </w:tc>
        <w:tc>
          <w:tcPr>
            <w:tcW w:w="274" w:type="pct"/>
            <w:tcBorders>
              <w:top w:val="nil"/>
              <w:left w:val="single" w:sz="4" w:space="0" w:color="auto"/>
              <w:bottom w:val="single" w:sz="4" w:space="0" w:color="auto"/>
              <w:right w:val="single" w:sz="4" w:space="0" w:color="auto"/>
            </w:tcBorders>
            <w:vAlign w:val="center"/>
          </w:tcPr>
          <w:p w:rsidR="00AC0EA5" w:rsidRPr="00A7230E" w:rsidRDefault="00AC0EA5" w:rsidP="004D7080">
            <w:pPr>
              <w:pStyle w:val="normal-p0"/>
              <w:jc w:val="center"/>
              <w:rPr>
                <w:sz w:val="22"/>
                <w:szCs w:val="22"/>
                <w:lang w:eastAsia="en-US"/>
              </w:rPr>
            </w:pPr>
            <w:r w:rsidRPr="00A7230E">
              <w:rPr>
                <w:sz w:val="22"/>
                <w:szCs w:val="22"/>
                <w:lang w:eastAsia="en-US"/>
              </w:rPr>
              <w:t>3,88</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7,45</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7,43</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7,42</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7,41</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7,98</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7,97</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8,39</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8,43</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8,47</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8,51</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8,55</w:t>
            </w:r>
          </w:p>
        </w:tc>
      </w:tr>
      <w:tr w:rsidR="00AC0EA5" w:rsidRPr="004D7080" w:rsidTr="004D7080">
        <w:trPr>
          <w:trHeight w:val="375"/>
        </w:trPr>
        <w:tc>
          <w:tcPr>
            <w:tcW w:w="1127" w:type="pct"/>
            <w:tcBorders>
              <w:top w:val="nil"/>
              <w:left w:val="single" w:sz="8" w:space="0" w:color="auto"/>
              <w:bottom w:val="single" w:sz="8" w:space="0" w:color="auto"/>
              <w:right w:val="single" w:sz="8" w:space="0" w:color="auto"/>
            </w:tcBorders>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Иным потребителям</w:t>
            </w:r>
          </w:p>
        </w:tc>
        <w:tc>
          <w:tcPr>
            <w:tcW w:w="374" w:type="pct"/>
            <w:tcBorders>
              <w:top w:val="nil"/>
              <w:left w:val="nil"/>
              <w:bottom w:val="single" w:sz="8" w:space="0" w:color="auto"/>
              <w:right w:val="nil"/>
            </w:tcBorders>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тыс. м</w:t>
            </w:r>
            <w:r w:rsidRPr="004D7080">
              <w:rPr>
                <w:color w:val="000000"/>
                <w:vertAlign w:val="superscript"/>
                <w:lang w:eastAsia="ru-RU"/>
              </w:rPr>
              <w:t>3</w:t>
            </w:r>
          </w:p>
        </w:tc>
        <w:tc>
          <w:tcPr>
            <w:tcW w:w="274" w:type="pct"/>
            <w:tcBorders>
              <w:top w:val="nil"/>
              <w:left w:val="single" w:sz="4" w:space="0" w:color="auto"/>
              <w:bottom w:val="single" w:sz="4" w:space="0" w:color="auto"/>
              <w:right w:val="single" w:sz="4" w:space="0" w:color="auto"/>
            </w:tcBorders>
            <w:vAlign w:val="center"/>
          </w:tcPr>
          <w:p w:rsidR="00AC0EA5" w:rsidRPr="00A7230E" w:rsidRDefault="00AC0EA5" w:rsidP="004D7080">
            <w:pPr>
              <w:pStyle w:val="normal-p0"/>
              <w:jc w:val="center"/>
              <w:rPr>
                <w:sz w:val="22"/>
                <w:szCs w:val="22"/>
                <w:lang w:eastAsia="en-US"/>
              </w:rPr>
            </w:pPr>
            <w:r w:rsidRPr="00A7230E">
              <w:rPr>
                <w:sz w:val="22"/>
                <w:szCs w:val="22"/>
                <w:lang w:eastAsia="en-US"/>
              </w:rPr>
              <w:t>4,77</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4,77</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4,77</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4,77</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4,77</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4,77</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4,76</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4,76</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4,80</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4,83</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4,87</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4,90</w:t>
            </w:r>
          </w:p>
        </w:tc>
      </w:tr>
      <w:tr w:rsidR="00AC0EA5" w:rsidRPr="004D7080" w:rsidTr="004D7080">
        <w:trPr>
          <w:trHeight w:val="345"/>
        </w:trPr>
        <w:tc>
          <w:tcPr>
            <w:tcW w:w="1127" w:type="pct"/>
            <w:tcBorders>
              <w:top w:val="nil"/>
              <w:left w:val="single" w:sz="8" w:space="0" w:color="auto"/>
              <w:bottom w:val="single" w:sz="8" w:space="0" w:color="auto"/>
              <w:right w:val="single" w:sz="8" w:space="0" w:color="auto"/>
            </w:tcBorders>
            <w:vAlign w:val="center"/>
          </w:tcPr>
          <w:p w:rsidR="00AC0EA5" w:rsidRPr="004D7080" w:rsidRDefault="00AC0EA5" w:rsidP="004D7080">
            <w:pPr>
              <w:spacing w:after="0" w:line="240" w:lineRule="auto"/>
              <w:jc w:val="center"/>
              <w:rPr>
                <w:b/>
                <w:bCs/>
                <w:color w:val="000000"/>
                <w:lang w:eastAsia="ru-RU"/>
              </w:rPr>
            </w:pPr>
            <w:r w:rsidRPr="004D7080">
              <w:rPr>
                <w:b/>
                <w:bCs/>
                <w:color w:val="000000"/>
                <w:lang w:eastAsia="ru-RU"/>
              </w:rPr>
              <w:t>Итого</w:t>
            </w:r>
          </w:p>
        </w:tc>
        <w:tc>
          <w:tcPr>
            <w:tcW w:w="374" w:type="pct"/>
            <w:tcBorders>
              <w:top w:val="nil"/>
              <w:left w:val="nil"/>
              <w:bottom w:val="single" w:sz="8" w:space="0" w:color="auto"/>
              <w:right w:val="nil"/>
            </w:tcBorders>
            <w:vAlign w:val="center"/>
          </w:tcPr>
          <w:p w:rsidR="00AC0EA5" w:rsidRPr="004D7080" w:rsidRDefault="00AC0EA5" w:rsidP="004D7080">
            <w:pPr>
              <w:spacing w:after="0" w:line="240" w:lineRule="auto"/>
              <w:jc w:val="center"/>
              <w:rPr>
                <w:b/>
                <w:bCs/>
                <w:color w:val="000000"/>
                <w:lang w:eastAsia="ru-RU"/>
              </w:rPr>
            </w:pPr>
            <w:r w:rsidRPr="004D7080">
              <w:rPr>
                <w:b/>
                <w:bCs/>
                <w:color w:val="000000"/>
                <w:lang w:eastAsia="ru-RU"/>
              </w:rPr>
              <w:t>тыс. м</w:t>
            </w:r>
            <w:r w:rsidRPr="004D7080">
              <w:rPr>
                <w:b/>
                <w:bCs/>
                <w:color w:val="000000"/>
                <w:vertAlign w:val="superscript"/>
                <w:lang w:eastAsia="ru-RU"/>
              </w:rPr>
              <w:t>3</w:t>
            </w:r>
          </w:p>
        </w:tc>
        <w:tc>
          <w:tcPr>
            <w:tcW w:w="274" w:type="pct"/>
            <w:tcBorders>
              <w:top w:val="nil"/>
              <w:left w:val="single" w:sz="4" w:space="0" w:color="auto"/>
              <w:bottom w:val="single" w:sz="4" w:space="0" w:color="auto"/>
              <w:right w:val="single" w:sz="4" w:space="0" w:color="auto"/>
            </w:tcBorders>
            <w:vAlign w:val="center"/>
          </w:tcPr>
          <w:p w:rsidR="00AC0EA5" w:rsidRPr="00A7230E" w:rsidRDefault="00AC0EA5" w:rsidP="004D7080">
            <w:pPr>
              <w:pStyle w:val="normal-p0"/>
              <w:jc w:val="center"/>
              <w:rPr>
                <w:sz w:val="22"/>
                <w:szCs w:val="22"/>
                <w:lang w:eastAsia="en-US"/>
              </w:rPr>
            </w:pPr>
            <w:r w:rsidRPr="00A7230E">
              <w:rPr>
                <w:sz w:val="22"/>
                <w:szCs w:val="22"/>
                <w:lang w:eastAsia="en-US"/>
              </w:rPr>
              <w:t>75,85</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81,22</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83,02</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84,82</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86,90</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89,19</w:t>
            </w:r>
          </w:p>
        </w:tc>
        <w:tc>
          <w:tcPr>
            <w:tcW w:w="274"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90,89</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100,63</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101,91</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102,92</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103,93</w:t>
            </w:r>
          </w:p>
        </w:tc>
        <w:tc>
          <w:tcPr>
            <w:tcW w:w="316" w:type="pct"/>
            <w:tcBorders>
              <w:top w:val="nil"/>
              <w:left w:val="nil"/>
              <w:bottom w:val="single" w:sz="4" w:space="0" w:color="auto"/>
              <w:right w:val="single" w:sz="4" w:space="0" w:color="auto"/>
            </w:tcBorders>
            <w:noWrap/>
            <w:vAlign w:val="center"/>
          </w:tcPr>
          <w:p w:rsidR="00AC0EA5" w:rsidRPr="004D7080" w:rsidRDefault="00AC0EA5" w:rsidP="004D7080">
            <w:pPr>
              <w:spacing w:after="0" w:line="240" w:lineRule="auto"/>
              <w:jc w:val="center"/>
              <w:rPr>
                <w:color w:val="000000"/>
                <w:lang w:eastAsia="ru-RU"/>
              </w:rPr>
            </w:pPr>
            <w:r w:rsidRPr="004D7080">
              <w:rPr>
                <w:color w:val="000000"/>
                <w:lang w:eastAsia="ru-RU"/>
              </w:rPr>
              <w:t>104,95</w:t>
            </w:r>
          </w:p>
        </w:tc>
      </w:tr>
    </w:tbl>
    <w:p w:rsidR="00AC0EA5" w:rsidRDefault="00AC0EA5" w:rsidP="000D09B6">
      <w:pPr>
        <w:pStyle w:val="2"/>
        <w:rPr>
          <w:noProof/>
          <w:lang w:eastAsia="ru-RU"/>
        </w:rPr>
      </w:pPr>
      <w:r w:rsidRPr="00A7230E">
        <w:rPr>
          <w:noProof/>
          <w:lang w:eastAsia="ru-RU"/>
        </w:rPr>
        <w:pict>
          <v:shape id="Диаграмма 9" o:spid="_x0000_i1040" type="#_x0000_t75" style="width:340.5pt;height:14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">
            <v:imagedata r:id="rId18" o:title=""/>
            <o:lock v:ext="edit" aspectratio="f"/>
          </v:shape>
        </w:pict>
      </w:r>
      <w:r w:rsidRPr="00A7230E">
        <w:rPr>
          <w:noProof/>
          <w:lang w:eastAsia="ru-RU"/>
        </w:rPr>
        <w:pict>
          <v:shape id="Диаграмма 7" o:spid="_x0000_i1041" type="#_x0000_t75" style="width:343.5pt;height:14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">
            <v:imagedata r:id="rId19" o:title=""/>
            <o:lock v:ext="edit" aspectratio="f"/>
          </v:shape>
        </w:pict>
      </w:r>
      <w:r w:rsidRPr="00DE3247">
        <w:rPr>
          <w:noProof/>
          <w:lang w:eastAsia="ru-RU"/>
        </w:rPr>
        <w:t xml:space="preserve"> </w:t>
      </w:r>
    </w:p>
    <w:p w:rsidR="00AC0EA5" w:rsidRPr="00796D7C" w:rsidRDefault="00AC0EA5" w:rsidP="00BA44CE">
      <w:pPr>
        <w:pStyle w:val="2"/>
        <w:jc w:val="center"/>
        <w:outlineLvl w:val="0"/>
        <w:rPr>
          <w:b/>
        </w:rPr>
      </w:pPr>
      <w:r w:rsidRPr="00796D7C">
        <w:rPr>
          <w:b/>
        </w:rPr>
        <w:t xml:space="preserve">Рисунок </w:t>
      </w:r>
      <w:r w:rsidRPr="00796D7C">
        <w:rPr>
          <w:b/>
        </w:rPr>
        <w:fldChar w:fldCharType="begin"/>
      </w:r>
      <w:r w:rsidRPr="00796D7C">
        <w:rPr>
          <w:b/>
        </w:rPr>
        <w:instrText xml:space="preserve"> SEQ Рисунок \* ARABIC </w:instrText>
      </w:r>
      <w:r w:rsidRPr="00796D7C">
        <w:rPr>
          <w:b/>
        </w:rPr>
        <w:fldChar w:fldCharType="separate"/>
      </w:r>
      <w:r>
        <w:rPr>
          <w:b/>
          <w:noProof/>
        </w:rPr>
        <w:t>5</w:t>
      </w:r>
      <w:r w:rsidRPr="00796D7C">
        <w:rPr>
          <w:b/>
        </w:rPr>
        <w:fldChar w:fldCharType="end"/>
      </w:r>
      <w:r w:rsidRPr="00796D7C">
        <w:rPr>
          <w:b/>
        </w:rPr>
        <w:t xml:space="preserve"> Структурный баланс воды по категориям потребителей в 2013 и 2024 гг (сценарий 1).</w:t>
      </w:r>
    </w:p>
    <w:p w:rsidR="00AC0EA5" w:rsidRPr="00900A7A" w:rsidRDefault="00AC0EA5" w:rsidP="000D09B6">
      <w:pPr>
        <w:pStyle w:val="2"/>
        <w:rPr>
          <w:spacing w:val="-2"/>
        </w:rPr>
      </w:pPr>
      <w:r w:rsidRPr="00900A7A">
        <w:br w:type="page"/>
      </w:r>
    </w:p>
    <w:p w:rsidR="00AC0EA5" w:rsidRDefault="00AC0EA5" w:rsidP="000D09B6">
      <w:pPr>
        <w:pStyle w:val="2"/>
      </w:pPr>
      <w:r w:rsidRPr="00DC0D5A">
        <w:t xml:space="preserve">Таблица </w:t>
      </w:r>
      <w:fldSimple w:instr=" SEQ Таблица \* ARABIC ">
        <w:r>
          <w:rPr>
            <w:noProof/>
          </w:rPr>
          <w:t>23</w:t>
        </w:r>
      </w:fldSimple>
      <w:r w:rsidRPr="00DC0D5A">
        <w:t xml:space="preserve"> </w:t>
      </w:r>
      <w:r>
        <w:t>Прогноз р</w:t>
      </w:r>
      <w:r w:rsidRPr="00DC0D5A">
        <w:t>аспределени</w:t>
      </w:r>
      <w:r>
        <w:t>я</w:t>
      </w:r>
      <w:r w:rsidRPr="00DC0D5A">
        <w:t xml:space="preserve"> отпуска воды </w:t>
      </w:r>
      <w:r>
        <w:t xml:space="preserve">питьевого качества  </w:t>
      </w:r>
      <w:r w:rsidRPr="00DC0D5A">
        <w:t xml:space="preserve">по категориям потребителей в </w:t>
      </w:r>
      <w:r>
        <w:t xml:space="preserve">перспективе до </w:t>
      </w:r>
      <w:r w:rsidRPr="00DC0D5A">
        <w:t>20</w:t>
      </w:r>
      <w:r>
        <w:t>24</w:t>
      </w:r>
      <w:r w:rsidRPr="00DC0D5A">
        <w:t xml:space="preserve"> год</w:t>
      </w:r>
      <w:r>
        <w:t>а</w:t>
      </w:r>
    </w:p>
    <w:tbl>
      <w:tblPr>
        <w:tblW w:w="5000" w:type="pct"/>
        <w:tblLook w:val="00A0"/>
      </w:tblPr>
      <w:tblGrid>
        <w:gridCol w:w="3099"/>
        <w:gridCol w:w="2272"/>
        <w:gridCol w:w="730"/>
        <w:gridCol w:w="730"/>
        <w:gridCol w:w="730"/>
        <w:gridCol w:w="730"/>
        <w:gridCol w:w="730"/>
        <w:gridCol w:w="730"/>
        <w:gridCol w:w="730"/>
        <w:gridCol w:w="840"/>
        <w:gridCol w:w="840"/>
        <w:gridCol w:w="840"/>
        <w:gridCol w:w="840"/>
        <w:gridCol w:w="837"/>
      </w:tblGrid>
      <w:tr w:rsidR="00AC0EA5" w:rsidRPr="00900A7A" w:rsidTr="00DE3247">
        <w:trPr>
          <w:trHeight w:val="486"/>
        </w:trPr>
        <w:tc>
          <w:tcPr>
            <w:tcW w:w="1084" w:type="pct"/>
            <w:tcBorders>
              <w:top w:val="single" w:sz="8" w:space="0" w:color="auto"/>
              <w:left w:val="single" w:sz="8" w:space="0" w:color="auto"/>
              <w:bottom w:val="single" w:sz="8" w:space="0" w:color="auto"/>
              <w:right w:val="single" w:sz="8" w:space="0" w:color="auto"/>
            </w:tcBorders>
            <w:vAlign w:val="center"/>
          </w:tcPr>
          <w:p w:rsidR="00AC0EA5" w:rsidRPr="00900A7A" w:rsidRDefault="00AC0EA5" w:rsidP="007050A8">
            <w:pPr>
              <w:spacing w:after="0" w:line="240" w:lineRule="auto"/>
              <w:jc w:val="center"/>
              <w:rPr>
                <w:color w:val="000000"/>
                <w:lang w:eastAsia="ru-RU"/>
              </w:rPr>
            </w:pPr>
            <w:r w:rsidRPr="00900A7A">
              <w:br w:type="page"/>
            </w:r>
            <w:r w:rsidRPr="00900A7A">
              <w:rPr>
                <w:color w:val="000000"/>
                <w:lang w:eastAsia="ru-RU"/>
              </w:rPr>
              <w:t>Наименование потребителей</w:t>
            </w:r>
          </w:p>
        </w:tc>
        <w:tc>
          <w:tcPr>
            <w:tcW w:w="768" w:type="pct"/>
            <w:tcBorders>
              <w:top w:val="single" w:sz="8" w:space="0" w:color="auto"/>
              <w:left w:val="nil"/>
              <w:bottom w:val="single" w:sz="8" w:space="0" w:color="auto"/>
              <w:right w:val="single" w:sz="8" w:space="0" w:color="auto"/>
            </w:tcBorders>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Единица измерения</w:t>
            </w:r>
          </w:p>
        </w:tc>
        <w:tc>
          <w:tcPr>
            <w:tcW w:w="247" w:type="pct"/>
            <w:tcBorders>
              <w:top w:val="single" w:sz="4" w:space="0" w:color="auto"/>
              <w:left w:val="single" w:sz="4" w:space="0" w:color="auto"/>
              <w:bottom w:val="single" w:sz="4" w:space="0" w:color="auto"/>
              <w:right w:val="single" w:sz="4" w:space="0" w:color="auto"/>
            </w:tcBorders>
            <w:noWrap/>
            <w:vAlign w:val="center"/>
          </w:tcPr>
          <w:p w:rsidR="00AC0EA5" w:rsidRPr="00900A7A" w:rsidRDefault="00AC0EA5" w:rsidP="007050A8">
            <w:pPr>
              <w:spacing w:after="0" w:line="240" w:lineRule="auto"/>
              <w:jc w:val="center"/>
              <w:rPr>
                <w:b/>
                <w:bCs/>
                <w:i/>
                <w:iCs/>
                <w:color w:val="000000"/>
                <w:lang w:eastAsia="ru-RU"/>
              </w:rPr>
            </w:pPr>
            <w:r w:rsidRPr="00900A7A">
              <w:rPr>
                <w:b/>
                <w:bCs/>
                <w:i/>
                <w:iCs/>
                <w:color w:val="000000"/>
                <w:lang w:eastAsia="ru-RU"/>
              </w:rPr>
              <w:t>2013</w:t>
            </w:r>
          </w:p>
        </w:tc>
        <w:tc>
          <w:tcPr>
            <w:tcW w:w="247" w:type="pct"/>
            <w:tcBorders>
              <w:top w:val="single" w:sz="4" w:space="0" w:color="auto"/>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b/>
                <w:bCs/>
                <w:i/>
                <w:iCs/>
                <w:color w:val="000000"/>
                <w:lang w:eastAsia="ru-RU"/>
              </w:rPr>
            </w:pPr>
            <w:r w:rsidRPr="00900A7A">
              <w:rPr>
                <w:b/>
                <w:bCs/>
                <w:i/>
                <w:iCs/>
                <w:color w:val="000000"/>
                <w:lang w:eastAsia="ru-RU"/>
              </w:rPr>
              <w:t>2014</w:t>
            </w:r>
          </w:p>
        </w:tc>
        <w:tc>
          <w:tcPr>
            <w:tcW w:w="247" w:type="pct"/>
            <w:tcBorders>
              <w:top w:val="single" w:sz="4" w:space="0" w:color="auto"/>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b/>
                <w:bCs/>
                <w:i/>
                <w:iCs/>
                <w:color w:val="000000"/>
                <w:lang w:eastAsia="ru-RU"/>
              </w:rPr>
            </w:pPr>
            <w:r w:rsidRPr="00900A7A">
              <w:rPr>
                <w:b/>
                <w:bCs/>
                <w:i/>
                <w:iCs/>
                <w:color w:val="000000"/>
                <w:lang w:eastAsia="ru-RU"/>
              </w:rPr>
              <w:t>2015</w:t>
            </w:r>
          </w:p>
        </w:tc>
        <w:tc>
          <w:tcPr>
            <w:tcW w:w="247" w:type="pct"/>
            <w:tcBorders>
              <w:top w:val="single" w:sz="4" w:space="0" w:color="auto"/>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b/>
                <w:bCs/>
                <w:i/>
                <w:iCs/>
                <w:color w:val="000000"/>
                <w:lang w:eastAsia="ru-RU"/>
              </w:rPr>
            </w:pPr>
            <w:r w:rsidRPr="00900A7A">
              <w:rPr>
                <w:b/>
                <w:bCs/>
                <w:i/>
                <w:iCs/>
                <w:color w:val="000000"/>
                <w:lang w:eastAsia="ru-RU"/>
              </w:rPr>
              <w:t>2016</w:t>
            </w:r>
          </w:p>
        </w:tc>
        <w:tc>
          <w:tcPr>
            <w:tcW w:w="247" w:type="pct"/>
            <w:tcBorders>
              <w:top w:val="single" w:sz="4" w:space="0" w:color="auto"/>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b/>
                <w:bCs/>
                <w:i/>
                <w:iCs/>
                <w:color w:val="000000"/>
                <w:lang w:eastAsia="ru-RU"/>
              </w:rPr>
            </w:pPr>
            <w:r w:rsidRPr="00900A7A">
              <w:rPr>
                <w:b/>
                <w:bCs/>
                <w:i/>
                <w:iCs/>
                <w:color w:val="000000"/>
                <w:lang w:eastAsia="ru-RU"/>
              </w:rPr>
              <w:t>2017</w:t>
            </w:r>
          </w:p>
        </w:tc>
        <w:tc>
          <w:tcPr>
            <w:tcW w:w="247" w:type="pct"/>
            <w:tcBorders>
              <w:top w:val="single" w:sz="4" w:space="0" w:color="auto"/>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b/>
                <w:bCs/>
                <w:i/>
                <w:iCs/>
                <w:color w:val="000000"/>
                <w:lang w:eastAsia="ru-RU"/>
              </w:rPr>
            </w:pPr>
            <w:r w:rsidRPr="00900A7A">
              <w:rPr>
                <w:b/>
                <w:bCs/>
                <w:i/>
                <w:iCs/>
                <w:color w:val="000000"/>
                <w:lang w:eastAsia="ru-RU"/>
              </w:rPr>
              <w:t>2018</w:t>
            </w:r>
          </w:p>
        </w:tc>
        <w:tc>
          <w:tcPr>
            <w:tcW w:w="247" w:type="pct"/>
            <w:tcBorders>
              <w:top w:val="single" w:sz="4" w:space="0" w:color="auto"/>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b/>
                <w:bCs/>
                <w:i/>
                <w:iCs/>
                <w:color w:val="000000"/>
                <w:lang w:eastAsia="ru-RU"/>
              </w:rPr>
            </w:pPr>
            <w:r w:rsidRPr="00900A7A">
              <w:rPr>
                <w:b/>
                <w:bCs/>
                <w:i/>
                <w:iCs/>
                <w:color w:val="000000"/>
                <w:lang w:eastAsia="ru-RU"/>
              </w:rPr>
              <w:t>2019</w:t>
            </w:r>
          </w:p>
        </w:tc>
        <w:tc>
          <w:tcPr>
            <w:tcW w:w="284" w:type="pct"/>
            <w:tcBorders>
              <w:top w:val="single" w:sz="4" w:space="0" w:color="auto"/>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b/>
                <w:bCs/>
                <w:i/>
                <w:iCs/>
                <w:color w:val="000000"/>
                <w:lang w:eastAsia="ru-RU"/>
              </w:rPr>
            </w:pPr>
            <w:r w:rsidRPr="00900A7A">
              <w:rPr>
                <w:b/>
                <w:bCs/>
                <w:i/>
                <w:iCs/>
                <w:color w:val="000000"/>
                <w:lang w:eastAsia="ru-RU"/>
              </w:rPr>
              <w:t>2020</w:t>
            </w:r>
          </w:p>
        </w:tc>
        <w:tc>
          <w:tcPr>
            <w:tcW w:w="284" w:type="pct"/>
            <w:tcBorders>
              <w:top w:val="single" w:sz="4" w:space="0" w:color="auto"/>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b/>
                <w:bCs/>
                <w:i/>
                <w:iCs/>
                <w:color w:val="000000"/>
                <w:lang w:eastAsia="ru-RU"/>
              </w:rPr>
            </w:pPr>
            <w:r w:rsidRPr="00900A7A">
              <w:rPr>
                <w:b/>
                <w:bCs/>
                <w:i/>
                <w:iCs/>
                <w:color w:val="000000"/>
                <w:lang w:eastAsia="ru-RU"/>
              </w:rPr>
              <w:t>2021</w:t>
            </w:r>
          </w:p>
        </w:tc>
        <w:tc>
          <w:tcPr>
            <w:tcW w:w="284" w:type="pct"/>
            <w:tcBorders>
              <w:top w:val="single" w:sz="4" w:space="0" w:color="auto"/>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b/>
                <w:bCs/>
                <w:i/>
                <w:iCs/>
                <w:color w:val="000000"/>
                <w:lang w:eastAsia="ru-RU"/>
              </w:rPr>
            </w:pPr>
            <w:r w:rsidRPr="00900A7A">
              <w:rPr>
                <w:b/>
                <w:bCs/>
                <w:i/>
                <w:iCs/>
                <w:color w:val="000000"/>
                <w:lang w:eastAsia="ru-RU"/>
              </w:rPr>
              <w:t>2022</w:t>
            </w:r>
          </w:p>
        </w:tc>
        <w:tc>
          <w:tcPr>
            <w:tcW w:w="284" w:type="pct"/>
            <w:tcBorders>
              <w:top w:val="single" w:sz="4" w:space="0" w:color="auto"/>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b/>
                <w:bCs/>
                <w:i/>
                <w:iCs/>
                <w:color w:val="000000"/>
                <w:lang w:eastAsia="ru-RU"/>
              </w:rPr>
            </w:pPr>
            <w:r w:rsidRPr="00900A7A">
              <w:rPr>
                <w:b/>
                <w:bCs/>
                <w:i/>
                <w:iCs/>
                <w:color w:val="000000"/>
                <w:lang w:eastAsia="ru-RU"/>
              </w:rPr>
              <w:t>2023</w:t>
            </w:r>
          </w:p>
        </w:tc>
        <w:tc>
          <w:tcPr>
            <w:tcW w:w="283" w:type="pct"/>
            <w:tcBorders>
              <w:top w:val="single" w:sz="4" w:space="0" w:color="auto"/>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b/>
                <w:bCs/>
                <w:i/>
                <w:iCs/>
                <w:color w:val="000000"/>
                <w:lang w:eastAsia="ru-RU"/>
              </w:rPr>
            </w:pPr>
            <w:r w:rsidRPr="00900A7A">
              <w:rPr>
                <w:b/>
                <w:bCs/>
                <w:i/>
                <w:iCs/>
                <w:color w:val="000000"/>
                <w:lang w:eastAsia="ru-RU"/>
              </w:rPr>
              <w:t>2024</w:t>
            </w:r>
          </w:p>
        </w:tc>
      </w:tr>
      <w:tr w:rsidR="00AC0EA5" w:rsidRPr="00900A7A" w:rsidTr="007050A8">
        <w:trPr>
          <w:trHeight w:val="375"/>
        </w:trPr>
        <w:tc>
          <w:tcPr>
            <w:tcW w:w="1084" w:type="pct"/>
            <w:tcBorders>
              <w:top w:val="nil"/>
              <w:left w:val="single" w:sz="8" w:space="0" w:color="auto"/>
              <w:bottom w:val="single" w:sz="8" w:space="0" w:color="auto"/>
              <w:right w:val="single" w:sz="8" w:space="0" w:color="auto"/>
            </w:tcBorders>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Населению, всего</w:t>
            </w:r>
          </w:p>
        </w:tc>
        <w:tc>
          <w:tcPr>
            <w:tcW w:w="768" w:type="pct"/>
            <w:tcBorders>
              <w:top w:val="nil"/>
              <w:left w:val="nil"/>
              <w:bottom w:val="single" w:sz="8" w:space="0" w:color="auto"/>
              <w:right w:val="nil"/>
            </w:tcBorders>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47" w:type="pct"/>
            <w:tcBorders>
              <w:top w:val="nil"/>
              <w:left w:val="single" w:sz="4" w:space="0" w:color="auto"/>
              <w:bottom w:val="single" w:sz="4" w:space="0" w:color="auto"/>
              <w:right w:val="single" w:sz="4" w:space="0" w:color="auto"/>
            </w:tcBorders>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67,20</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69,01</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70,82</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72,63</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74,73</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76,44</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78,15</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89,64</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90,85</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91,79</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92,73</w:t>
            </w:r>
          </w:p>
        </w:tc>
        <w:tc>
          <w:tcPr>
            <w:tcW w:w="283"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93,67</w:t>
            </w:r>
          </w:p>
        </w:tc>
      </w:tr>
      <w:tr w:rsidR="00AC0EA5" w:rsidRPr="00900A7A" w:rsidTr="007050A8">
        <w:trPr>
          <w:trHeight w:val="375"/>
        </w:trPr>
        <w:tc>
          <w:tcPr>
            <w:tcW w:w="1084" w:type="pct"/>
            <w:tcBorders>
              <w:top w:val="nil"/>
              <w:left w:val="single" w:sz="8" w:space="0" w:color="auto"/>
              <w:bottom w:val="single" w:sz="8" w:space="0" w:color="auto"/>
              <w:right w:val="single" w:sz="8" w:space="0" w:color="auto"/>
            </w:tcBorders>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Бюджетным потребителям</w:t>
            </w:r>
          </w:p>
        </w:tc>
        <w:tc>
          <w:tcPr>
            <w:tcW w:w="768" w:type="pct"/>
            <w:tcBorders>
              <w:top w:val="nil"/>
              <w:left w:val="nil"/>
              <w:bottom w:val="single" w:sz="8" w:space="0" w:color="auto"/>
              <w:right w:val="nil"/>
            </w:tcBorders>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47" w:type="pct"/>
            <w:tcBorders>
              <w:top w:val="nil"/>
              <w:left w:val="single" w:sz="4" w:space="0" w:color="auto"/>
              <w:bottom w:val="single" w:sz="4" w:space="0" w:color="auto"/>
              <w:right w:val="single" w:sz="4" w:space="0" w:color="auto"/>
            </w:tcBorders>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3,88</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7,45</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7,43</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7,42</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7,41</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7,98</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7,97</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21,74</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21,78</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21,82</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21,86</w:t>
            </w:r>
          </w:p>
        </w:tc>
        <w:tc>
          <w:tcPr>
            <w:tcW w:w="283"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21,90</w:t>
            </w:r>
          </w:p>
        </w:tc>
      </w:tr>
      <w:tr w:rsidR="00AC0EA5" w:rsidRPr="00900A7A" w:rsidTr="007050A8">
        <w:trPr>
          <w:trHeight w:val="375"/>
        </w:trPr>
        <w:tc>
          <w:tcPr>
            <w:tcW w:w="1084" w:type="pct"/>
            <w:tcBorders>
              <w:top w:val="nil"/>
              <w:left w:val="single" w:sz="8" w:space="0" w:color="auto"/>
              <w:bottom w:val="single" w:sz="8" w:space="0" w:color="auto"/>
              <w:right w:val="single" w:sz="8" w:space="0" w:color="auto"/>
            </w:tcBorders>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 xml:space="preserve">Иным потребителям   </w:t>
            </w:r>
          </w:p>
        </w:tc>
        <w:tc>
          <w:tcPr>
            <w:tcW w:w="768" w:type="pct"/>
            <w:tcBorders>
              <w:top w:val="nil"/>
              <w:left w:val="nil"/>
              <w:bottom w:val="single" w:sz="8" w:space="0" w:color="auto"/>
              <w:right w:val="nil"/>
            </w:tcBorders>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тыс. м</w:t>
            </w:r>
            <w:r w:rsidRPr="00900A7A">
              <w:rPr>
                <w:color w:val="000000"/>
                <w:vertAlign w:val="superscript"/>
                <w:lang w:eastAsia="ru-RU"/>
              </w:rPr>
              <w:t>3</w:t>
            </w:r>
          </w:p>
        </w:tc>
        <w:tc>
          <w:tcPr>
            <w:tcW w:w="247" w:type="pct"/>
            <w:tcBorders>
              <w:top w:val="nil"/>
              <w:left w:val="single" w:sz="4" w:space="0" w:color="auto"/>
              <w:bottom w:val="single" w:sz="4" w:space="0" w:color="auto"/>
              <w:right w:val="single" w:sz="4" w:space="0" w:color="auto"/>
            </w:tcBorders>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4,77</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4,77</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4,77</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4,77</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4,77</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4,77</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4,76</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4,76</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4,80</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4,83</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4,87</w:t>
            </w:r>
          </w:p>
        </w:tc>
        <w:tc>
          <w:tcPr>
            <w:tcW w:w="283"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4,90</w:t>
            </w:r>
          </w:p>
        </w:tc>
      </w:tr>
      <w:tr w:rsidR="00AC0EA5" w:rsidRPr="00900A7A" w:rsidTr="007050A8">
        <w:trPr>
          <w:trHeight w:val="345"/>
        </w:trPr>
        <w:tc>
          <w:tcPr>
            <w:tcW w:w="1084" w:type="pct"/>
            <w:tcBorders>
              <w:top w:val="nil"/>
              <w:left w:val="single" w:sz="8" w:space="0" w:color="auto"/>
              <w:bottom w:val="single" w:sz="8" w:space="0" w:color="auto"/>
              <w:right w:val="single" w:sz="8" w:space="0" w:color="auto"/>
            </w:tcBorders>
            <w:vAlign w:val="center"/>
          </w:tcPr>
          <w:p w:rsidR="00AC0EA5" w:rsidRPr="00900A7A" w:rsidRDefault="00AC0EA5" w:rsidP="007050A8">
            <w:pPr>
              <w:spacing w:after="0" w:line="240" w:lineRule="auto"/>
              <w:jc w:val="center"/>
              <w:rPr>
                <w:b/>
                <w:bCs/>
                <w:color w:val="000000"/>
                <w:lang w:eastAsia="ru-RU"/>
              </w:rPr>
            </w:pPr>
            <w:r w:rsidRPr="00900A7A">
              <w:rPr>
                <w:b/>
                <w:bCs/>
                <w:color w:val="000000"/>
                <w:lang w:eastAsia="ru-RU"/>
              </w:rPr>
              <w:t>Итого</w:t>
            </w:r>
          </w:p>
        </w:tc>
        <w:tc>
          <w:tcPr>
            <w:tcW w:w="768" w:type="pct"/>
            <w:tcBorders>
              <w:top w:val="nil"/>
              <w:left w:val="nil"/>
              <w:bottom w:val="single" w:sz="8" w:space="0" w:color="auto"/>
              <w:right w:val="nil"/>
            </w:tcBorders>
            <w:vAlign w:val="center"/>
          </w:tcPr>
          <w:p w:rsidR="00AC0EA5" w:rsidRPr="00900A7A" w:rsidRDefault="00AC0EA5" w:rsidP="007050A8">
            <w:pPr>
              <w:spacing w:after="0" w:line="240" w:lineRule="auto"/>
              <w:jc w:val="center"/>
              <w:rPr>
                <w:b/>
                <w:bCs/>
                <w:color w:val="000000"/>
                <w:lang w:eastAsia="ru-RU"/>
              </w:rPr>
            </w:pPr>
            <w:r w:rsidRPr="00900A7A">
              <w:rPr>
                <w:b/>
                <w:bCs/>
                <w:color w:val="000000"/>
                <w:lang w:eastAsia="ru-RU"/>
              </w:rPr>
              <w:t>тыс. м</w:t>
            </w:r>
            <w:r w:rsidRPr="00900A7A">
              <w:rPr>
                <w:b/>
                <w:bCs/>
                <w:color w:val="000000"/>
                <w:vertAlign w:val="superscript"/>
                <w:lang w:eastAsia="ru-RU"/>
              </w:rPr>
              <w:t>3</w:t>
            </w:r>
          </w:p>
        </w:tc>
        <w:tc>
          <w:tcPr>
            <w:tcW w:w="247" w:type="pct"/>
            <w:tcBorders>
              <w:top w:val="nil"/>
              <w:left w:val="single" w:sz="4" w:space="0" w:color="auto"/>
              <w:bottom w:val="single" w:sz="4" w:space="0" w:color="auto"/>
              <w:right w:val="single" w:sz="4" w:space="0" w:color="auto"/>
            </w:tcBorders>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75,85</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81,22</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83,02</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84,82</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86,90</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89,19</w:t>
            </w:r>
          </w:p>
        </w:tc>
        <w:tc>
          <w:tcPr>
            <w:tcW w:w="247"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90,89</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116,15</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117,43</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118,45</w:t>
            </w:r>
          </w:p>
        </w:tc>
        <w:tc>
          <w:tcPr>
            <w:tcW w:w="284"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119,46</w:t>
            </w:r>
          </w:p>
        </w:tc>
        <w:tc>
          <w:tcPr>
            <w:tcW w:w="283" w:type="pct"/>
            <w:tcBorders>
              <w:top w:val="nil"/>
              <w:left w:val="nil"/>
              <w:bottom w:val="single" w:sz="4" w:space="0" w:color="auto"/>
              <w:right w:val="single" w:sz="4" w:space="0" w:color="auto"/>
            </w:tcBorders>
            <w:noWrap/>
            <w:vAlign w:val="center"/>
          </w:tcPr>
          <w:p w:rsidR="00AC0EA5" w:rsidRPr="00900A7A" w:rsidRDefault="00AC0EA5" w:rsidP="007050A8">
            <w:pPr>
              <w:spacing w:after="0" w:line="240" w:lineRule="auto"/>
              <w:jc w:val="center"/>
              <w:rPr>
                <w:color w:val="000000"/>
                <w:lang w:eastAsia="ru-RU"/>
              </w:rPr>
            </w:pPr>
            <w:r w:rsidRPr="00900A7A">
              <w:rPr>
                <w:color w:val="000000"/>
                <w:lang w:eastAsia="ru-RU"/>
              </w:rPr>
              <w:t>120,47</w:t>
            </w:r>
          </w:p>
        </w:tc>
      </w:tr>
    </w:tbl>
    <w:p w:rsidR="00AC0EA5" w:rsidRDefault="00AC0EA5" w:rsidP="00EE7953">
      <w:pPr>
        <w:pStyle w:val="16"/>
      </w:pPr>
    </w:p>
    <w:p w:rsidR="00AC0EA5" w:rsidRDefault="00AC0EA5" w:rsidP="000D09B6">
      <w:pPr>
        <w:pStyle w:val="2"/>
      </w:pPr>
      <w:r w:rsidRPr="00A7230E">
        <w:rPr>
          <w:noProof/>
          <w:lang w:eastAsia="ru-RU"/>
        </w:rPr>
        <w:pict>
          <v:shape id="Диаграмма 8" o:spid="_x0000_i1042" type="#_x0000_t75" style="width:417pt;height:2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">
            <v:imagedata r:id="rId20" o:title="" cropbottom="-228f"/>
            <o:lock v:ext="edit" aspectratio="f"/>
          </v:shape>
        </w:pict>
      </w:r>
    </w:p>
    <w:p w:rsidR="00AC0EA5" w:rsidRPr="00796D7C" w:rsidRDefault="00AC0EA5" w:rsidP="00BA44CE">
      <w:pPr>
        <w:pStyle w:val="2"/>
        <w:jc w:val="center"/>
        <w:outlineLvl w:val="0"/>
        <w:rPr>
          <w:b/>
        </w:rPr>
      </w:pPr>
      <w:r w:rsidRPr="00796D7C">
        <w:rPr>
          <w:b/>
        </w:rPr>
        <w:t xml:space="preserve">Рисунок </w:t>
      </w:r>
      <w:r w:rsidRPr="00796D7C">
        <w:rPr>
          <w:b/>
        </w:rPr>
        <w:fldChar w:fldCharType="begin"/>
      </w:r>
      <w:r w:rsidRPr="00796D7C">
        <w:rPr>
          <w:b/>
        </w:rPr>
        <w:instrText xml:space="preserve"> SEQ Рисунок \* ARABIC </w:instrText>
      </w:r>
      <w:r w:rsidRPr="00796D7C">
        <w:rPr>
          <w:b/>
        </w:rPr>
        <w:fldChar w:fldCharType="separate"/>
      </w:r>
      <w:r>
        <w:rPr>
          <w:b/>
          <w:noProof/>
        </w:rPr>
        <w:t>6</w:t>
      </w:r>
      <w:r w:rsidRPr="00796D7C">
        <w:rPr>
          <w:b/>
        </w:rPr>
        <w:fldChar w:fldCharType="end"/>
      </w:r>
      <w:r w:rsidRPr="00796D7C">
        <w:rPr>
          <w:b/>
        </w:rPr>
        <w:t xml:space="preserve"> Структурный баланс воды по категориям потребителей в 2024 г. (сценарий 2)</w:t>
      </w:r>
    </w:p>
    <w:p w:rsidR="00AC0EA5" w:rsidRDefault="00AC0EA5" w:rsidP="00EE7953">
      <w:pPr>
        <w:pStyle w:val="16"/>
      </w:pPr>
    </w:p>
    <w:p w:rsidR="00AC0EA5" w:rsidRPr="00900A7A" w:rsidRDefault="00AC0EA5" w:rsidP="000D09B6">
      <w:pPr>
        <w:pStyle w:val="2"/>
      </w:pPr>
      <w:r w:rsidRPr="00900A7A">
        <w:t>Исходя из диаграмм выше видно, что к 2024 году можно ожидать увеличение доли потребления воды за счёт бюджетно-финансируемых организаций.</w:t>
      </w:r>
    </w:p>
    <w:p w:rsidR="00AC0EA5" w:rsidRDefault="00AC0EA5" w:rsidP="000D09B6">
      <w:pPr>
        <w:pStyle w:val="2"/>
      </w:pPr>
    </w:p>
    <w:p w:rsidR="00AC0EA5" w:rsidRDefault="00AC0EA5" w:rsidP="000D09B6">
      <w:pPr>
        <w:pStyle w:val="2"/>
      </w:pPr>
    </w:p>
    <w:p w:rsidR="00AC0EA5" w:rsidRDefault="00AC0EA5" w:rsidP="00C66CD2">
      <w:pPr>
        <w:pStyle w:val="BodyText"/>
        <w:ind w:firstLine="567"/>
        <w:jc w:val="center"/>
        <w:rPr>
          <w:sz w:val="28"/>
          <w:szCs w:val="28"/>
        </w:rPr>
      </w:pPr>
    </w:p>
    <w:p w:rsidR="00AC0EA5" w:rsidRDefault="00AC0EA5" w:rsidP="00C66CD2">
      <w:pPr>
        <w:pStyle w:val="BodyText"/>
        <w:ind w:firstLine="567"/>
        <w:jc w:val="center"/>
        <w:rPr>
          <w:sz w:val="28"/>
          <w:szCs w:val="28"/>
        </w:rPr>
      </w:pPr>
    </w:p>
    <w:p w:rsidR="00AC0EA5" w:rsidRPr="0023311F" w:rsidRDefault="00AC0EA5" w:rsidP="00BA44CE">
      <w:pPr>
        <w:pStyle w:val="Heading3"/>
      </w:pPr>
      <w:bookmarkStart w:id="36" w:name="_Toc392754959"/>
      <w:r w:rsidRPr="0023311F">
        <w:t>Сведения о фактических и планируемых потерях горячей, питьевой, технической воды при ее транспортировке (годовые, среднесуточные значения)</w:t>
      </w:r>
      <w:bookmarkEnd w:id="36"/>
    </w:p>
    <w:p w:rsidR="00AC0EA5" w:rsidRPr="00C7012D" w:rsidRDefault="00AC0EA5" w:rsidP="00D8422C">
      <w:pPr>
        <w:pStyle w:val="16"/>
        <w:rPr>
          <w:i/>
        </w:rPr>
      </w:pPr>
      <w:r w:rsidRPr="00C7012D">
        <w:rPr>
          <w:i/>
        </w:rPr>
        <w:t>Вода питьевого качества</w:t>
      </w:r>
    </w:p>
    <w:p w:rsidR="00AC0EA5" w:rsidRDefault="00AC0EA5" w:rsidP="00D8422C">
      <w:pPr>
        <w:pStyle w:val="16"/>
      </w:pPr>
      <w:r w:rsidRPr="00C7012D">
        <w:t xml:space="preserve">Перспективные </w:t>
      </w:r>
      <w:r>
        <w:t>объемы</w:t>
      </w:r>
      <w:r w:rsidRPr="00C7012D">
        <w:t xml:space="preserve"> потерь воды питьевого качества по населённым пунктам были </w:t>
      </w:r>
      <w:r>
        <w:t xml:space="preserve">оценены и </w:t>
      </w:r>
      <w:r w:rsidRPr="00C7012D">
        <w:t>скорректированы в соответствии с реализаций запланированных мероприятий из раздела 4 и прогнозируемого полезного отпуска в перспективе.</w:t>
      </w:r>
      <w:r>
        <w:t xml:space="preserve"> Следует отметить, что </w:t>
      </w:r>
      <w:r w:rsidRPr="00C7012D">
        <w:t>возможные объёмы потерь</w:t>
      </w:r>
      <w:r>
        <w:t xml:space="preserve"> п. Денисово </w:t>
      </w:r>
      <w:r w:rsidRPr="00C7012D">
        <w:t xml:space="preserve"> и </w:t>
      </w:r>
      <w:r>
        <w:t>п</w:t>
      </w:r>
      <w:r w:rsidRPr="00C7012D">
        <w:t xml:space="preserve">. </w:t>
      </w:r>
      <w:r>
        <w:t>Луговое</w:t>
      </w:r>
      <w:r w:rsidRPr="00C7012D">
        <w:t xml:space="preserve"> были оценены в соответствии со СНиП 2.04.02-84 и СНиП 2.04.01-85. </w:t>
      </w:r>
    </w:p>
    <w:p w:rsidR="00AC0EA5" w:rsidRDefault="00AC0EA5" w:rsidP="00D8422C">
      <w:pPr>
        <w:pStyle w:val="16"/>
      </w:pPr>
    </w:p>
    <w:p w:rsidR="00AC0EA5" w:rsidRDefault="00AC0EA5" w:rsidP="001245DE">
      <w:pPr>
        <w:pStyle w:val="0"/>
      </w:pPr>
      <w:r w:rsidRPr="00C7012D">
        <w:t xml:space="preserve">Таблица </w:t>
      </w:r>
      <w:fldSimple w:instr=" SEQ Таблица \* ARABIC ">
        <w:r>
          <w:rPr>
            <w:noProof/>
          </w:rPr>
          <w:t>24</w:t>
        </w:r>
      </w:fldSimple>
      <w:r w:rsidRPr="00C7012D">
        <w:t xml:space="preserve"> Фактические и перспективные </w:t>
      </w:r>
      <w:r>
        <w:t xml:space="preserve">потери </w:t>
      </w:r>
      <w:r w:rsidRPr="00C7012D">
        <w:t xml:space="preserve">воды питьевого качества </w:t>
      </w:r>
      <w:r>
        <w:t>(сценарий 1)</w:t>
      </w:r>
    </w:p>
    <w:tbl>
      <w:tblPr>
        <w:tblW w:w="5000" w:type="pct"/>
        <w:jc w:val="center"/>
        <w:tblLook w:val="00A0"/>
      </w:tblPr>
      <w:tblGrid>
        <w:gridCol w:w="2998"/>
        <w:gridCol w:w="1133"/>
        <w:gridCol w:w="825"/>
        <w:gridCol w:w="825"/>
        <w:gridCol w:w="825"/>
        <w:gridCol w:w="825"/>
        <w:gridCol w:w="825"/>
        <w:gridCol w:w="825"/>
        <w:gridCol w:w="825"/>
        <w:gridCol w:w="952"/>
        <w:gridCol w:w="952"/>
        <w:gridCol w:w="952"/>
        <w:gridCol w:w="952"/>
        <w:gridCol w:w="964"/>
      </w:tblGrid>
      <w:tr w:rsidR="00AC0EA5" w:rsidRPr="00900A7A" w:rsidTr="00EF30CF">
        <w:trPr>
          <w:trHeight w:val="375"/>
          <w:jc w:val="center"/>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A7230E" w:rsidRDefault="00AC0EA5" w:rsidP="00EF30CF">
            <w:pPr>
              <w:pStyle w:val="normal-p0"/>
              <w:jc w:val="center"/>
              <w:rPr>
                <w:b/>
                <w:sz w:val="22"/>
                <w:szCs w:val="22"/>
              </w:rPr>
            </w:pPr>
            <w:r w:rsidRPr="00A7230E">
              <w:rPr>
                <w:b/>
                <w:sz w:val="22"/>
                <w:szCs w:val="22"/>
              </w:rPr>
              <w:t>п. Запорожское</w:t>
            </w:r>
          </w:p>
        </w:tc>
      </w:tr>
      <w:tr w:rsidR="00AC0EA5" w:rsidRPr="00900A7A" w:rsidTr="00EF30CF">
        <w:trPr>
          <w:trHeight w:val="315"/>
          <w:jc w:val="center"/>
        </w:trPr>
        <w:tc>
          <w:tcPr>
            <w:tcW w:w="1050"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b/>
                <w:bCs/>
                <w:sz w:val="22"/>
                <w:szCs w:val="22"/>
              </w:rPr>
              <w:t>Наименование показателя</w:t>
            </w:r>
          </w:p>
        </w:tc>
        <w:tc>
          <w:tcPr>
            <w:tcW w:w="383"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sz w:val="22"/>
                <w:szCs w:val="22"/>
              </w:rPr>
            </w:pPr>
            <w:r w:rsidRPr="00A7230E">
              <w:rPr>
                <w:b/>
                <w:sz w:val="22"/>
                <w:szCs w:val="22"/>
              </w:rPr>
              <w:t>Ед. изм.</w:t>
            </w:r>
          </w:p>
        </w:tc>
        <w:tc>
          <w:tcPr>
            <w:tcW w:w="279" w:type="pct"/>
            <w:tcBorders>
              <w:top w:val="nil"/>
              <w:left w:val="nil"/>
              <w:bottom w:val="single" w:sz="4" w:space="0" w:color="auto"/>
              <w:right w:val="single" w:sz="4" w:space="0" w:color="auto"/>
            </w:tcBorders>
            <w:vAlign w:val="center"/>
          </w:tcPr>
          <w:p w:rsidR="00AC0EA5" w:rsidRPr="00A7230E" w:rsidRDefault="00AC0EA5" w:rsidP="00EF30CF">
            <w:pPr>
              <w:pStyle w:val="normal-p0"/>
              <w:jc w:val="center"/>
              <w:rPr>
                <w:b/>
                <w:i/>
                <w:iCs/>
                <w:sz w:val="22"/>
                <w:szCs w:val="22"/>
              </w:rPr>
            </w:pPr>
            <w:r w:rsidRPr="00A7230E">
              <w:rPr>
                <w:b/>
                <w:i/>
                <w:iCs/>
                <w:sz w:val="22"/>
                <w:szCs w:val="22"/>
              </w:rPr>
              <w:t>2013</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2015</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2016</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2017</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2018</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2019</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2020</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2021</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2022</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2023</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2024</w:t>
            </w:r>
          </w:p>
        </w:tc>
      </w:tr>
      <w:tr w:rsidR="00AC0EA5" w:rsidRPr="00900A7A" w:rsidTr="00EF30CF">
        <w:trPr>
          <w:trHeight w:val="315"/>
          <w:jc w:val="center"/>
        </w:trPr>
        <w:tc>
          <w:tcPr>
            <w:tcW w:w="1050" w:type="pct"/>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r w:rsidRPr="00A7230E">
              <w:rPr>
                <w:sz w:val="22"/>
                <w:szCs w:val="22"/>
              </w:rPr>
              <w:t>Отпущено в сеть</w:t>
            </w:r>
          </w:p>
        </w:tc>
        <w:tc>
          <w:tcPr>
            <w:tcW w:w="383" w:type="pct"/>
            <w:vMerge w:val="restart"/>
            <w:tcBorders>
              <w:top w:val="nil"/>
              <w:left w:val="single" w:sz="4" w:space="0" w:color="auto"/>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тыс. м</w:t>
            </w:r>
            <w:r w:rsidRPr="00A7230E">
              <w:rPr>
                <w:sz w:val="22"/>
                <w:szCs w:val="22"/>
                <w:vertAlign w:val="superscript"/>
              </w:rPr>
              <w:t>3</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75,63</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80,6</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81,2</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81,8</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82,4</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83,4</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84,5</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85,5</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86,1</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86,6</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87,2</w:t>
            </w:r>
          </w:p>
        </w:tc>
        <w:tc>
          <w:tcPr>
            <w:tcW w:w="326"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87,7</w:t>
            </w:r>
          </w:p>
        </w:tc>
      </w:tr>
      <w:tr w:rsidR="00AC0EA5" w:rsidRPr="00900A7A" w:rsidTr="00EF30CF">
        <w:trPr>
          <w:trHeight w:val="315"/>
          <w:jc w:val="center"/>
        </w:trPr>
        <w:tc>
          <w:tcPr>
            <w:tcW w:w="1050" w:type="pct"/>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r w:rsidRPr="00A7230E">
              <w:rPr>
                <w:sz w:val="22"/>
                <w:szCs w:val="22"/>
              </w:rPr>
              <w:t>Полезный отпуск</w:t>
            </w:r>
          </w:p>
        </w:tc>
        <w:tc>
          <w:tcPr>
            <w:tcW w:w="383"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70,03</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74,6</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75,58</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76,57</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77,56</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78,55</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79,54</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80,53</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81,03</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81,54</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82,04</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82,55</w:t>
            </w:r>
          </w:p>
        </w:tc>
      </w:tr>
      <w:tr w:rsidR="00AC0EA5" w:rsidRPr="00900A7A" w:rsidTr="00EF30CF">
        <w:trPr>
          <w:trHeight w:val="315"/>
          <w:jc w:val="center"/>
        </w:trPr>
        <w:tc>
          <w:tcPr>
            <w:tcW w:w="1050" w:type="pct"/>
            <w:vMerge w:val="restart"/>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r w:rsidRPr="00A7230E">
              <w:rPr>
                <w:sz w:val="22"/>
                <w:szCs w:val="22"/>
              </w:rPr>
              <w:t>Потери в сетях при передаче</w:t>
            </w:r>
          </w:p>
        </w:tc>
        <w:tc>
          <w:tcPr>
            <w:tcW w:w="383"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5,6</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5,97</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5,64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5,24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4,84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4,90</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4,96</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5,02</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5,05</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5,09</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5,12</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5,15</w:t>
            </w:r>
          </w:p>
        </w:tc>
      </w:tr>
      <w:tr w:rsidR="00AC0EA5" w:rsidRPr="00900A7A" w:rsidTr="00EF30CF">
        <w:trPr>
          <w:trHeight w:val="315"/>
          <w:jc w:val="center"/>
        </w:trPr>
        <w:tc>
          <w:tcPr>
            <w:tcW w:w="1050"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383"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7,4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7,4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6,9</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6,4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5,9</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5,9</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5,9</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5,9</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5,9</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5,9</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5,9</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5,9</w:t>
            </w:r>
          </w:p>
        </w:tc>
      </w:tr>
      <w:tr w:rsidR="00AC0EA5" w:rsidRPr="00900A7A" w:rsidTr="00EF30CF">
        <w:trPr>
          <w:trHeight w:val="315"/>
          <w:jc w:val="center"/>
        </w:trPr>
        <w:tc>
          <w:tcPr>
            <w:tcW w:w="1050"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383"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м</w:t>
            </w:r>
            <w:r w:rsidRPr="00A7230E">
              <w:rPr>
                <w:sz w:val="22"/>
                <w:szCs w:val="22"/>
                <w:vertAlign w:val="superscript"/>
              </w:rPr>
              <w:t>3</w:t>
            </w:r>
            <w:r w:rsidRPr="00A7230E">
              <w:rPr>
                <w:sz w:val="22"/>
                <w:szCs w:val="22"/>
              </w:rPr>
              <w:t>/сут</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15,3</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16,3</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15,5</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14,4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13,3</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13,4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13,6</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13,8</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13,8</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13,9</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14,0</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14,1</w:t>
            </w:r>
          </w:p>
        </w:tc>
      </w:tr>
      <w:tr w:rsidR="00AC0EA5" w:rsidRPr="00900A7A" w:rsidTr="00EF30CF">
        <w:trPr>
          <w:trHeight w:val="300"/>
          <w:jc w:val="center"/>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A7230E" w:rsidRDefault="00AC0EA5" w:rsidP="00EF30CF">
            <w:pPr>
              <w:pStyle w:val="normal-p0"/>
              <w:jc w:val="center"/>
              <w:rPr>
                <w:b/>
                <w:sz w:val="22"/>
                <w:szCs w:val="22"/>
              </w:rPr>
            </w:pPr>
            <w:r w:rsidRPr="00A7230E">
              <w:rPr>
                <w:b/>
                <w:sz w:val="22"/>
                <w:szCs w:val="22"/>
              </w:rPr>
              <w:t>п. Пятиречье</w:t>
            </w:r>
          </w:p>
        </w:tc>
      </w:tr>
      <w:tr w:rsidR="00AC0EA5" w:rsidRPr="00900A7A" w:rsidTr="00EF30CF">
        <w:trPr>
          <w:trHeight w:val="300"/>
          <w:jc w:val="center"/>
        </w:trPr>
        <w:tc>
          <w:tcPr>
            <w:tcW w:w="1050"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262F02">
            <w:pPr>
              <w:pStyle w:val="normal-p0"/>
              <w:jc w:val="center"/>
              <w:rPr>
                <w:sz w:val="22"/>
                <w:szCs w:val="22"/>
              </w:rPr>
            </w:pPr>
            <w:r w:rsidRPr="00A7230E">
              <w:rPr>
                <w:b/>
                <w:bCs/>
                <w:sz w:val="22"/>
                <w:szCs w:val="22"/>
              </w:rPr>
              <w:t>Наименование показателя</w:t>
            </w:r>
          </w:p>
        </w:tc>
        <w:tc>
          <w:tcPr>
            <w:tcW w:w="383"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b/>
                <w:sz w:val="22"/>
                <w:szCs w:val="22"/>
              </w:rPr>
            </w:pPr>
            <w:r w:rsidRPr="00A7230E">
              <w:rPr>
                <w:b/>
                <w:sz w:val="22"/>
                <w:szCs w:val="22"/>
              </w:rPr>
              <w:t>Ед. изм.</w:t>
            </w:r>
          </w:p>
        </w:tc>
        <w:tc>
          <w:tcPr>
            <w:tcW w:w="279" w:type="pct"/>
            <w:tcBorders>
              <w:top w:val="nil"/>
              <w:left w:val="nil"/>
              <w:bottom w:val="single" w:sz="4" w:space="0" w:color="auto"/>
              <w:right w:val="single" w:sz="4" w:space="0" w:color="auto"/>
            </w:tcBorders>
            <w:vAlign w:val="center"/>
          </w:tcPr>
          <w:p w:rsidR="00AC0EA5" w:rsidRPr="00A7230E" w:rsidRDefault="00AC0EA5" w:rsidP="00EF30CF">
            <w:pPr>
              <w:pStyle w:val="normal-p0"/>
              <w:jc w:val="center"/>
              <w:rPr>
                <w:b/>
                <w:i/>
                <w:iCs/>
                <w:sz w:val="22"/>
                <w:szCs w:val="22"/>
              </w:rPr>
            </w:pPr>
            <w:r w:rsidRPr="00A7230E">
              <w:rPr>
                <w:b/>
                <w:i/>
                <w:iCs/>
                <w:sz w:val="22"/>
                <w:szCs w:val="22"/>
              </w:rPr>
              <w:t>2013</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2015</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2016</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2017</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2018</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2019</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2020</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2021</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2022</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2023</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2024</w:t>
            </w:r>
          </w:p>
        </w:tc>
      </w:tr>
      <w:tr w:rsidR="00AC0EA5" w:rsidRPr="00900A7A" w:rsidTr="00EF30CF">
        <w:trPr>
          <w:trHeight w:val="300"/>
          <w:jc w:val="center"/>
        </w:trPr>
        <w:tc>
          <w:tcPr>
            <w:tcW w:w="1050" w:type="pct"/>
            <w:tcBorders>
              <w:top w:val="nil"/>
              <w:left w:val="single" w:sz="4" w:space="0" w:color="auto"/>
              <w:bottom w:val="single" w:sz="4" w:space="0" w:color="auto"/>
              <w:right w:val="single" w:sz="4" w:space="0" w:color="auto"/>
            </w:tcBorders>
            <w:vAlign w:val="center"/>
          </w:tcPr>
          <w:p w:rsidR="00AC0EA5" w:rsidRPr="00A7230E" w:rsidRDefault="00AC0EA5" w:rsidP="00262F02">
            <w:pPr>
              <w:pStyle w:val="normal-p0"/>
              <w:jc w:val="center"/>
              <w:rPr>
                <w:sz w:val="22"/>
                <w:szCs w:val="22"/>
              </w:rPr>
            </w:pPr>
            <w:r w:rsidRPr="00A7230E">
              <w:rPr>
                <w:sz w:val="22"/>
                <w:szCs w:val="22"/>
              </w:rPr>
              <w:t>Отпущено в сеть</w:t>
            </w:r>
          </w:p>
        </w:tc>
        <w:tc>
          <w:tcPr>
            <w:tcW w:w="383" w:type="pct"/>
            <w:vMerge w:val="restart"/>
            <w:tcBorders>
              <w:top w:val="nil"/>
              <w:left w:val="single" w:sz="4" w:space="0" w:color="auto"/>
              <w:bottom w:val="single" w:sz="4" w:space="0" w:color="auto"/>
              <w:right w:val="single" w:sz="4" w:space="0" w:color="auto"/>
            </w:tcBorders>
            <w:noWrap/>
            <w:vAlign w:val="center"/>
          </w:tcPr>
          <w:p w:rsidR="00AC0EA5" w:rsidRPr="00A7230E" w:rsidRDefault="00AC0EA5" w:rsidP="00262F02">
            <w:pPr>
              <w:pStyle w:val="normal-p0"/>
              <w:jc w:val="center"/>
              <w:rPr>
                <w:sz w:val="22"/>
                <w:szCs w:val="22"/>
              </w:rPr>
            </w:pPr>
            <w:r w:rsidRPr="00A7230E">
              <w:rPr>
                <w:sz w:val="22"/>
                <w:szCs w:val="22"/>
              </w:rPr>
              <w:t>тыс. м</w:t>
            </w:r>
            <w:r w:rsidRPr="00A7230E">
              <w:rPr>
                <w:sz w:val="22"/>
                <w:szCs w:val="22"/>
                <w:vertAlign w:val="superscript"/>
              </w:rPr>
              <w:t>3</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7,50</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8,4</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9,2</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10,1</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11,1</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12,5</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13,2</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14,0</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14,5</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14,7</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14,9</w:t>
            </w:r>
          </w:p>
        </w:tc>
        <w:tc>
          <w:tcPr>
            <w:tcW w:w="326"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15,0</w:t>
            </w:r>
          </w:p>
        </w:tc>
      </w:tr>
      <w:tr w:rsidR="00AC0EA5" w:rsidRPr="00900A7A" w:rsidTr="00EF30CF">
        <w:trPr>
          <w:trHeight w:val="300"/>
          <w:jc w:val="center"/>
        </w:trPr>
        <w:tc>
          <w:tcPr>
            <w:tcW w:w="1050" w:type="pct"/>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r w:rsidRPr="00A7230E">
              <w:rPr>
                <w:sz w:val="22"/>
                <w:szCs w:val="22"/>
              </w:rPr>
              <w:t>Полезный отпуск</w:t>
            </w:r>
          </w:p>
        </w:tc>
        <w:tc>
          <w:tcPr>
            <w:tcW w:w="383"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279"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EF30CF">
            <w:pPr>
              <w:pStyle w:val="normal-p0"/>
              <w:jc w:val="center"/>
              <w:rPr>
                <w:sz w:val="22"/>
                <w:szCs w:val="22"/>
              </w:rPr>
            </w:pPr>
            <w:r w:rsidRPr="00A7230E">
              <w:rPr>
                <w:sz w:val="22"/>
                <w:szCs w:val="22"/>
              </w:rPr>
              <w:t>6,94</w:t>
            </w:r>
          </w:p>
        </w:tc>
        <w:tc>
          <w:tcPr>
            <w:tcW w:w="279"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EF30CF">
            <w:pPr>
              <w:pStyle w:val="normal-p0"/>
              <w:jc w:val="center"/>
              <w:rPr>
                <w:sz w:val="22"/>
                <w:szCs w:val="22"/>
              </w:rPr>
            </w:pPr>
            <w:r w:rsidRPr="00A7230E">
              <w:rPr>
                <w:sz w:val="22"/>
                <w:szCs w:val="22"/>
              </w:rPr>
              <w:t>7,74</w:t>
            </w:r>
          </w:p>
        </w:tc>
        <w:tc>
          <w:tcPr>
            <w:tcW w:w="279"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EF30CF">
            <w:pPr>
              <w:pStyle w:val="normal-p0"/>
              <w:jc w:val="center"/>
              <w:rPr>
                <w:sz w:val="22"/>
                <w:szCs w:val="22"/>
              </w:rPr>
            </w:pPr>
            <w:r w:rsidRPr="00A7230E">
              <w:rPr>
                <w:sz w:val="22"/>
                <w:szCs w:val="22"/>
              </w:rPr>
              <w:t>8,55</w:t>
            </w:r>
          </w:p>
        </w:tc>
        <w:tc>
          <w:tcPr>
            <w:tcW w:w="279"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EF30CF">
            <w:pPr>
              <w:pStyle w:val="normal-p0"/>
              <w:jc w:val="center"/>
              <w:rPr>
                <w:sz w:val="22"/>
                <w:szCs w:val="22"/>
              </w:rPr>
            </w:pPr>
            <w:r w:rsidRPr="00A7230E">
              <w:rPr>
                <w:sz w:val="22"/>
                <w:szCs w:val="22"/>
              </w:rPr>
              <w:t>9,35</w:t>
            </w:r>
          </w:p>
        </w:tc>
        <w:tc>
          <w:tcPr>
            <w:tcW w:w="279"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EF30CF">
            <w:pPr>
              <w:pStyle w:val="normal-p0"/>
              <w:jc w:val="center"/>
              <w:rPr>
                <w:sz w:val="22"/>
                <w:szCs w:val="22"/>
              </w:rPr>
            </w:pPr>
            <w:r w:rsidRPr="00A7230E">
              <w:rPr>
                <w:sz w:val="22"/>
                <w:szCs w:val="22"/>
              </w:rPr>
              <w:t>10,45</w:t>
            </w:r>
          </w:p>
        </w:tc>
        <w:tc>
          <w:tcPr>
            <w:tcW w:w="279"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EF30CF">
            <w:pPr>
              <w:pStyle w:val="normal-p0"/>
              <w:jc w:val="center"/>
              <w:rPr>
                <w:sz w:val="22"/>
                <w:szCs w:val="22"/>
              </w:rPr>
            </w:pPr>
            <w:r w:rsidRPr="00A7230E">
              <w:rPr>
                <w:sz w:val="22"/>
                <w:szCs w:val="22"/>
              </w:rPr>
              <w:t>11,74</w:t>
            </w:r>
          </w:p>
        </w:tc>
        <w:tc>
          <w:tcPr>
            <w:tcW w:w="279"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EF30CF">
            <w:pPr>
              <w:pStyle w:val="normal-p0"/>
              <w:jc w:val="center"/>
              <w:rPr>
                <w:sz w:val="22"/>
                <w:szCs w:val="22"/>
              </w:rPr>
            </w:pPr>
            <w:r w:rsidRPr="00A7230E">
              <w:rPr>
                <w:sz w:val="22"/>
                <w:szCs w:val="22"/>
              </w:rPr>
              <w:t>12,45</w:t>
            </w:r>
          </w:p>
        </w:tc>
        <w:tc>
          <w:tcPr>
            <w:tcW w:w="322"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EF30CF">
            <w:pPr>
              <w:pStyle w:val="normal-p0"/>
              <w:jc w:val="center"/>
              <w:rPr>
                <w:sz w:val="22"/>
                <w:szCs w:val="22"/>
              </w:rPr>
            </w:pPr>
            <w:r w:rsidRPr="00A7230E">
              <w:rPr>
                <w:sz w:val="22"/>
                <w:szCs w:val="22"/>
              </w:rPr>
              <w:t>13,15</w:t>
            </w:r>
          </w:p>
        </w:tc>
        <w:tc>
          <w:tcPr>
            <w:tcW w:w="322"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EF30CF">
            <w:pPr>
              <w:pStyle w:val="normal-p0"/>
              <w:jc w:val="center"/>
              <w:rPr>
                <w:sz w:val="22"/>
                <w:szCs w:val="22"/>
              </w:rPr>
            </w:pPr>
            <w:r w:rsidRPr="00A7230E">
              <w:rPr>
                <w:sz w:val="22"/>
                <w:szCs w:val="22"/>
              </w:rPr>
              <w:t>13,60</w:t>
            </w:r>
          </w:p>
        </w:tc>
        <w:tc>
          <w:tcPr>
            <w:tcW w:w="322"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EF30CF">
            <w:pPr>
              <w:pStyle w:val="normal-p0"/>
              <w:jc w:val="center"/>
              <w:rPr>
                <w:sz w:val="22"/>
                <w:szCs w:val="22"/>
              </w:rPr>
            </w:pPr>
            <w:r w:rsidRPr="00A7230E">
              <w:rPr>
                <w:sz w:val="22"/>
                <w:szCs w:val="22"/>
              </w:rPr>
              <w:t>13,78</w:t>
            </w:r>
          </w:p>
        </w:tc>
        <w:tc>
          <w:tcPr>
            <w:tcW w:w="322"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EF30CF">
            <w:pPr>
              <w:pStyle w:val="normal-p0"/>
              <w:jc w:val="center"/>
              <w:rPr>
                <w:sz w:val="22"/>
                <w:szCs w:val="22"/>
              </w:rPr>
            </w:pPr>
            <w:r w:rsidRPr="00A7230E">
              <w:rPr>
                <w:sz w:val="22"/>
                <w:szCs w:val="22"/>
              </w:rPr>
              <w:t>13,95</w:t>
            </w:r>
          </w:p>
        </w:tc>
        <w:tc>
          <w:tcPr>
            <w:tcW w:w="326"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EF30CF">
            <w:pPr>
              <w:pStyle w:val="normal-p0"/>
              <w:jc w:val="center"/>
              <w:rPr>
                <w:sz w:val="22"/>
                <w:szCs w:val="22"/>
              </w:rPr>
            </w:pPr>
            <w:r w:rsidRPr="00A7230E">
              <w:rPr>
                <w:sz w:val="22"/>
                <w:szCs w:val="22"/>
              </w:rPr>
              <w:t>14,13</w:t>
            </w:r>
          </w:p>
        </w:tc>
      </w:tr>
      <w:tr w:rsidR="00AC0EA5" w:rsidRPr="00900A7A" w:rsidTr="00EF30CF">
        <w:trPr>
          <w:trHeight w:val="300"/>
          <w:jc w:val="center"/>
        </w:trPr>
        <w:tc>
          <w:tcPr>
            <w:tcW w:w="1050" w:type="pct"/>
            <w:vMerge w:val="restart"/>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r w:rsidRPr="00A7230E">
              <w:rPr>
                <w:sz w:val="22"/>
                <w:szCs w:val="22"/>
              </w:rPr>
              <w:t>Потери в сетях при передаче</w:t>
            </w:r>
          </w:p>
        </w:tc>
        <w:tc>
          <w:tcPr>
            <w:tcW w:w="383"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0,56</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0,62</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0,68</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0,75</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0,67</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0,76</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0,80</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0,85</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0,88</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0,89</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0,90</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0,91</w:t>
            </w:r>
          </w:p>
        </w:tc>
      </w:tr>
      <w:tr w:rsidR="00AC0EA5" w:rsidRPr="00900A7A" w:rsidTr="00EF30CF">
        <w:trPr>
          <w:trHeight w:val="300"/>
          <w:jc w:val="center"/>
        </w:trPr>
        <w:tc>
          <w:tcPr>
            <w:tcW w:w="1050"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383"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2"/>
                <w:szCs w:val="22"/>
              </w:rPr>
            </w:pPr>
            <w:r w:rsidRPr="00A7230E">
              <w:rPr>
                <w:sz w:val="22"/>
                <w:szCs w:val="22"/>
              </w:rPr>
              <w:t>%</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7,4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7,4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7,4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7,4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6,1</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6,1</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6,1</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6,1</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6,1</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6,1</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6,1</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6,1</w:t>
            </w:r>
          </w:p>
        </w:tc>
      </w:tr>
      <w:tr w:rsidR="00AC0EA5" w:rsidRPr="00900A7A" w:rsidTr="00EF30CF">
        <w:trPr>
          <w:trHeight w:val="300"/>
          <w:jc w:val="center"/>
        </w:trPr>
        <w:tc>
          <w:tcPr>
            <w:tcW w:w="1050"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383"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2"/>
                <w:szCs w:val="22"/>
              </w:rPr>
            </w:pPr>
            <w:r w:rsidRPr="00A7230E">
              <w:rPr>
                <w:sz w:val="22"/>
                <w:szCs w:val="22"/>
              </w:rPr>
              <w:t>м</w:t>
            </w:r>
            <w:r w:rsidRPr="00A7230E">
              <w:rPr>
                <w:sz w:val="22"/>
                <w:szCs w:val="22"/>
                <w:vertAlign w:val="superscript"/>
              </w:rPr>
              <w:t>3</w:t>
            </w:r>
            <w:r w:rsidRPr="00A7230E">
              <w:rPr>
                <w:sz w:val="22"/>
                <w:szCs w:val="22"/>
              </w:rPr>
              <w:t>/сут</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1,5</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1,7</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1,9</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2,0</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1,8</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2,1</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2,2</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2,3</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2,4</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2,4</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2,5</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2,5</w:t>
            </w:r>
          </w:p>
        </w:tc>
      </w:tr>
      <w:tr w:rsidR="00AC0EA5" w:rsidRPr="00900A7A" w:rsidTr="00EF30CF">
        <w:trPr>
          <w:trHeight w:val="300"/>
          <w:jc w:val="center"/>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A7230E" w:rsidRDefault="00AC0EA5" w:rsidP="00EF30CF">
            <w:pPr>
              <w:pStyle w:val="normal-p0"/>
              <w:jc w:val="center"/>
              <w:rPr>
                <w:b/>
                <w:sz w:val="22"/>
                <w:szCs w:val="22"/>
              </w:rPr>
            </w:pPr>
            <w:r w:rsidRPr="00A7230E">
              <w:rPr>
                <w:b/>
                <w:sz w:val="22"/>
                <w:szCs w:val="22"/>
              </w:rPr>
              <w:t>п. Денисово</w:t>
            </w:r>
          </w:p>
        </w:tc>
      </w:tr>
      <w:tr w:rsidR="00AC0EA5" w:rsidRPr="00900A7A" w:rsidTr="00EF30CF">
        <w:trPr>
          <w:trHeight w:val="300"/>
          <w:jc w:val="center"/>
        </w:trPr>
        <w:tc>
          <w:tcPr>
            <w:tcW w:w="1050"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262F02">
            <w:pPr>
              <w:pStyle w:val="normal-p0"/>
              <w:jc w:val="center"/>
              <w:rPr>
                <w:sz w:val="22"/>
                <w:szCs w:val="22"/>
              </w:rPr>
            </w:pPr>
            <w:r w:rsidRPr="00A7230E">
              <w:rPr>
                <w:b/>
                <w:bCs/>
                <w:sz w:val="22"/>
                <w:szCs w:val="22"/>
              </w:rPr>
              <w:t>Наименование показателя</w:t>
            </w:r>
          </w:p>
        </w:tc>
        <w:tc>
          <w:tcPr>
            <w:tcW w:w="383"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b/>
                <w:sz w:val="22"/>
                <w:szCs w:val="22"/>
              </w:rPr>
            </w:pPr>
            <w:r w:rsidRPr="00A7230E">
              <w:rPr>
                <w:b/>
                <w:sz w:val="22"/>
                <w:szCs w:val="22"/>
              </w:rPr>
              <w:t>Ед. изм.</w:t>
            </w:r>
          </w:p>
        </w:tc>
        <w:tc>
          <w:tcPr>
            <w:tcW w:w="279" w:type="pct"/>
            <w:tcBorders>
              <w:top w:val="nil"/>
              <w:left w:val="nil"/>
              <w:bottom w:val="single" w:sz="4" w:space="0" w:color="auto"/>
              <w:right w:val="single" w:sz="4" w:space="0" w:color="auto"/>
            </w:tcBorders>
            <w:vAlign w:val="center"/>
          </w:tcPr>
          <w:p w:rsidR="00AC0EA5" w:rsidRPr="00A7230E" w:rsidRDefault="00AC0EA5" w:rsidP="00EF30CF">
            <w:pPr>
              <w:pStyle w:val="normal-p0"/>
              <w:jc w:val="center"/>
              <w:rPr>
                <w:b/>
                <w:i/>
                <w:iCs/>
                <w:sz w:val="22"/>
                <w:szCs w:val="22"/>
              </w:rPr>
            </w:pPr>
            <w:r w:rsidRPr="00A7230E">
              <w:rPr>
                <w:b/>
                <w:i/>
                <w:iCs/>
                <w:sz w:val="22"/>
                <w:szCs w:val="22"/>
              </w:rPr>
              <w:t>2013</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2015</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2016</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2017</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2018</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2019</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2020</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2021</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2022</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2023</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2024</w:t>
            </w:r>
          </w:p>
        </w:tc>
      </w:tr>
      <w:tr w:rsidR="00AC0EA5" w:rsidRPr="00900A7A" w:rsidTr="00EF30CF">
        <w:trPr>
          <w:trHeight w:val="300"/>
          <w:jc w:val="center"/>
        </w:trPr>
        <w:tc>
          <w:tcPr>
            <w:tcW w:w="1050" w:type="pct"/>
            <w:tcBorders>
              <w:top w:val="nil"/>
              <w:left w:val="single" w:sz="4" w:space="0" w:color="auto"/>
              <w:bottom w:val="single" w:sz="4" w:space="0" w:color="auto"/>
              <w:right w:val="single" w:sz="4" w:space="0" w:color="auto"/>
            </w:tcBorders>
            <w:vAlign w:val="center"/>
          </w:tcPr>
          <w:p w:rsidR="00AC0EA5" w:rsidRPr="00A7230E" w:rsidRDefault="00AC0EA5" w:rsidP="00262F02">
            <w:pPr>
              <w:pStyle w:val="normal-p0"/>
              <w:jc w:val="center"/>
              <w:rPr>
                <w:sz w:val="22"/>
                <w:szCs w:val="22"/>
              </w:rPr>
            </w:pPr>
            <w:r w:rsidRPr="00A7230E">
              <w:rPr>
                <w:sz w:val="22"/>
                <w:szCs w:val="22"/>
              </w:rPr>
              <w:t>Отпущено в сеть</w:t>
            </w:r>
          </w:p>
        </w:tc>
        <w:tc>
          <w:tcPr>
            <w:tcW w:w="383" w:type="pct"/>
            <w:vMerge w:val="restart"/>
            <w:tcBorders>
              <w:top w:val="nil"/>
              <w:left w:val="single" w:sz="4" w:space="0" w:color="auto"/>
              <w:bottom w:val="single" w:sz="4" w:space="0" w:color="auto"/>
              <w:right w:val="single" w:sz="4" w:space="0" w:color="auto"/>
            </w:tcBorders>
            <w:noWrap/>
            <w:vAlign w:val="center"/>
          </w:tcPr>
          <w:p w:rsidR="00AC0EA5" w:rsidRPr="00A7230E" w:rsidRDefault="00AC0EA5" w:rsidP="00262F02">
            <w:pPr>
              <w:pStyle w:val="normal-p0"/>
              <w:jc w:val="center"/>
              <w:rPr>
                <w:sz w:val="22"/>
                <w:szCs w:val="22"/>
              </w:rPr>
            </w:pPr>
            <w:r w:rsidRPr="00A7230E">
              <w:rPr>
                <w:sz w:val="22"/>
                <w:szCs w:val="22"/>
              </w:rPr>
              <w:t>тыс. м</w:t>
            </w:r>
            <w:r w:rsidRPr="00A7230E">
              <w:rPr>
                <w:sz w:val="22"/>
                <w:szCs w:val="22"/>
                <w:vertAlign w:val="superscript"/>
              </w:rPr>
              <w:t>3</w:t>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15,42</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16,08</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16,73</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17,39</w:t>
            </w:r>
          </w:p>
        </w:tc>
        <w:tc>
          <w:tcPr>
            <w:tcW w:w="326"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18,04</w:t>
            </w:r>
          </w:p>
        </w:tc>
      </w:tr>
      <w:tr w:rsidR="00AC0EA5" w:rsidRPr="00900A7A" w:rsidTr="00EF30CF">
        <w:trPr>
          <w:trHeight w:val="300"/>
          <w:jc w:val="center"/>
        </w:trPr>
        <w:tc>
          <w:tcPr>
            <w:tcW w:w="1050" w:type="pct"/>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r w:rsidRPr="00A7230E">
              <w:rPr>
                <w:sz w:val="22"/>
                <w:szCs w:val="22"/>
              </w:rPr>
              <w:t>Полезный отпуск</w:t>
            </w:r>
          </w:p>
        </w:tc>
        <w:tc>
          <w:tcPr>
            <w:tcW w:w="383"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13,72</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14,31</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14,89</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15,48</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16,06</w:t>
            </w:r>
          </w:p>
        </w:tc>
      </w:tr>
      <w:tr w:rsidR="00AC0EA5" w:rsidRPr="00900A7A" w:rsidTr="00EF30CF">
        <w:trPr>
          <w:trHeight w:val="300"/>
          <w:jc w:val="center"/>
        </w:trPr>
        <w:tc>
          <w:tcPr>
            <w:tcW w:w="1050" w:type="pct"/>
            <w:vMerge w:val="restart"/>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r w:rsidRPr="00A7230E">
              <w:rPr>
                <w:sz w:val="22"/>
                <w:szCs w:val="22"/>
              </w:rPr>
              <w:t>Потери в сетях при передаче</w:t>
            </w:r>
          </w:p>
        </w:tc>
        <w:tc>
          <w:tcPr>
            <w:tcW w:w="383"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1,70</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1,77</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1,84</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1,91</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1,98</w:t>
            </w:r>
          </w:p>
        </w:tc>
      </w:tr>
      <w:tr w:rsidR="00AC0EA5" w:rsidRPr="00900A7A" w:rsidTr="00EF30CF">
        <w:trPr>
          <w:trHeight w:val="300"/>
          <w:jc w:val="center"/>
        </w:trPr>
        <w:tc>
          <w:tcPr>
            <w:tcW w:w="1050"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383"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2"/>
                <w:szCs w:val="22"/>
              </w:rPr>
            </w:pPr>
            <w:r w:rsidRPr="00A7230E">
              <w:rPr>
                <w:sz w:val="22"/>
                <w:szCs w:val="22"/>
              </w:rPr>
              <w:t>%</w:t>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11,0</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11,0</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11,0</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11,0</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11,0</w:t>
            </w:r>
          </w:p>
        </w:tc>
      </w:tr>
      <w:tr w:rsidR="00AC0EA5" w:rsidRPr="00900A7A" w:rsidTr="00EF30CF">
        <w:trPr>
          <w:trHeight w:val="300"/>
          <w:jc w:val="center"/>
        </w:trPr>
        <w:tc>
          <w:tcPr>
            <w:tcW w:w="1050"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383"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2"/>
                <w:szCs w:val="22"/>
              </w:rPr>
            </w:pPr>
            <w:r w:rsidRPr="00A7230E">
              <w:rPr>
                <w:sz w:val="22"/>
                <w:szCs w:val="22"/>
              </w:rPr>
              <w:t>м</w:t>
            </w:r>
            <w:r w:rsidRPr="00A7230E">
              <w:rPr>
                <w:sz w:val="22"/>
                <w:szCs w:val="22"/>
                <w:vertAlign w:val="superscript"/>
              </w:rPr>
              <w:t>3</w:t>
            </w:r>
            <w:r w:rsidRPr="00A7230E">
              <w:rPr>
                <w:sz w:val="22"/>
                <w:szCs w:val="22"/>
              </w:rPr>
              <w:t>/сут</w:t>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37,6</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39,2</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40,8</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42,4</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44,0</w:t>
            </w:r>
          </w:p>
        </w:tc>
      </w:tr>
      <w:tr w:rsidR="00AC0EA5" w:rsidRPr="00900A7A" w:rsidTr="00EF30CF">
        <w:trPr>
          <w:trHeight w:val="300"/>
          <w:jc w:val="center"/>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A7230E" w:rsidRDefault="00AC0EA5" w:rsidP="00EF30CF">
            <w:pPr>
              <w:pStyle w:val="normal-p0"/>
              <w:jc w:val="center"/>
              <w:rPr>
                <w:b/>
                <w:sz w:val="22"/>
                <w:szCs w:val="22"/>
              </w:rPr>
            </w:pPr>
            <w:r w:rsidRPr="00A7230E">
              <w:rPr>
                <w:b/>
                <w:sz w:val="22"/>
                <w:szCs w:val="22"/>
              </w:rPr>
              <w:t>п. Луговое</w:t>
            </w:r>
          </w:p>
        </w:tc>
      </w:tr>
      <w:tr w:rsidR="00AC0EA5" w:rsidRPr="00900A7A" w:rsidTr="00EF30CF">
        <w:trPr>
          <w:trHeight w:val="300"/>
          <w:jc w:val="center"/>
        </w:trPr>
        <w:tc>
          <w:tcPr>
            <w:tcW w:w="1050"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262F02">
            <w:pPr>
              <w:pStyle w:val="normal-p0"/>
              <w:jc w:val="center"/>
              <w:rPr>
                <w:sz w:val="22"/>
                <w:szCs w:val="22"/>
              </w:rPr>
            </w:pPr>
            <w:r w:rsidRPr="00A7230E">
              <w:rPr>
                <w:b/>
                <w:bCs/>
                <w:sz w:val="22"/>
                <w:szCs w:val="22"/>
              </w:rPr>
              <w:t>Наименование показателя</w:t>
            </w:r>
          </w:p>
        </w:tc>
        <w:tc>
          <w:tcPr>
            <w:tcW w:w="383"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b/>
                <w:sz w:val="22"/>
                <w:szCs w:val="22"/>
              </w:rPr>
            </w:pPr>
            <w:r w:rsidRPr="00A7230E">
              <w:rPr>
                <w:b/>
                <w:sz w:val="22"/>
                <w:szCs w:val="22"/>
              </w:rPr>
              <w:t>Ед. изм.</w:t>
            </w:r>
          </w:p>
        </w:tc>
        <w:tc>
          <w:tcPr>
            <w:tcW w:w="279" w:type="pct"/>
            <w:tcBorders>
              <w:top w:val="nil"/>
              <w:left w:val="nil"/>
              <w:bottom w:val="single" w:sz="4" w:space="0" w:color="auto"/>
              <w:right w:val="single" w:sz="4" w:space="0" w:color="auto"/>
            </w:tcBorders>
            <w:vAlign w:val="center"/>
          </w:tcPr>
          <w:p w:rsidR="00AC0EA5" w:rsidRPr="00A7230E" w:rsidRDefault="00AC0EA5" w:rsidP="00EF30CF">
            <w:pPr>
              <w:pStyle w:val="normal-p0"/>
              <w:jc w:val="center"/>
              <w:rPr>
                <w:b/>
                <w:i/>
                <w:iCs/>
                <w:sz w:val="22"/>
                <w:szCs w:val="22"/>
              </w:rPr>
            </w:pPr>
            <w:r w:rsidRPr="00A7230E">
              <w:rPr>
                <w:b/>
                <w:i/>
                <w:iCs/>
                <w:sz w:val="22"/>
                <w:szCs w:val="22"/>
              </w:rPr>
              <w:t>2013</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2015</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2016</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2017</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2018</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2019</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2020</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2021</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2022</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2023</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2024</w:t>
            </w:r>
          </w:p>
        </w:tc>
      </w:tr>
      <w:tr w:rsidR="00AC0EA5" w:rsidRPr="00900A7A" w:rsidTr="00EF30CF">
        <w:trPr>
          <w:trHeight w:val="300"/>
          <w:jc w:val="center"/>
        </w:trPr>
        <w:tc>
          <w:tcPr>
            <w:tcW w:w="1050" w:type="pct"/>
            <w:tcBorders>
              <w:top w:val="nil"/>
              <w:left w:val="single" w:sz="4" w:space="0" w:color="auto"/>
              <w:bottom w:val="single" w:sz="4" w:space="0" w:color="auto"/>
              <w:right w:val="single" w:sz="4" w:space="0" w:color="auto"/>
            </w:tcBorders>
            <w:vAlign w:val="center"/>
          </w:tcPr>
          <w:p w:rsidR="00AC0EA5" w:rsidRPr="00A7230E" w:rsidRDefault="00AC0EA5" w:rsidP="00262F02">
            <w:pPr>
              <w:pStyle w:val="normal-p0"/>
              <w:jc w:val="center"/>
              <w:rPr>
                <w:sz w:val="22"/>
                <w:szCs w:val="22"/>
              </w:rPr>
            </w:pPr>
            <w:r w:rsidRPr="00A7230E">
              <w:rPr>
                <w:sz w:val="22"/>
                <w:szCs w:val="22"/>
              </w:rPr>
              <w:t>Отпущено в сеть</w:t>
            </w:r>
          </w:p>
        </w:tc>
        <w:tc>
          <w:tcPr>
            <w:tcW w:w="383" w:type="pct"/>
            <w:vMerge w:val="restart"/>
            <w:tcBorders>
              <w:top w:val="nil"/>
              <w:left w:val="single" w:sz="4" w:space="0" w:color="auto"/>
              <w:bottom w:val="single" w:sz="4" w:space="0" w:color="auto"/>
              <w:right w:val="single" w:sz="4" w:space="0" w:color="auto"/>
            </w:tcBorders>
            <w:noWrap/>
            <w:vAlign w:val="center"/>
          </w:tcPr>
          <w:p w:rsidR="00AC0EA5" w:rsidRPr="00A7230E" w:rsidRDefault="00AC0EA5" w:rsidP="00262F02">
            <w:pPr>
              <w:pStyle w:val="normal-p0"/>
              <w:jc w:val="center"/>
              <w:rPr>
                <w:sz w:val="22"/>
                <w:szCs w:val="22"/>
              </w:rPr>
            </w:pPr>
            <w:r w:rsidRPr="00A7230E">
              <w:rPr>
                <w:sz w:val="22"/>
                <w:szCs w:val="22"/>
              </w:rPr>
              <w:t>тыс. м</w:t>
            </w:r>
            <w:r w:rsidRPr="00A7230E">
              <w:rPr>
                <w:sz w:val="22"/>
                <w:szCs w:val="22"/>
                <w:vertAlign w:val="superscript"/>
              </w:rPr>
              <w:t>3</w:t>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4,40</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4,40</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4,40</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4,40</w:t>
            </w:r>
          </w:p>
        </w:tc>
        <w:tc>
          <w:tcPr>
            <w:tcW w:w="326"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4,40</w:t>
            </w:r>
          </w:p>
        </w:tc>
      </w:tr>
      <w:tr w:rsidR="00AC0EA5" w:rsidRPr="00900A7A" w:rsidTr="00EF30CF">
        <w:trPr>
          <w:trHeight w:val="300"/>
          <w:jc w:val="center"/>
        </w:trPr>
        <w:tc>
          <w:tcPr>
            <w:tcW w:w="1050" w:type="pct"/>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r w:rsidRPr="00A7230E">
              <w:rPr>
                <w:sz w:val="22"/>
                <w:szCs w:val="22"/>
              </w:rPr>
              <w:t>Полезный отпуск</w:t>
            </w:r>
          </w:p>
        </w:tc>
        <w:tc>
          <w:tcPr>
            <w:tcW w:w="383"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3,91</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3,91</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3,91</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3,91</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3,91</w:t>
            </w:r>
          </w:p>
        </w:tc>
      </w:tr>
      <w:tr w:rsidR="00AC0EA5" w:rsidRPr="00900A7A" w:rsidTr="00EF30CF">
        <w:trPr>
          <w:trHeight w:val="300"/>
          <w:jc w:val="center"/>
        </w:trPr>
        <w:tc>
          <w:tcPr>
            <w:tcW w:w="1050" w:type="pct"/>
            <w:vMerge w:val="restart"/>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r w:rsidRPr="00A7230E">
              <w:rPr>
                <w:sz w:val="22"/>
                <w:szCs w:val="22"/>
              </w:rPr>
              <w:t>Потери в сетях при передаче</w:t>
            </w:r>
          </w:p>
        </w:tc>
        <w:tc>
          <w:tcPr>
            <w:tcW w:w="383"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0,48</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0,48</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0,48</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0,48</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0,48</w:t>
            </w:r>
          </w:p>
        </w:tc>
      </w:tr>
      <w:tr w:rsidR="00AC0EA5" w:rsidRPr="00900A7A" w:rsidTr="00EF30CF">
        <w:trPr>
          <w:trHeight w:val="300"/>
          <w:jc w:val="center"/>
        </w:trPr>
        <w:tc>
          <w:tcPr>
            <w:tcW w:w="1050"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383"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2"/>
                <w:szCs w:val="22"/>
              </w:rPr>
            </w:pPr>
            <w:r w:rsidRPr="00A7230E">
              <w:rPr>
                <w:sz w:val="22"/>
                <w:szCs w:val="22"/>
              </w:rPr>
              <w:t>%</w:t>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shd w:val="clear" w:color="000000" w:fill="FFFFFF"/>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11,0</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11,0</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11,0</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11,0</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11,0</w:t>
            </w:r>
          </w:p>
        </w:tc>
      </w:tr>
      <w:tr w:rsidR="00AC0EA5" w:rsidRPr="00900A7A" w:rsidTr="00EF30CF">
        <w:trPr>
          <w:trHeight w:val="300"/>
          <w:jc w:val="center"/>
        </w:trPr>
        <w:tc>
          <w:tcPr>
            <w:tcW w:w="1050"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383"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2"/>
                <w:szCs w:val="22"/>
              </w:rPr>
            </w:pPr>
            <w:r w:rsidRPr="00A7230E">
              <w:rPr>
                <w:sz w:val="22"/>
                <w:szCs w:val="22"/>
              </w:rPr>
              <w:t>м</w:t>
            </w:r>
            <w:r w:rsidRPr="00A7230E">
              <w:rPr>
                <w:sz w:val="22"/>
                <w:szCs w:val="22"/>
                <w:vertAlign w:val="superscript"/>
              </w:rPr>
              <w:t>3</w:t>
            </w:r>
            <w:r w:rsidRPr="00A7230E">
              <w:rPr>
                <w:sz w:val="22"/>
                <w:szCs w:val="22"/>
              </w:rPr>
              <w:t>/сут</w:t>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279" w:type="pct"/>
            <w:tcBorders>
              <w:top w:val="nil"/>
              <w:left w:val="nil"/>
              <w:bottom w:val="single" w:sz="4" w:space="0" w:color="auto"/>
              <w:right w:val="single" w:sz="4" w:space="0" w:color="auto"/>
            </w:tcBorders>
            <w:noWrap/>
            <w:vAlign w:val="center"/>
          </w:tcPr>
          <w:p w:rsidR="00AC0EA5" w:rsidRPr="00900A7A" w:rsidRDefault="00AC0EA5" w:rsidP="00262F02">
            <w:pPr>
              <w:spacing w:after="0" w:line="240" w:lineRule="auto"/>
              <w:jc w:val="center"/>
              <w:rPr>
                <w:color w:val="000000"/>
                <w:lang w:eastAsia="ru-RU"/>
              </w:rPr>
            </w:pPr>
            <w:r w:rsidRPr="00900A7A">
              <w:rPr>
                <w:color w:val="000000"/>
                <w:lang w:eastAsia="ru-RU"/>
              </w:rPr>
              <w:sym w:font="Symbol" w:char="F02D"/>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10,7</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10,7</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10,7</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10,7</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sz w:val="22"/>
                <w:szCs w:val="22"/>
              </w:rPr>
            </w:pPr>
            <w:r w:rsidRPr="00A7230E">
              <w:rPr>
                <w:sz w:val="22"/>
                <w:szCs w:val="22"/>
              </w:rPr>
              <w:t>10,7</w:t>
            </w:r>
          </w:p>
        </w:tc>
      </w:tr>
      <w:tr w:rsidR="00AC0EA5" w:rsidRPr="00900A7A" w:rsidTr="00EF30CF">
        <w:trPr>
          <w:trHeight w:val="300"/>
          <w:jc w:val="center"/>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A7230E" w:rsidRDefault="00AC0EA5" w:rsidP="00EF30CF">
            <w:pPr>
              <w:pStyle w:val="normal-p0"/>
              <w:jc w:val="center"/>
              <w:rPr>
                <w:b/>
                <w:sz w:val="22"/>
                <w:szCs w:val="22"/>
              </w:rPr>
            </w:pPr>
            <w:r w:rsidRPr="00A7230E">
              <w:rPr>
                <w:b/>
                <w:sz w:val="22"/>
                <w:szCs w:val="22"/>
              </w:rPr>
              <w:t>Запорожское сельское поселение</w:t>
            </w:r>
          </w:p>
        </w:tc>
      </w:tr>
      <w:tr w:rsidR="00AC0EA5" w:rsidRPr="00900A7A" w:rsidTr="00EF30CF">
        <w:trPr>
          <w:trHeight w:val="300"/>
          <w:jc w:val="center"/>
        </w:trPr>
        <w:tc>
          <w:tcPr>
            <w:tcW w:w="1050"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262F02">
            <w:pPr>
              <w:pStyle w:val="normal-p0"/>
              <w:jc w:val="center"/>
              <w:rPr>
                <w:sz w:val="22"/>
                <w:szCs w:val="22"/>
              </w:rPr>
            </w:pPr>
            <w:r w:rsidRPr="00A7230E">
              <w:rPr>
                <w:b/>
                <w:bCs/>
                <w:sz w:val="22"/>
                <w:szCs w:val="22"/>
              </w:rPr>
              <w:t>Наименование показателя</w:t>
            </w:r>
          </w:p>
        </w:tc>
        <w:tc>
          <w:tcPr>
            <w:tcW w:w="383"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b/>
                <w:sz w:val="22"/>
                <w:szCs w:val="22"/>
              </w:rPr>
            </w:pPr>
            <w:r w:rsidRPr="00A7230E">
              <w:rPr>
                <w:b/>
                <w:sz w:val="22"/>
                <w:szCs w:val="22"/>
              </w:rPr>
              <w:t>Ед. изм.</w:t>
            </w:r>
          </w:p>
        </w:tc>
        <w:tc>
          <w:tcPr>
            <w:tcW w:w="279" w:type="pct"/>
            <w:tcBorders>
              <w:top w:val="nil"/>
              <w:left w:val="nil"/>
              <w:bottom w:val="single" w:sz="4" w:space="0" w:color="auto"/>
              <w:right w:val="single" w:sz="4" w:space="0" w:color="auto"/>
            </w:tcBorders>
            <w:vAlign w:val="center"/>
          </w:tcPr>
          <w:p w:rsidR="00AC0EA5" w:rsidRPr="00A7230E" w:rsidRDefault="00AC0EA5" w:rsidP="00EF30CF">
            <w:pPr>
              <w:pStyle w:val="normal-p0"/>
              <w:jc w:val="center"/>
              <w:rPr>
                <w:b/>
                <w:i/>
                <w:iCs/>
                <w:sz w:val="22"/>
                <w:szCs w:val="22"/>
              </w:rPr>
            </w:pPr>
            <w:r w:rsidRPr="00A7230E">
              <w:rPr>
                <w:b/>
                <w:i/>
                <w:iCs/>
                <w:sz w:val="22"/>
                <w:szCs w:val="22"/>
              </w:rPr>
              <w:t>2013</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2014</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2015</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2016</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2017</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2018</w:t>
            </w:r>
          </w:p>
        </w:tc>
        <w:tc>
          <w:tcPr>
            <w:tcW w:w="279"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2019</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2020</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2021</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2022</w:t>
            </w:r>
          </w:p>
        </w:tc>
        <w:tc>
          <w:tcPr>
            <w:tcW w:w="322"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2023</w:t>
            </w:r>
          </w:p>
        </w:tc>
        <w:tc>
          <w:tcPr>
            <w:tcW w:w="326" w:type="pct"/>
            <w:tcBorders>
              <w:top w:val="nil"/>
              <w:left w:val="nil"/>
              <w:bottom w:val="single" w:sz="4" w:space="0" w:color="auto"/>
              <w:right w:val="single" w:sz="4" w:space="0" w:color="auto"/>
            </w:tcBorders>
            <w:noWrap/>
            <w:vAlign w:val="center"/>
          </w:tcPr>
          <w:p w:rsidR="00AC0EA5" w:rsidRPr="00A7230E" w:rsidRDefault="00AC0EA5" w:rsidP="00EF30CF">
            <w:pPr>
              <w:pStyle w:val="normal-p0"/>
              <w:jc w:val="center"/>
              <w:rPr>
                <w:b/>
                <w:i/>
                <w:iCs/>
                <w:sz w:val="22"/>
                <w:szCs w:val="22"/>
              </w:rPr>
            </w:pPr>
            <w:r w:rsidRPr="00A7230E">
              <w:rPr>
                <w:b/>
                <w:i/>
                <w:iCs/>
                <w:sz w:val="22"/>
                <w:szCs w:val="22"/>
              </w:rPr>
              <w:t>2024</w:t>
            </w:r>
          </w:p>
        </w:tc>
      </w:tr>
      <w:tr w:rsidR="00AC0EA5" w:rsidRPr="00900A7A" w:rsidTr="00EF30CF">
        <w:trPr>
          <w:trHeight w:val="300"/>
          <w:jc w:val="center"/>
        </w:trPr>
        <w:tc>
          <w:tcPr>
            <w:tcW w:w="1050" w:type="pct"/>
            <w:tcBorders>
              <w:top w:val="nil"/>
              <w:left w:val="single" w:sz="4" w:space="0" w:color="auto"/>
              <w:bottom w:val="single" w:sz="4" w:space="0" w:color="auto"/>
              <w:right w:val="single" w:sz="4" w:space="0" w:color="auto"/>
            </w:tcBorders>
            <w:vAlign w:val="center"/>
          </w:tcPr>
          <w:p w:rsidR="00AC0EA5" w:rsidRPr="00A7230E" w:rsidRDefault="00AC0EA5" w:rsidP="00262F02">
            <w:pPr>
              <w:pStyle w:val="normal-p0"/>
              <w:jc w:val="center"/>
              <w:rPr>
                <w:sz w:val="22"/>
                <w:szCs w:val="22"/>
              </w:rPr>
            </w:pPr>
            <w:r w:rsidRPr="00A7230E">
              <w:rPr>
                <w:sz w:val="22"/>
                <w:szCs w:val="22"/>
              </w:rPr>
              <w:t>Отпущено в сеть</w:t>
            </w:r>
          </w:p>
        </w:tc>
        <w:tc>
          <w:tcPr>
            <w:tcW w:w="383" w:type="pct"/>
            <w:vMerge w:val="restart"/>
            <w:tcBorders>
              <w:top w:val="nil"/>
              <w:left w:val="single" w:sz="4" w:space="0" w:color="auto"/>
              <w:bottom w:val="single" w:sz="4" w:space="0" w:color="auto"/>
              <w:right w:val="single" w:sz="4" w:space="0" w:color="auto"/>
            </w:tcBorders>
            <w:noWrap/>
            <w:vAlign w:val="center"/>
          </w:tcPr>
          <w:p w:rsidR="00AC0EA5" w:rsidRPr="00A7230E" w:rsidRDefault="00AC0EA5" w:rsidP="00262F02">
            <w:pPr>
              <w:pStyle w:val="normal-p0"/>
              <w:jc w:val="center"/>
              <w:rPr>
                <w:sz w:val="22"/>
                <w:szCs w:val="22"/>
              </w:rPr>
            </w:pPr>
            <w:r w:rsidRPr="00A7230E">
              <w:rPr>
                <w:sz w:val="22"/>
                <w:szCs w:val="22"/>
              </w:rPr>
              <w:t>тыс. м</w:t>
            </w:r>
            <w:r w:rsidRPr="00A7230E">
              <w:rPr>
                <w:sz w:val="22"/>
                <w:szCs w:val="22"/>
                <w:vertAlign w:val="superscript"/>
              </w:rPr>
              <w:t>3</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83,13</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88,93</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90,46</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91,91</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93,52</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95,94</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97,75</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119,37</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121,04</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122,42</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123,80</w:t>
            </w:r>
          </w:p>
        </w:tc>
        <w:tc>
          <w:tcPr>
            <w:tcW w:w="326"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125,18</w:t>
            </w:r>
          </w:p>
        </w:tc>
      </w:tr>
      <w:tr w:rsidR="00AC0EA5" w:rsidRPr="00900A7A" w:rsidTr="00EF30CF">
        <w:trPr>
          <w:trHeight w:val="300"/>
          <w:jc w:val="center"/>
        </w:trPr>
        <w:tc>
          <w:tcPr>
            <w:tcW w:w="1050" w:type="pct"/>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r w:rsidRPr="00A7230E">
              <w:rPr>
                <w:sz w:val="22"/>
                <w:szCs w:val="22"/>
              </w:rPr>
              <w:t>Полезный отпуск</w:t>
            </w:r>
          </w:p>
        </w:tc>
        <w:tc>
          <w:tcPr>
            <w:tcW w:w="383"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76,97</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82,34</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84,13</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85,92</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88,01</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90,29</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91,98</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111,32</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112,86</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114,12</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115,38</w:t>
            </w:r>
          </w:p>
        </w:tc>
        <w:tc>
          <w:tcPr>
            <w:tcW w:w="326"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116,65</w:t>
            </w:r>
          </w:p>
        </w:tc>
      </w:tr>
      <w:tr w:rsidR="00AC0EA5" w:rsidRPr="00900A7A" w:rsidTr="00EF30CF">
        <w:trPr>
          <w:trHeight w:val="300"/>
          <w:jc w:val="center"/>
        </w:trPr>
        <w:tc>
          <w:tcPr>
            <w:tcW w:w="1050" w:type="pct"/>
            <w:vMerge w:val="restart"/>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r w:rsidRPr="00A7230E">
              <w:rPr>
                <w:sz w:val="22"/>
                <w:szCs w:val="22"/>
              </w:rPr>
              <w:t>Потери в сетях при передаче</w:t>
            </w:r>
          </w:p>
        </w:tc>
        <w:tc>
          <w:tcPr>
            <w:tcW w:w="383"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6,16</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6,59</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6,33</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5,99</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5,51</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5,66</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5,76</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8,05</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8,18</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8,30</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8,41</w:t>
            </w:r>
          </w:p>
        </w:tc>
        <w:tc>
          <w:tcPr>
            <w:tcW w:w="326"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8,53</w:t>
            </w:r>
          </w:p>
        </w:tc>
      </w:tr>
      <w:tr w:rsidR="00AC0EA5" w:rsidRPr="00900A7A" w:rsidTr="00EF30CF">
        <w:trPr>
          <w:trHeight w:val="300"/>
          <w:jc w:val="center"/>
        </w:trPr>
        <w:tc>
          <w:tcPr>
            <w:tcW w:w="1050"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383"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2"/>
                <w:szCs w:val="22"/>
              </w:rPr>
            </w:pPr>
            <w:r w:rsidRPr="00A7230E">
              <w:rPr>
                <w:sz w:val="22"/>
                <w:szCs w:val="22"/>
              </w:rPr>
              <w:t>%</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7,4</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7,4</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7,0</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6,5</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5,9</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5,9</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5,9</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6,7</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6,8</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6,8</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6,8</w:t>
            </w:r>
          </w:p>
        </w:tc>
        <w:tc>
          <w:tcPr>
            <w:tcW w:w="326"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6,8</w:t>
            </w:r>
          </w:p>
        </w:tc>
      </w:tr>
      <w:tr w:rsidR="00AC0EA5" w:rsidRPr="00900A7A" w:rsidTr="00EF30CF">
        <w:trPr>
          <w:trHeight w:val="300"/>
          <w:jc w:val="center"/>
        </w:trPr>
        <w:tc>
          <w:tcPr>
            <w:tcW w:w="1050" w:type="pct"/>
            <w:vMerge/>
            <w:tcBorders>
              <w:top w:val="nil"/>
              <w:left w:val="single" w:sz="4" w:space="0" w:color="auto"/>
              <w:bottom w:val="single" w:sz="4" w:space="0" w:color="auto"/>
              <w:right w:val="single" w:sz="4" w:space="0" w:color="auto"/>
            </w:tcBorders>
            <w:vAlign w:val="center"/>
          </w:tcPr>
          <w:p w:rsidR="00AC0EA5" w:rsidRPr="00A7230E" w:rsidRDefault="00AC0EA5" w:rsidP="00EF30CF">
            <w:pPr>
              <w:pStyle w:val="normal-p0"/>
              <w:jc w:val="center"/>
              <w:rPr>
                <w:sz w:val="22"/>
                <w:szCs w:val="22"/>
              </w:rPr>
            </w:pPr>
          </w:p>
        </w:tc>
        <w:tc>
          <w:tcPr>
            <w:tcW w:w="383"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2"/>
                <w:szCs w:val="22"/>
              </w:rPr>
            </w:pPr>
            <w:r w:rsidRPr="00A7230E">
              <w:rPr>
                <w:sz w:val="22"/>
                <w:szCs w:val="22"/>
              </w:rPr>
              <w:t>м</w:t>
            </w:r>
            <w:r w:rsidRPr="00A7230E">
              <w:rPr>
                <w:sz w:val="22"/>
                <w:szCs w:val="22"/>
                <w:vertAlign w:val="superscript"/>
              </w:rPr>
              <w:t>3</w:t>
            </w:r>
            <w:r w:rsidRPr="00A7230E">
              <w:rPr>
                <w:sz w:val="22"/>
                <w:szCs w:val="22"/>
              </w:rPr>
              <w:t>/сут</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16,87</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18,05</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17,34</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16,41</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15,10</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15,49</w:t>
            </w:r>
          </w:p>
        </w:tc>
        <w:tc>
          <w:tcPr>
            <w:tcW w:w="279"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15,79</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22,05</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22,42</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22,73</w:t>
            </w:r>
          </w:p>
        </w:tc>
        <w:tc>
          <w:tcPr>
            <w:tcW w:w="322"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23,05</w:t>
            </w:r>
          </w:p>
        </w:tc>
        <w:tc>
          <w:tcPr>
            <w:tcW w:w="326" w:type="pct"/>
            <w:tcBorders>
              <w:top w:val="nil"/>
              <w:left w:val="nil"/>
              <w:bottom w:val="single" w:sz="4" w:space="0" w:color="auto"/>
              <w:right w:val="single" w:sz="4" w:space="0" w:color="auto"/>
            </w:tcBorders>
            <w:shd w:val="clear" w:color="000000" w:fill="FFFFFF"/>
            <w:vAlign w:val="center"/>
          </w:tcPr>
          <w:p w:rsidR="00AC0EA5" w:rsidRPr="00A7230E" w:rsidRDefault="00AC0EA5" w:rsidP="00EF30CF">
            <w:pPr>
              <w:pStyle w:val="normal-p0"/>
              <w:jc w:val="center"/>
              <w:rPr>
                <w:sz w:val="22"/>
                <w:szCs w:val="22"/>
              </w:rPr>
            </w:pPr>
            <w:r w:rsidRPr="00A7230E">
              <w:rPr>
                <w:sz w:val="22"/>
                <w:szCs w:val="22"/>
              </w:rPr>
              <w:t>23,36</w:t>
            </w:r>
          </w:p>
        </w:tc>
      </w:tr>
    </w:tbl>
    <w:p w:rsidR="00AC0EA5" w:rsidRDefault="00AC0EA5" w:rsidP="001245DE">
      <w:pPr>
        <w:pStyle w:val="0"/>
      </w:pPr>
    </w:p>
    <w:p w:rsidR="00AC0EA5" w:rsidRDefault="00AC0EA5" w:rsidP="001245DE">
      <w:pPr>
        <w:pStyle w:val="16"/>
        <w:ind w:firstLine="0"/>
        <w:jc w:val="center"/>
      </w:pPr>
    </w:p>
    <w:p w:rsidR="00AC0EA5" w:rsidRDefault="00AC0EA5" w:rsidP="001245DE">
      <w:pPr>
        <w:pStyle w:val="16"/>
        <w:ind w:firstLine="0"/>
        <w:jc w:val="center"/>
      </w:pPr>
    </w:p>
    <w:p w:rsidR="00AC0EA5" w:rsidRPr="00C7012D" w:rsidRDefault="00AC0EA5" w:rsidP="001245DE">
      <w:pPr>
        <w:pStyle w:val="16"/>
        <w:ind w:firstLine="0"/>
        <w:jc w:val="center"/>
      </w:pPr>
      <w:r w:rsidRPr="00C7012D">
        <w:t xml:space="preserve">Таблица </w:t>
      </w:r>
      <w:fldSimple w:instr=" SEQ Таблица \* ARABIC ">
        <w:r>
          <w:rPr>
            <w:noProof/>
          </w:rPr>
          <w:t>25</w:t>
        </w:r>
      </w:fldSimple>
      <w:r w:rsidRPr="00C7012D">
        <w:t xml:space="preserve"> Фактические и перспективные </w:t>
      </w:r>
      <w:r>
        <w:t xml:space="preserve">потери </w:t>
      </w:r>
      <w:r w:rsidRPr="00C7012D">
        <w:t>воды питьевого качества</w:t>
      </w:r>
      <w:r>
        <w:t xml:space="preserve"> (сценарий 2)</w:t>
      </w:r>
    </w:p>
    <w:tbl>
      <w:tblPr>
        <w:tblW w:w="5000" w:type="pct"/>
        <w:tblLook w:val="00A0"/>
      </w:tblPr>
      <w:tblGrid>
        <w:gridCol w:w="3012"/>
        <w:gridCol w:w="1071"/>
        <w:gridCol w:w="831"/>
        <w:gridCol w:w="831"/>
        <w:gridCol w:w="831"/>
        <w:gridCol w:w="831"/>
        <w:gridCol w:w="831"/>
        <w:gridCol w:w="831"/>
        <w:gridCol w:w="831"/>
        <w:gridCol w:w="958"/>
        <w:gridCol w:w="958"/>
        <w:gridCol w:w="958"/>
        <w:gridCol w:w="958"/>
        <w:gridCol w:w="946"/>
      </w:tblGrid>
      <w:tr w:rsidR="00AC0EA5" w:rsidRPr="00597B4D" w:rsidTr="00597B4D">
        <w:trPr>
          <w:trHeight w:val="300"/>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597B4D" w:rsidRDefault="00AC0EA5" w:rsidP="00597B4D">
            <w:pPr>
              <w:spacing w:after="0" w:line="240" w:lineRule="auto"/>
              <w:jc w:val="center"/>
              <w:rPr>
                <w:b/>
                <w:bCs/>
                <w:color w:val="000000"/>
                <w:sz w:val="20"/>
                <w:szCs w:val="20"/>
                <w:lang w:eastAsia="ru-RU"/>
              </w:rPr>
            </w:pPr>
            <w:r w:rsidRPr="00597B4D">
              <w:rPr>
                <w:b/>
                <w:bCs/>
                <w:color w:val="000000"/>
                <w:sz w:val="20"/>
                <w:szCs w:val="20"/>
                <w:lang w:eastAsia="ru-RU"/>
              </w:rPr>
              <w:t>п. Запорожское</w:t>
            </w:r>
          </w:p>
        </w:tc>
      </w:tr>
      <w:tr w:rsidR="00AC0EA5" w:rsidRPr="00597B4D" w:rsidTr="00262F02">
        <w:trPr>
          <w:trHeight w:val="300"/>
        </w:trPr>
        <w:tc>
          <w:tcPr>
            <w:tcW w:w="1055"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262F02">
            <w:pPr>
              <w:pStyle w:val="normal-p0"/>
              <w:jc w:val="center"/>
              <w:rPr>
                <w:sz w:val="20"/>
                <w:szCs w:val="20"/>
              </w:rPr>
            </w:pPr>
            <w:r w:rsidRPr="00A7230E">
              <w:rPr>
                <w:b/>
                <w:bCs/>
                <w:sz w:val="20"/>
                <w:szCs w:val="20"/>
              </w:rPr>
              <w:t>Наименование показателя</w:t>
            </w:r>
          </w:p>
        </w:tc>
        <w:tc>
          <w:tcPr>
            <w:tcW w:w="362"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Ед. изм.</w:t>
            </w:r>
          </w:p>
        </w:tc>
        <w:tc>
          <w:tcPr>
            <w:tcW w:w="281" w:type="pct"/>
            <w:tcBorders>
              <w:top w:val="nil"/>
              <w:left w:val="nil"/>
              <w:bottom w:val="single" w:sz="4" w:space="0" w:color="auto"/>
              <w:right w:val="single" w:sz="4" w:space="0" w:color="auto"/>
            </w:tcBorders>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2013</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2015</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2016</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2017</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2018</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2019</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2022</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2023</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2024</w:t>
            </w:r>
          </w:p>
        </w:tc>
      </w:tr>
      <w:tr w:rsidR="00AC0EA5" w:rsidRPr="00597B4D" w:rsidTr="00597B4D">
        <w:trPr>
          <w:trHeight w:val="300"/>
        </w:trPr>
        <w:tc>
          <w:tcPr>
            <w:tcW w:w="1055" w:type="pct"/>
            <w:tcBorders>
              <w:top w:val="nil"/>
              <w:left w:val="single" w:sz="4" w:space="0" w:color="auto"/>
              <w:bottom w:val="single" w:sz="4" w:space="0" w:color="auto"/>
              <w:right w:val="single" w:sz="4" w:space="0" w:color="auto"/>
            </w:tcBorders>
            <w:vAlign w:val="center"/>
          </w:tcPr>
          <w:p w:rsidR="00AC0EA5" w:rsidRPr="00A7230E" w:rsidRDefault="00AC0EA5" w:rsidP="00262F02">
            <w:pPr>
              <w:pStyle w:val="normal-p0"/>
              <w:jc w:val="center"/>
              <w:rPr>
                <w:sz w:val="20"/>
                <w:szCs w:val="20"/>
              </w:rPr>
            </w:pPr>
            <w:r w:rsidRPr="00A7230E">
              <w:rPr>
                <w:sz w:val="20"/>
                <w:szCs w:val="20"/>
              </w:rPr>
              <w:t>Отпущено в сеть</w:t>
            </w:r>
          </w:p>
        </w:tc>
        <w:tc>
          <w:tcPr>
            <w:tcW w:w="362" w:type="pct"/>
            <w:vMerge w:val="restart"/>
            <w:tcBorders>
              <w:top w:val="nil"/>
              <w:left w:val="single" w:sz="4" w:space="0" w:color="auto"/>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тыс. м</w:t>
            </w:r>
            <w:r w:rsidRPr="00A7230E">
              <w:rPr>
                <w:sz w:val="20"/>
                <w:szCs w:val="20"/>
                <w:vertAlign w:val="superscript"/>
              </w:rPr>
              <w:t>3</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75,63</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80,6</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81,2</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81,8</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82,4</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83,4</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84,5</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92,5</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93,1</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93,6</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94,1</w:t>
            </w:r>
          </w:p>
        </w:tc>
        <w:tc>
          <w:tcPr>
            <w:tcW w:w="320"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94,7</w:t>
            </w:r>
          </w:p>
        </w:tc>
      </w:tr>
      <w:tr w:rsidR="00AC0EA5" w:rsidRPr="00597B4D" w:rsidTr="00597B4D">
        <w:trPr>
          <w:trHeight w:val="300"/>
        </w:trPr>
        <w:tc>
          <w:tcPr>
            <w:tcW w:w="1055" w:type="pct"/>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Полезный отпуск</w:t>
            </w:r>
          </w:p>
        </w:tc>
        <w:tc>
          <w:tcPr>
            <w:tcW w:w="362"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70,03</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74,59</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75,58</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76,57</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77,56</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78,55</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79,54</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87,10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87,60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88,11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88,61</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89,12</w:t>
            </w:r>
          </w:p>
        </w:tc>
      </w:tr>
      <w:tr w:rsidR="00AC0EA5" w:rsidRPr="00597B4D" w:rsidTr="00597B4D">
        <w:trPr>
          <w:trHeight w:val="300"/>
        </w:trPr>
        <w:tc>
          <w:tcPr>
            <w:tcW w:w="1055" w:type="pct"/>
            <w:vMerge w:val="restart"/>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Потери в сетях при передаче</w:t>
            </w:r>
          </w:p>
        </w:tc>
        <w:tc>
          <w:tcPr>
            <w:tcW w:w="362"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5,6</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5,97</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5,64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5,24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4,84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4,90</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4,96</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5,43</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5,46</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5,50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5,53</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5,56</w:t>
            </w:r>
          </w:p>
        </w:tc>
      </w:tr>
      <w:tr w:rsidR="00AC0EA5" w:rsidRPr="00597B4D" w:rsidTr="00597B4D">
        <w:trPr>
          <w:trHeight w:val="300"/>
        </w:trPr>
        <w:tc>
          <w:tcPr>
            <w:tcW w:w="1055"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362"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6,9</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5,9</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5,9</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5,9</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5,9</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5,9</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5,9</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5,9</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5,9</w:t>
            </w:r>
          </w:p>
        </w:tc>
      </w:tr>
      <w:tr w:rsidR="00AC0EA5" w:rsidRPr="00597B4D" w:rsidTr="00597B4D">
        <w:trPr>
          <w:trHeight w:val="300"/>
        </w:trPr>
        <w:tc>
          <w:tcPr>
            <w:tcW w:w="1055"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362"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/сут</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15,3</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16,3</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15,5</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14,4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13,3</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13,4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13,6</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14,9</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15,0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15,1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15,1</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15,2</w:t>
            </w:r>
          </w:p>
        </w:tc>
      </w:tr>
      <w:tr w:rsidR="00AC0EA5" w:rsidRPr="00597B4D" w:rsidTr="00597B4D">
        <w:trPr>
          <w:trHeight w:val="300"/>
        </w:trPr>
        <w:tc>
          <w:tcPr>
            <w:tcW w:w="1055"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c>
          <w:tcPr>
            <w:tcW w:w="362"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c>
          <w:tcPr>
            <w:tcW w:w="324"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c>
          <w:tcPr>
            <w:tcW w:w="324"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c>
          <w:tcPr>
            <w:tcW w:w="324"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c>
          <w:tcPr>
            <w:tcW w:w="324"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c>
          <w:tcPr>
            <w:tcW w:w="320" w:type="pct"/>
            <w:tcBorders>
              <w:top w:val="nil"/>
              <w:left w:val="nil"/>
              <w:bottom w:val="nil"/>
              <w:right w:val="nil"/>
            </w:tcBorders>
            <w:noWrap/>
            <w:vAlign w:val="bottom"/>
          </w:tcPr>
          <w:p w:rsidR="00AC0EA5" w:rsidRPr="00597B4D" w:rsidRDefault="00AC0EA5" w:rsidP="00597B4D">
            <w:pPr>
              <w:spacing w:after="0" w:line="240" w:lineRule="auto"/>
              <w:rPr>
                <w:color w:val="000000"/>
                <w:sz w:val="20"/>
                <w:szCs w:val="20"/>
                <w:lang w:eastAsia="ru-RU"/>
              </w:rPr>
            </w:pPr>
          </w:p>
        </w:tc>
      </w:tr>
      <w:tr w:rsidR="00AC0EA5" w:rsidRPr="00597B4D" w:rsidTr="00597B4D">
        <w:trPr>
          <w:trHeight w:val="300"/>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597B4D" w:rsidRDefault="00AC0EA5" w:rsidP="00597B4D">
            <w:pPr>
              <w:spacing w:after="0" w:line="240" w:lineRule="auto"/>
              <w:jc w:val="center"/>
              <w:rPr>
                <w:b/>
                <w:bCs/>
                <w:color w:val="000000"/>
                <w:sz w:val="20"/>
                <w:szCs w:val="20"/>
                <w:lang w:eastAsia="ru-RU"/>
              </w:rPr>
            </w:pPr>
            <w:r w:rsidRPr="00597B4D">
              <w:rPr>
                <w:b/>
                <w:bCs/>
                <w:color w:val="000000"/>
                <w:sz w:val="20"/>
                <w:szCs w:val="20"/>
                <w:lang w:eastAsia="ru-RU"/>
              </w:rPr>
              <w:t>п. Пятиречье</w:t>
            </w:r>
          </w:p>
        </w:tc>
      </w:tr>
      <w:tr w:rsidR="00AC0EA5" w:rsidRPr="00597B4D" w:rsidTr="00262F02">
        <w:trPr>
          <w:trHeight w:val="300"/>
        </w:trPr>
        <w:tc>
          <w:tcPr>
            <w:tcW w:w="1055"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262F02">
            <w:pPr>
              <w:pStyle w:val="normal-p0"/>
              <w:jc w:val="center"/>
              <w:rPr>
                <w:sz w:val="20"/>
                <w:szCs w:val="20"/>
              </w:rPr>
            </w:pPr>
            <w:r w:rsidRPr="00A7230E">
              <w:rPr>
                <w:b/>
                <w:bCs/>
                <w:sz w:val="20"/>
                <w:szCs w:val="20"/>
              </w:rPr>
              <w:t>Наименование показателя</w:t>
            </w:r>
          </w:p>
        </w:tc>
        <w:tc>
          <w:tcPr>
            <w:tcW w:w="362"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Ед. изм.</w:t>
            </w:r>
          </w:p>
        </w:tc>
        <w:tc>
          <w:tcPr>
            <w:tcW w:w="281" w:type="pct"/>
            <w:tcBorders>
              <w:top w:val="nil"/>
              <w:left w:val="nil"/>
              <w:bottom w:val="single" w:sz="4" w:space="0" w:color="auto"/>
              <w:right w:val="single" w:sz="4" w:space="0" w:color="auto"/>
            </w:tcBorders>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2013</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2015</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2016</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2017</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2018</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2019</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2022</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2023</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2024</w:t>
            </w:r>
          </w:p>
        </w:tc>
      </w:tr>
      <w:tr w:rsidR="00AC0EA5" w:rsidRPr="00597B4D" w:rsidTr="00597B4D">
        <w:trPr>
          <w:trHeight w:val="300"/>
        </w:trPr>
        <w:tc>
          <w:tcPr>
            <w:tcW w:w="1055" w:type="pct"/>
            <w:tcBorders>
              <w:top w:val="nil"/>
              <w:left w:val="single" w:sz="4" w:space="0" w:color="auto"/>
              <w:bottom w:val="single" w:sz="4" w:space="0" w:color="auto"/>
              <w:right w:val="single" w:sz="4" w:space="0" w:color="auto"/>
            </w:tcBorders>
            <w:vAlign w:val="center"/>
          </w:tcPr>
          <w:p w:rsidR="00AC0EA5" w:rsidRPr="00A7230E" w:rsidRDefault="00AC0EA5" w:rsidP="00262F02">
            <w:pPr>
              <w:pStyle w:val="normal-p0"/>
              <w:jc w:val="center"/>
              <w:rPr>
                <w:sz w:val="20"/>
                <w:szCs w:val="20"/>
              </w:rPr>
            </w:pPr>
            <w:r w:rsidRPr="00A7230E">
              <w:rPr>
                <w:sz w:val="20"/>
                <w:szCs w:val="20"/>
              </w:rPr>
              <w:t>Отпущено в сеть</w:t>
            </w:r>
          </w:p>
        </w:tc>
        <w:tc>
          <w:tcPr>
            <w:tcW w:w="362" w:type="pct"/>
            <w:vMerge w:val="restart"/>
            <w:tcBorders>
              <w:top w:val="nil"/>
              <w:left w:val="single" w:sz="4" w:space="0" w:color="auto"/>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тыс. м</w:t>
            </w:r>
            <w:r w:rsidRPr="00A7230E">
              <w:rPr>
                <w:sz w:val="20"/>
                <w:szCs w:val="20"/>
                <w:vertAlign w:val="superscript"/>
              </w:rPr>
              <w:t>3</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7,50</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8,4</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9,2</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10,1</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11,1</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12,5</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13,2</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17,8</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18,3</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18,5</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18,7</w:t>
            </w:r>
          </w:p>
        </w:tc>
        <w:tc>
          <w:tcPr>
            <w:tcW w:w="320"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18,9</w:t>
            </w:r>
          </w:p>
        </w:tc>
      </w:tr>
      <w:tr w:rsidR="00AC0EA5" w:rsidRPr="00597B4D" w:rsidTr="00597B4D">
        <w:trPr>
          <w:trHeight w:val="300"/>
        </w:trPr>
        <w:tc>
          <w:tcPr>
            <w:tcW w:w="1055" w:type="pct"/>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Полезный отпуск</w:t>
            </w:r>
          </w:p>
        </w:tc>
        <w:tc>
          <w:tcPr>
            <w:tcW w:w="362"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single" w:sz="4" w:space="0" w:color="auto"/>
              <w:right w:val="single" w:sz="4" w:space="0" w:color="auto"/>
            </w:tcBorders>
            <w:shd w:val="clear" w:color="000000" w:fill="FFFFFF"/>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6,94</w:t>
            </w:r>
          </w:p>
        </w:tc>
        <w:tc>
          <w:tcPr>
            <w:tcW w:w="281" w:type="pct"/>
            <w:tcBorders>
              <w:top w:val="nil"/>
              <w:left w:val="nil"/>
              <w:bottom w:val="single" w:sz="4" w:space="0" w:color="auto"/>
              <w:right w:val="single" w:sz="4" w:space="0" w:color="auto"/>
            </w:tcBorders>
            <w:shd w:val="clear" w:color="000000" w:fill="FFFFFF"/>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7,74</w:t>
            </w:r>
          </w:p>
        </w:tc>
        <w:tc>
          <w:tcPr>
            <w:tcW w:w="281" w:type="pct"/>
            <w:tcBorders>
              <w:top w:val="nil"/>
              <w:left w:val="nil"/>
              <w:bottom w:val="single" w:sz="4" w:space="0" w:color="auto"/>
              <w:right w:val="single" w:sz="4" w:space="0" w:color="auto"/>
            </w:tcBorders>
            <w:shd w:val="clear" w:color="000000" w:fill="FFFFFF"/>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8,55</w:t>
            </w:r>
          </w:p>
        </w:tc>
        <w:tc>
          <w:tcPr>
            <w:tcW w:w="281" w:type="pct"/>
            <w:tcBorders>
              <w:top w:val="nil"/>
              <w:left w:val="nil"/>
              <w:bottom w:val="single" w:sz="4" w:space="0" w:color="auto"/>
              <w:right w:val="single" w:sz="4" w:space="0" w:color="auto"/>
            </w:tcBorders>
            <w:shd w:val="clear" w:color="000000" w:fill="FFFFFF"/>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9,35</w:t>
            </w:r>
          </w:p>
        </w:tc>
        <w:tc>
          <w:tcPr>
            <w:tcW w:w="281" w:type="pct"/>
            <w:tcBorders>
              <w:top w:val="nil"/>
              <w:left w:val="nil"/>
              <w:bottom w:val="single" w:sz="4" w:space="0" w:color="auto"/>
              <w:right w:val="single" w:sz="4" w:space="0" w:color="auto"/>
            </w:tcBorders>
            <w:shd w:val="clear" w:color="000000" w:fill="FFFFFF"/>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10,45</w:t>
            </w:r>
          </w:p>
        </w:tc>
        <w:tc>
          <w:tcPr>
            <w:tcW w:w="281" w:type="pct"/>
            <w:tcBorders>
              <w:top w:val="nil"/>
              <w:left w:val="nil"/>
              <w:bottom w:val="single" w:sz="4" w:space="0" w:color="auto"/>
              <w:right w:val="single" w:sz="4" w:space="0" w:color="auto"/>
            </w:tcBorders>
            <w:shd w:val="clear" w:color="000000" w:fill="FFFFFF"/>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11,74</w:t>
            </w:r>
          </w:p>
        </w:tc>
        <w:tc>
          <w:tcPr>
            <w:tcW w:w="281" w:type="pct"/>
            <w:tcBorders>
              <w:top w:val="nil"/>
              <w:left w:val="nil"/>
              <w:bottom w:val="single" w:sz="4" w:space="0" w:color="auto"/>
              <w:right w:val="single" w:sz="4" w:space="0" w:color="auto"/>
            </w:tcBorders>
            <w:shd w:val="clear" w:color="000000" w:fill="FFFFFF"/>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12,45</w:t>
            </w:r>
          </w:p>
        </w:tc>
        <w:tc>
          <w:tcPr>
            <w:tcW w:w="324" w:type="pct"/>
            <w:tcBorders>
              <w:top w:val="nil"/>
              <w:left w:val="nil"/>
              <w:bottom w:val="single" w:sz="4" w:space="0" w:color="auto"/>
              <w:right w:val="single" w:sz="4" w:space="0" w:color="auto"/>
            </w:tcBorders>
            <w:shd w:val="clear" w:color="000000" w:fill="FFFFFF"/>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16,77</w:t>
            </w:r>
          </w:p>
        </w:tc>
        <w:tc>
          <w:tcPr>
            <w:tcW w:w="324" w:type="pct"/>
            <w:tcBorders>
              <w:top w:val="nil"/>
              <w:left w:val="nil"/>
              <w:bottom w:val="single" w:sz="4" w:space="0" w:color="auto"/>
              <w:right w:val="single" w:sz="4" w:space="0" w:color="auto"/>
            </w:tcBorders>
            <w:shd w:val="clear" w:color="000000" w:fill="FFFFFF"/>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17,22</w:t>
            </w:r>
          </w:p>
        </w:tc>
        <w:tc>
          <w:tcPr>
            <w:tcW w:w="324" w:type="pct"/>
            <w:tcBorders>
              <w:top w:val="nil"/>
              <w:left w:val="nil"/>
              <w:bottom w:val="single" w:sz="4" w:space="0" w:color="auto"/>
              <w:right w:val="single" w:sz="4" w:space="0" w:color="auto"/>
            </w:tcBorders>
            <w:shd w:val="clear" w:color="000000" w:fill="FFFFFF"/>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17,39</w:t>
            </w:r>
          </w:p>
        </w:tc>
        <w:tc>
          <w:tcPr>
            <w:tcW w:w="324" w:type="pct"/>
            <w:tcBorders>
              <w:top w:val="nil"/>
              <w:left w:val="nil"/>
              <w:bottom w:val="single" w:sz="4" w:space="0" w:color="auto"/>
              <w:right w:val="single" w:sz="4" w:space="0" w:color="auto"/>
            </w:tcBorders>
            <w:shd w:val="clear" w:color="000000" w:fill="FFFFFF"/>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17,57</w:t>
            </w:r>
          </w:p>
        </w:tc>
        <w:tc>
          <w:tcPr>
            <w:tcW w:w="320" w:type="pct"/>
            <w:tcBorders>
              <w:top w:val="nil"/>
              <w:left w:val="nil"/>
              <w:bottom w:val="single" w:sz="4" w:space="0" w:color="auto"/>
              <w:right w:val="single" w:sz="4" w:space="0" w:color="auto"/>
            </w:tcBorders>
            <w:shd w:val="clear" w:color="000000" w:fill="FFFFFF"/>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17,74</w:t>
            </w:r>
          </w:p>
        </w:tc>
      </w:tr>
      <w:tr w:rsidR="00AC0EA5" w:rsidRPr="00597B4D" w:rsidTr="00597B4D">
        <w:trPr>
          <w:trHeight w:val="300"/>
        </w:trPr>
        <w:tc>
          <w:tcPr>
            <w:tcW w:w="1055" w:type="pct"/>
            <w:vMerge w:val="restart"/>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Потери в сетях при передаче</w:t>
            </w:r>
          </w:p>
        </w:tc>
        <w:tc>
          <w:tcPr>
            <w:tcW w:w="362"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0,56</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0,62</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0,68</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0,75</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0,67</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0,76</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0,80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1,08</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1,12</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1,13</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1,14</w:t>
            </w:r>
          </w:p>
        </w:tc>
      </w:tr>
      <w:tr w:rsidR="00AC0EA5" w:rsidRPr="00597B4D" w:rsidTr="00262F02">
        <w:trPr>
          <w:trHeight w:val="315"/>
        </w:trPr>
        <w:tc>
          <w:tcPr>
            <w:tcW w:w="1055"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362"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6,1</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6,1</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6,1</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6,1</w:t>
            </w:r>
          </w:p>
        </w:tc>
      </w:tr>
      <w:tr w:rsidR="00AC0EA5" w:rsidRPr="00597B4D" w:rsidTr="00262F02">
        <w:trPr>
          <w:trHeight w:val="315"/>
        </w:trPr>
        <w:tc>
          <w:tcPr>
            <w:tcW w:w="1055"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362"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/сут</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1,5</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1,7</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1,9</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2,0</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1,8</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2,1</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2,2</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3,0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3,0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3,1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3,1</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3,1</w:t>
            </w:r>
          </w:p>
        </w:tc>
      </w:tr>
      <w:tr w:rsidR="00AC0EA5" w:rsidRPr="00597B4D" w:rsidTr="00597B4D">
        <w:trPr>
          <w:trHeight w:val="315"/>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597B4D" w:rsidRDefault="00AC0EA5" w:rsidP="00597B4D">
            <w:pPr>
              <w:spacing w:after="0" w:line="240" w:lineRule="auto"/>
              <w:jc w:val="center"/>
              <w:rPr>
                <w:b/>
                <w:bCs/>
                <w:color w:val="000000"/>
                <w:sz w:val="20"/>
                <w:szCs w:val="20"/>
                <w:lang w:eastAsia="ru-RU"/>
              </w:rPr>
            </w:pPr>
            <w:r w:rsidRPr="00597B4D">
              <w:rPr>
                <w:b/>
                <w:bCs/>
                <w:color w:val="000000"/>
                <w:sz w:val="20"/>
                <w:szCs w:val="20"/>
                <w:lang w:eastAsia="ru-RU"/>
              </w:rPr>
              <w:t>п. Денисово</w:t>
            </w:r>
          </w:p>
        </w:tc>
      </w:tr>
      <w:tr w:rsidR="00AC0EA5" w:rsidRPr="00597B4D" w:rsidTr="00262F02">
        <w:trPr>
          <w:trHeight w:val="315"/>
        </w:trPr>
        <w:tc>
          <w:tcPr>
            <w:tcW w:w="1055"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262F02">
            <w:pPr>
              <w:pStyle w:val="normal-p0"/>
              <w:jc w:val="center"/>
              <w:rPr>
                <w:sz w:val="20"/>
                <w:szCs w:val="20"/>
              </w:rPr>
            </w:pPr>
            <w:r w:rsidRPr="00A7230E">
              <w:rPr>
                <w:b/>
                <w:bCs/>
                <w:sz w:val="20"/>
                <w:szCs w:val="20"/>
              </w:rPr>
              <w:t>Наименование показателя</w:t>
            </w:r>
          </w:p>
        </w:tc>
        <w:tc>
          <w:tcPr>
            <w:tcW w:w="362"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Ед. изм.</w:t>
            </w:r>
          </w:p>
        </w:tc>
        <w:tc>
          <w:tcPr>
            <w:tcW w:w="281" w:type="pct"/>
            <w:tcBorders>
              <w:top w:val="nil"/>
              <w:left w:val="nil"/>
              <w:bottom w:val="single" w:sz="4" w:space="0" w:color="auto"/>
              <w:right w:val="single" w:sz="4" w:space="0" w:color="auto"/>
            </w:tcBorders>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2013</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2015</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2016</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2017</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2018</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2019</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2022</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2023</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2024</w:t>
            </w:r>
          </w:p>
        </w:tc>
      </w:tr>
      <w:tr w:rsidR="00AC0EA5" w:rsidRPr="00597B4D" w:rsidTr="00A76D1E">
        <w:trPr>
          <w:trHeight w:val="315"/>
        </w:trPr>
        <w:tc>
          <w:tcPr>
            <w:tcW w:w="1055" w:type="pct"/>
            <w:tcBorders>
              <w:top w:val="nil"/>
              <w:left w:val="single" w:sz="4" w:space="0" w:color="auto"/>
              <w:bottom w:val="single" w:sz="4" w:space="0" w:color="auto"/>
              <w:right w:val="single" w:sz="4" w:space="0" w:color="auto"/>
            </w:tcBorders>
            <w:vAlign w:val="center"/>
          </w:tcPr>
          <w:p w:rsidR="00AC0EA5" w:rsidRPr="00A7230E" w:rsidRDefault="00AC0EA5" w:rsidP="00262F02">
            <w:pPr>
              <w:pStyle w:val="normal-p0"/>
              <w:jc w:val="center"/>
              <w:rPr>
                <w:sz w:val="20"/>
                <w:szCs w:val="20"/>
              </w:rPr>
            </w:pPr>
            <w:r w:rsidRPr="00A7230E">
              <w:rPr>
                <w:sz w:val="20"/>
                <w:szCs w:val="20"/>
              </w:rPr>
              <w:t>Отпущено в сеть</w:t>
            </w:r>
          </w:p>
        </w:tc>
        <w:tc>
          <w:tcPr>
            <w:tcW w:w="362" w:type="pct"/>
            <w:vMerge w:val="restart"/>
            <w:tcBorders>
              <w:top w:val="nil"/>
              <w:left w:val="single" w:sz="4" w:space="0" w:color="auto"/>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тыс. м</w:t>
            </w:r>
            <w:r w:rsidRPr="00A7230E">
              <w:rPr>
                <w:sz w:val="20"/>
                <w:szCs w:val="20"/>
                <w:vertAlign w:val="superscript"/>
              </w:rPr>
              <w:t>3</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18,50</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19,15</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19,81</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20,46</w:t>
            </w:r>
          </w:p>
        </w:tc>
        <w:tc>
          <w:tcPr>
            <w:tcW w:w="320"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21,12</w:t>
            </w:r>
          </w:p>
        </w:tc>
      </w:tr>
      <w:tr w:rsidR="00AC0EA5" w:rsidRPr="00597B4D" w:rsidTr="00A76D1E">
        <w:trPr>
          <w:trHeight w:val="315"/>
        </w:trPr>
        <w:tc>
          <w:tcPr>
            <w:tcW w:w="1055" w:type="pct"/>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Полезный отпуск</w:t>
            </w:r>
          </w:p>
        </w:tc>
        <w:tc>
          <w:tcPr>
            <w:tcW w:w="362"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16,46</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17,05</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17,63</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18,21</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18,80</w:t>
            </w:r>
          </w:p>
        </w:tc>
      </w:tr>
      <w:tr w:rsidR="00AC0EA5" w:rsidRPr="00597B4D" w:rsidTr="00A76D1E">
        <w:trPr>
          <w:trHeight w:val="315"/>
        </w:trPr>
        <w:tc>
          <w:tcPr>
            <w:tcW w:w="1055" w:type="pct"/>
            <w:vMerge w:val="restart"/>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Потери в сетях при передаче</w:t>
            </w:r>
          </w:p>
        </w:tc>
        <w:tc>
          <w:tcPr>
            <w:tcW w:w="362"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2,03</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2,11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2,18</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2,25</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2,32</w:t>
            </w:r>
          </w:p>
        </w:tc>
      </w:tr>
      <w:tr w:rsidR="00AC0EA5" w:rsidRPr="00597B4D" w:rsidTr="00A76D1E">
        <w:trPr>
          <w:trHeight w:val="315"/>
        </w:trPr>
        <w:tc>
          <w:tcPr>
            <w:tcW w:w="1055"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362"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11,0</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11,0</w:t>
            </w:r>
          </w:p>
        </w:tc>
      </w:tr>
      <w:tr w:rsidR="00AC0EA5" w:rsidRPr="00597B4D" w:rsidTr="00A76D1E">
        <w:trPr>
          <w:trHeight w:val="315"/>
        </w:trPr>
        <w:tc>
          <w:tcPr>
            <w:tcW w:w="1055"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362"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м</w:t>
            </w:r>
            <w:r w:rsidRPr="00EF30CF">
              <w:rPr>
                <w:sz w:val="20"/>
                <w:szCs w:val="20"/>
                <w:vertAlign w:val="superscript"/>
                <w:lang w:eastAsia="ru-RU"/>
              </w:rPr>
              <w:t>3</w:t>
            </w:r>
            <w:r w:rsidRPr="00EF30CF">
              <w:rPr>
                <w:sz w:val="20"/>
                <w:szCs w:val="20"/>
                <w:lang w:eastAsia="ru-RU"/>
              </w:rPr>
              <w:t>/сут</w:t>
            </w:r>
          </w:p>
        </w:tc>
        <w:tc>
          <w:tcPr>
            <w:tcW w:w="281" w:type="pct"/>
            <w:tcBorders>
              <w:top w:val="nil"/>
              <w:left w:val="nil"/>
              <w:bottom w:val="single" w:sz="4" w:space="0" w:color="auto"/>
              <w:right w:val="single" w:sz="4" w:space="0" w:color="auto"/>
            </w:tcBorders>
            <w:noWrap/>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noWrap/>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noWrap/>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noWrap/>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noWrap/>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noWrap/>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noWrap/>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45,1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46,7</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48,3</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49,9</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51,5</w:t>
            </w:r>
          </w:p>
        </w:tc>
      </w:tr>
      <w:tr w:rsidR="00AC0EA5" w:rsidRPr="00597B4D" w:rsidTr="00597B4D">
        <w:trPr>
          <w:trHeight w:val="315"/>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597B4D" w:rsidRDefault="00AC0EA5" w:rsidP="00597B4D">
            <w:pPr>
              <w:spacing w:after="0" w:line="240" w:lineRule="auto"/>
              <w:jc w:val="center"/>
              <w:rPr>
                <w:b/>
                <w:bCs/>
                <w:color w:val="000000"/>
                <w:sz w:val="20"/>
                <w:szCs w:val="20"/>
                <w:lang w:eastAsia="ru-RU"/>
              </w:rPr>
            </w:pPr>
            <w:r w:rsidRPr="00597B4D">
              <w:rPr>
                <w:b/>
                <w:bCs/>
                <w:color w:val="000000"/>
                <w:sz w:val="20"/>
                <w:szCs w:val="20"/>
                <w:lang w:eastAsia="ru-RU"/>
              </w:rPr>
              <w:t>п. Луговое</w:t>
            </w:r>
          </w:p>
        </w:tc>
      </w:tr>
      <w:tr w:rsidR="00AC0EA5" w:rsidRPr="00597B4D" w:rsidTr="00262F02">
        <w:trPr>
          <w:trHeight w:val="315"/>
        </w:trPr>
        <w:tc>
          <w:tcPr>
            <w:tcW w:w="1055"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262F02">
            <w:pPr>
              <w:pStyle w:val="normal-p0"/>
              <w:jc w:val="center"/>
              <w:rPr>
                <w:sz w:val="20"/>
                <w:szCs w:val="20"/>
              </w:rPr>
            </w:pPr>
            <w:r w:rsidRPr="00A7230E">
              <w:rPr>
                <w:b/>
                <w:bCs/>
                <w:sz w:val="20"/>
                <w:szCs w:val="20"/>
              </w:rPr>
              <w:t>Наименование показателя</w:t>
            </w:r>
          </w:p>
        </w:tc>
        <w:tc>
          <w:tcPr>
            <w:tcW w:w="362"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Ед. изм.</w:t>
            </w:r>
          </w:p>
        </w:tc>
        <w:tc>
          <w:tcPr>
            <w:tcW w:w="281" w:type="pct"/>
            <w:tcBorders>
              <w:top w:val="nil"/>
              <w:left w:val="nil"/>
              <w:bottom w:val="single" w:sz="4" w:space="0" w:color="auto"/>
              <w:right w:val="single" w:sz="4" w:space="0" w:color="auto"/>
            </w:tcBorders>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2013</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2015</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2016</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2017</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2018</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2019</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2022</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2023</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2024</w:t>
            </w:r>
          </w:p>
        </w:tc>
      </w:tr>
      <w:tr w:rsidR="00AC0EA5" w:rsidRPr="00597B4D" w:rsidTr="00597B4D">
        <w:trPr>
          <w:trHeight w:val="315"/>
        </w:trPr>
        <w:tc>
          <w:tcPr>
            <w:tcW w:w="1055" w:type="pct"/>
            <w:tcBorders>
              <w:top w:val="nil"/>
              <w:left w:val="single" w:sz="4" w:space="0" w:color="auto"/>
              <w:bottom w:val="single" w:sz="4" w:space="0" w:color="auto"/>
              <w:right w:val="single" w:sz="4" w:space="0" w:color="auto"/>
            </w:tcBorders>
            <w:vAlign w:val="center"/>
          </w:tcPr>
          <w:p w:rsidR="00AC0EA5" w:rsidRPr="00A7230E" w:rsidRDefault="00AC0EA5" w:rsidP="00262F02">
            <w:pPr>
              <w:pStyle w:val="normal-p0"/>
              <w:jc w:val="center"/>
              <w:rPr>
                <w:sz w:val="20"/>
                <w:szCs w:val="20"/>
              </w:rPr>
            </w:pPr>
            <w:r w:rsidRPr="00A7230E">
              <w:rPr>
                <w:sz w:val="20"/>
                <w:szCs w:val="20"/>
              </w:rPr>
              <w:t>Отпущено в сеть</w:t>
            </w:r>
          </w:p>
        </w:tc>
        <w:tc>
          <w:tcPr>
            <w:tcW w:w="362" w:type="pct"/>
            <w:vMerge w:val="restart"/>
            <w:tcBorders>
              <w:top w:val="nil"/>
              <w:left w:val="single" w:sz="4" w:space="0" w:color="auto"/>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тыс. м</w:t>
            </w:r>
            <w:r w:rsidRPr="00A7230E">
              <w:rPr>
                <w:sz w:val="20"/>
                <w:szCs w:val="20"/>
                <w:vertAlign w:val="superscript"/>
              </w:rPr>
              <w:t>3</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4,40</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4,40</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4,40</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4,40</w:t>
            </w:r>
          </w:p>
        </w:tc>
        <w:tc>
          <w:tcPr>
            <w:tcW w:w="320"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4,40</w:t>
            </w:r>
          </w:p>
        </w:tc>
      </w:tr>
      <w:tr w:rsidR="00AC0EA5" w:rsidRPr="00597B4D" w:rsidTr="00597B4D">
        <w:trPr>
          <w:trHeight w:val="315"/>
        </w:trPr>
        <w:tc>
          <w:tcPr>
            <w:tcW w:w="1055" w:type="pct"/>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Полезный отпуск</w:t>
            </w:r>
          </w:p>
        </w:tc>
        <w:tc>
          <w:tcPr>
            <w:tcW w:w="362"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3,91</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3,91</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3,91</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3,91</w:t>
            </w:r>
          </w:p>
        </w:tc>
        <w:tc>
          <w:tcPr>
            <w:tcW w:w="320"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3,91</w:t>
            </w:r>
          </w:p>
        </w:tc>
      </w:tr>
      <w:tr w:rsidR="00AC0EA5" w:rsidRPr="00597B4D" w:rsidTr="00597B4D">
        <w:trPr>
          <w:trHeight w:val="315"/>
        </w:trPr>
        <w:tc>
          <w:tcPr>
            <w:tcW w:w="1055" w:type="pct"/>
            <w:vMerge w:val="restart"/>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Потери в сетях при передаче</w:t>
            </w:r>
          </w:p>
        </w:tc>
        <w:tc>
          <w:tcPr>
            <w:tcW w:w="362"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0,48</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0,48</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0,48</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0,48</w:t>
            </w:r>
          </w:p>
        </w:tc>
        <w:tc>
          <w:tcPr>
            <w:tcW w:w="320"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0,48</w:t>
            </w:r>
          </w:p>
        </w:tc>
      </w:tr>
      <w:tr w:rsidR="00AC0EA5" w:rsidRPr="00597B4D" w:rsidTr="00262F02">
        <w:trPr>
          <w:trHeight w:val="315"/>
        </w:trPr>
        <w:tc>
          <w:tcPr>
            <w:tcW w:w="1055"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362"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11,00</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11,00</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11,00</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11,00</w:t>
            </w:r>
          </w:p>
        </w:tc>
        <w:tc>
          <w:tcPr>
            <w:tcW w:w="320"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11,00</w:t>
            </w:r>
          </w:p>
        </w:tc>
      </w:tr>
      <w:tr w:rsidR="00AC0EA5" w:rsidRPr="00597B4D" w:rsidTr="00262F02">
        <w:trPr>
          <w:trHeight w:val="315"/>
        </w:trPr>
        <w:tc>
          <w:tcPr>
            <w:tcW w:w="1055"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362"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м</w:t>
            </w:r>
            <w:r w:rsidRPr="00EF30CF">
              <w:rPr>
                <w:sz w:val="20"/>
                <w:szCs w:val="20"/>
                <w:vertAlign w:val="superscript"/>
                <w:lang w:eastAsia="ru-RU"/>
              </w:rPr>
              <w:t>3</w:t>
            </w:r>
            <w:r w:rsidRPr="00EF30CF">
              <w:rPr>
                <w:sz w:val="20"/>
                <w:szCs w:val="20"/>
                <w:lang w:eastAsia="ru-RU"/>
              </w:rPr>
              <w:t>/сут</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262F02">
            <w:pPr>
              <w:spacing w:after="0" w:line="240" w:lineRule="auto"/>
              <w:jc w:val="center"/>
              <w:rPr>
                <w:color w:val="000000"/>
                <w:sz w:val="20"/>
                <w:szCs w:val="20"/>
                <w:lang w:eastAsia="ru-RU"/>
              </w:rPr>
            </w:pPr>
            <w:r>
              <w:rPr>
                <w:color w:val="000000"/>
                <w:sz w:val="20"/>
                <w:szCs w:val="20"/>
                <w:lang w:eastAsia="ru-RU"/>
              </w:rPr>
              <w:sym w:font="Symbol" w:char="F02D"/>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10,72</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10,72</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10,72</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10,72</w:t>
            </w:r>
          </w:p>
        </w:tc>
        <w:tc>
          <w:tcPr>
            <w:tcW w:w="320"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10,72</w:t>
            </w:r>
          </w:p>
        </w:tc>
      </w:tr>
      <w:tr w:rsidR="00AC0EA5" w:rsidRPr="00597B4D" w:rsidTr="00597B4D">
        <w:trPr>
          <w:trHeight w:val="315"/>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597B4D" w:rsidRDefault="00AC0EA5" w:rsidP="00597B4D">
            <w:pPr>
              <w:spacing w:after="0" w:line="240" w:lineRule="auto"/>
              <w:jc w:val="center"/>
              <w:rPr>
                <w:b/>
                <w:bCs/>
                <w:color w:val="000000"/>
                <w:sz w:val="20"/>
                <w:szCs w:val="20"/>
                <w:lang w:eastAsia="ru-RU"/>
              </w:rPr>
            </w:pPr>
            <w:r w:rsidRPr="00597B4D">
              <w:rPr>
                <w:b/>
                <w:bCs/>
                <w:color w:val="000000"/>
                <w:sz w:val="20"/>
                <w:szCs w:val="20"/>
                <w:lang w:eastAsia="ru-RU"/>
              </w:rPr>
              <w:t>Запорожское сельское поселение</w:t>
            </w:r>
          </w:p>
        </w:tc>
      </w:tr>
      <w:tr w:rsidR="00AC0EA5" w:rsidRPr="00597B4D" w:rsidTr="00262F02">
        <w:trPr>
          <w:trHeight w:val="315"/>
        </w:trPr>
        <w:tc>
          <w:tcPr>
            <w:tcW w:w="1055"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262F02">
            <w:pPr>
              <w:pStyle w:val="normal-p0"/>
              <w:jc w:val="center"/>
              <w:rPr>
                <w:sz w:val="20"/>
                <w:szCs w:val="20"/>
              </w:rPr>
            </w:pPr>
            <w:r w:rsidRPr="00A7230E">
              <w:rPr>
                <w:b/>
                <w:bCs/>
                <w:sz w:val="20"/>
                <w:szCs w:val="20"/>
              </w:rPr>
              <w:t>Наименование показателя</w:t>
            </w:r>
          </w:p>
        </w:tc>
        <w:tc>
          <w:tcPr>
            <w:tcW w:w="362" w:type="pct"/>
            <w:tcBorders>
              <w:top w:val="nil"/>
              <w:left w:val="nil"/>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Ед. изм.</w:t>
            </w:r>
          </w:p>
        </w:tc>
        <w:tc>
          <w:tcPr>
            <w:tcW w:w="281" w:type="pct"/>
            <w:tcBorders>
              <w:top w:val="nil"/>
              <w:left w:val="nil"/>
              <w:bottom w:val="single" w:sz="4" w:space="0" w:color="auto"/>
              <w:right w:val="single" w:sz="4" w:space="0" w:color="auto"/>
            </w:tcBorders>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2013</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2014</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2015</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2016</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2017</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2018</w:t>
            </w:r>
          </w:p>
        </w:tc>
        <w:tc>
          <w:tcPr>
            <w:tcW w:w="281"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2019</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2020</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2021</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2022</w:t>
            </w:r>
          </w:p>
        </w:tc>
        <w:tc>
          <w:tcPr>
            <w:tcW w:w="324"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2023</w:t>
            </w:r>
          </w:p>
        </w:tc>
        <w:tc>
          <w:tcPr>
            <w:tcW w:w="320"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b/>
                <w:bCs/>
                <w:i/>
                <w:iCs/>
                <w:color w:val="000000"/>
                <w:sz w:val="20"/>
                <w:szCs w:val="20"/>
                <w:lang w:eastAsia="ru-RU"/>
              </w:rPr>
            </w:pPr>
            <w:r w:rsidRPr="00597B4D">
              <w:rPr>
                <w:b/>
                <w:bCs/>
                <w:i/>
                <w:iCs/>
                <w:color w:val="000000"/>
                <w:sz w:val="20"/>
                <w:szCs w:val="20"/>
                <w:lang w:eastAsia="ru-RU"/>
              </w:rPr>
              <w:t>2024</w:t>
            </w:r>
          </w:p>
        </w:tc>
      </w:tr>
      <w:tr w:rsidR="00AC0EA5" w:rsidRPr="00597B4D" w:rsidTr="00597B4D">
        <w:trPr>
          <w:trHeight w:val="315"/>
        </w:trPr>
        <w:tc>
          <w:tcPr>
            <w:tcW w:w="1055" w:type="pct"/>
            <w:tcBorders>
              <w:top w:val="nil"/>
              <w:left w:val="single" w:sz="4" w:space="0" w:color="auto"/>
              <w:bottom w:val="single" w:sz="4" w:space="0" w:color="auto"/>
              <w:right w:val="single" w:sz="4" w:space="0" w:color="auto"/>
            </w:tcBorders>
            <w:vAlign w:val="center"/>
          </w:tcPr>
          <w:p w:rsidR="00AC0EA5" w:rsidRPr="00A7230E" w:rsidRDefault="00AC0EA5" w:rsidP="00262F02">
            <w:pPr>
              <w:pStyle w:val="normal-p0"/>
              <w:jc w:val="center"/>
              <w:rPr>
                <w:sz w:val="20"/>
                <w:szCs w:val="20"/>
              </w:rPr>
            </w:pPr>
            <w:r w:rsidRPr="00A7230E">
              <w:rPr>
                <w:sz w:val="20"/>
                <w:szCs w:val="20"/>
              </w:rPr>
              <w:t>Отпущено в сеть</w:t>
            </w:r>
          </w:p>
        </w:tc>
        <w:tc>
          <w:tcPr>
            <w:tcW w:w="362" w:type="pct"/>
            <w:vMerge w:val="restart"/>
            <w:tcBorders>
              <w:top w:val="nil"/>
              <w:left w:val="single" w:sz="4" w:space="0" w:color="auto"/>
              <w:bottom w:val="single" w:sz="4" w:space="0" w:color="auto"/>
              <w:right w:val="single" w:sz="4" w:space="0" w:color="auto"/>
            </w:tcBorders>
            <w:noWrap/>
            <w:vAlign w:val="center"/>
          </w:tcPr>
          <w:p w:rsidR="00AC0EA5" w:rsidRPr="00A7230E" w:rsidRDefault="00AC0EA5" w:rsidP="00262F02">
            <w:pPr>
              <w:pStyle w:val="normal-p0"/>
              <w:jc w:val="center"/>
              <w:rPr>
                <w:sz w:val="20"/>
                <w:szCs w:val="20"/>
              </w:rPr>
            </w:pPr>
            <w:r w:rsidRPr="00A7230E">
              <w:rPr>
                <w:sz w:val="20"/>
                <w:szCs w:val="20"/>
              </w:rPr>
              <w:t>тыс. м</w:t>
            </w:r>
            <w:r w:rsidRPr="00A7230E">
              <w:rPr>
                <w:sz w:val="20"/>
                <w:szCs w:val="20"/>
                <w:vertAlign w:val="superscript"/>
              </w:rPr>
              <w:t>3</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83,13</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88,93</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90,46</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91,91</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93,52</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95,94</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97,75</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133,27</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134,94</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136,32</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137,70</w:t>
            </w:r>
          </w:p>
        </w:tc>
        <w:tc>
          <w:tcPr>
            <w:tcW w:w="320"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139,08</w:t>
            </w:r>
          </w:p>
        </w:tc>
      </w:tr>
      <w:tr w:rsidR="00AC0EA5" w:rsidRPr="00597B4D" w:rsidTr="00597B4D">
        <w:trPr>
          <w:trHeight w:val="315"/>
        </w:trPr>
        <w:tc>
          <w:tcPr>
            <w:tcW w:w="1055" w:type="pct"/>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Полезный отпуск</w:t>
            </w:r>
          </w:p>
        </w:tc>
        <w:tc>
          <w:tcPr>
            <w:tcW w:w="362"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76,97</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82,34</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84,13</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85,92</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88,01</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90,29</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91,98</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124,24</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125,78</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127,04</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128,31</w:t>
            </w:r>
          </w:p>
        </w:tc>
        <w:tc>
          <w:tcPr>
            <w:tcW w:w="320"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129,57</w:t>
            </w:r>
          </w:p>
        </w:tc>
      </w:tr>
      <w:tr w:rsidR="00AC0EA5" w:rsidRPr="00597B4D" w:rsidTr="00597B4D">
        <w:trPr>
          <w:trHeight w:val="315"/>
        </w:trPr>
        <w:tc>
          <w:tcPr>
            <w:tcW w:w="1055" w:type="pct"/>
            <w:vMerge w:val="restart"/>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Потери в сетях при передаче</w:t>
            </w:r>
          </w:p>
        </w:tc>
        <w:tc>
          <w:tcPr>
            <w:tcW w:w="362"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6,16</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6,59</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6,33</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5,99</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5,51</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5,66</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5,76</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9,03</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9,16</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9,28</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9,39</w:t>
            </w:r>
          </w:p>
        </w:tc>
        <w:tc>
          <w:tcPr>
            <w:tcW w:w="320"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9,51</w:t>
            </w:r>
          </w:p>
        </w:tc>
      </w:tr>
      <w:tr w:rsidR="00AC0EA5" w:rsidRPr="00597B4D" w:rsidTr="00262F02">
        <w:trPr>
          <w:trHeight w:val="315"/>
        </w:trPr>
        <w:tc>
          <w:tcPr>
            <w:tcW w:w="1055"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362"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7,4</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7,4</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7,0</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6,5</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5,9</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5,9</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5,9</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6,8</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6,8</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6,8</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6,8</w:t>
            </w:r>
          </w:p>
        </w:tc>
        <w:tc>
          <w:tcPr>
            <w:tcW w:w="320"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6,8</w:t>
            </w:r>
          </w:p>
        </w:tc>
      </w:tr>
      <w:tr w:rsidR="00AC0EA5" w:rsidRPr="00597B4D" w:rsidTr="00262F02">
        <w:trPr>
          <w:trHeight w:val="315"/>
        </w:trPr>
        <w:tc>
          <w:tcPr>
            <w:tcW w:w="1055" w:type="pct"/>
            <w:vMerge/>
            <w:tcBorders>
              <w:top w:val="nil"/>
              <w:left w:val="single" w:sz="4" w:space="0" w:color="auto"/>
              <w:bottom w:val="single" w:sz="4" w:space="0" w:color="auto"/>
              <w:right w:val="single" w:sz="4" w:space="0" w:color="auto"/>
            </w:tcBorders>
            <w:vAlign w:val="center"/>
          </w:tcPr>
          <w:p w:rsidR="00AC0EA5" w:rsidRPr="00597B4D" w:rsidRDefault="00AC0EA5" w:rsidP="00597B4D">
            <w:pPr>
              <w:spacing w:after="0" w:line="240" w:lineRule="auto"/>
              <w:rPr>
                <w:color w:val="000000"/>
                <w:sz w:val="20"/>
                <w:szCs w:val="20"/>
                <w:lang w:eastAsia="ru-RU"/>
              </w:rPr>
            </w:pPr>
          </w:p>
        </w:tc>
        <w:tc>
          <w:tcPr>
            <w:tcW w:w="362" w:type="pct"/>
            <w:tcBorders>
              <w:top w:val="nil"/>
              <w:left w:val="nil"/>
              <w:bottom w:val="single" w:sz="4" w:space="0" w:color="auto"/>
              <w:right w:val="single" w:sz="4" w:space="0" w:color="auto"/>
            </w:tcBorders>
            <w:noWrap/>
            <w:vAlign w:val="center"/>
          </w:tcPr>
          <w:p w:rsidR="00AC0EA5" w:rsidRPr="00597B4D" w:rsidRDefault="00AC0EA5" w:rsidP="00597B4D">
            <w:pPr>
              <w:spacing w:after="0" w:line="240" w:lineRule="auto"/>
              <w:jc w:val="center"/>
              <w:rPr>
                <w:color w:val="000000"/>
                <w:sz w:val="20"/>
                <w:szCs w:val="20"/>
                <w:lang w:eastAsia="ru-RU"/>
              </w:rPr>
            </w:pPr>
            <w:r w:rsidRPr="00EF30CF">
              <w:rPr>
                <w:sz w:val="20"/>
                <w:szCs w:val="20"/>
                <w:lang w:eastAsia="ru-RU"/>
              </w:rPr>
              <w:t>м</w:t>
            </w:r>
            <w:r w:rsidRPr="00EF30CF">
              <w:rPr>
                <w:sz w:val="20"/>
                <w:szCs w:val="20"/>
                <w:vertAlign w:val="superscript"/>
                <w:lang w:eastAsia="ru-RU"/>
              </w:rPr>
              <w:t>3</w:t>
            </w:r>
            <w:r w:rsidRPr="00EF30CF">
              <w:rPr>
                <w:sz w:val="20"/>
                <w:szCs w:val="20"/>
                <w:lang w:eastAsia="ru-RU"/>
              </w:rPr>
              <w:t>/сут</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16,87</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18,05</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17,34</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16,41</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15,10</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15,49</w:t>
            </w:r>
          </w:p>
        </w:tc>
        <w:tc>
          <w:tcPr>
            <w:tcW w:w="281"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15,79</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24,74</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25,11</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25,42</w:t>
            </w:r>
          </w:p>
        </w:tc>
        <w:tc>
          <w:tcPr>
            <w:tcW w:w="324"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25,74</w:t>
            </w:r>
          </w:p>
        </w:tc>
        <w:tc>
          <w:tcPr>
            <w:tcW w:w="320" w:type="pct"/>
            <w:tcBorders>
              <w:top w:val="nil"/>
              <w:left w:val="nil"/>
              <w:bottom w:val="single" w:sz="4" w:space="0" w:color="auto"/>
              <w:right w:val="single" w:sz="4" w:space="0" w:color="auto"/>
            </w:tcBorders>
            <w:shd w:val="clear" w:color="000000" w:fill="FFFFFF"/>
            <w:vAlign w:val="center"/>
          </w:tcPr>
          <w:p w:rsidR="00AC0EA5" w:rsidRPr="00597B4D" w:rsidRDefault="00AC0EA5" w:rsidP="00597B4D">
            <w:pPr>
              <w:spacing w:after="0" w:line="240" w:lineRule="auto"/>
              <w:jc w:val="center"/>
              <w:rPr>
                <w:color w:val="000000"/>
                <w:sz w:val="20"/>
                <w:szCs w:val="20"/>
                <w:lang w:eastAsia="ru-RU"/>
              </w:rPr>
            </w:pPr>
            <w:r w:rsidRPr="00597B4D">
              <w:rPr>
                <w:color w:val="000000"/>
                <w:sz w:val="20"/>
                <w:szCs w:val="20"/>
                <w:lang w:eastAsia="ru-RU"/>
              </w:rPr>
              <w:t>26,05</w:t>
            </w:r>
          </w:p>
        </w:tc>
      </w:tr>
    </w:tbl>
    <w:p w:rsidR="00AC0EA5" w:rsidRPr="00796D7C" w:rsidRDefault="00AC0EA5" w:rsidP="000D09B6">
      <w:pPr>
        <w:pStyle w:val="2"/>
        <w:rPr>
          <w:i/>
        </w:rPr>
      </w:pPr>
      <w:r w:rsidRPr="00796D7C">
        <w:rPr>
          <w:i/>
        </w:rPr>
        <w:t>Горячая вода</w:t>
      </w:r>
    </w:p>
    <w:p w:rsidR="00AC0EA5" w:rsidRPr="00645C76" w:rsidRDefault="00AC0EA5" w:rsidP="000D09B6">
      <w:pPr>
        <w:pStyle w:val="2"/>
      </w:pPr>
      <w:r>
        <w:t>П</w:t>
      </w:r>
      <w:r w:rsidRPr="00645C76">
        <w:rPr>
          <w:rStyle w:val="20"/>
          <w:lang w:val="ru-RU"/>
        </w:rPr>
        <w:t>отер</w:t>
      </w:r>
      <w:r>
        <w:rPr>
          <w:rStyle w:val="20"/>
          <w:lang w:val="ru-RU"/>
        </w:rPr>
        <w:t>и</w:t>
      </w:r>
      <w:r w:rsidRPr="00645C76">
        <w:rPr>
          <w:rStyle w:val="20"/>
          <w:lang w:val="ru-RU"/>
        </w:rPr>
        <w:t xml:space="preserve"> горячей воды при производстве и транспортировке</w:t>
      </w:r>
      <w:r w:rsidRPr="00645C76">
        <w:t xml:space="preserve"> в поселк</w:t>
      </w:r>
      <w:r>
        <w:t>е</w:t>
      </w:r>
      <w:r w:rsidRPr="00645C76">
        <w:t xml:space="preserve"> Запорожское</w:t>
      </w:r>
      <w:r>
        <w:t xml:space="preserve"> отсутствуют. Это объясняется тем, что</w:t>
      </w:r>
      <w:r w:rsidRPr="00645C76">
        <w:t xml:space="preserve"> </w:t>
      </w:r>
      <w:r>
        <w:t>дома, обеспеченные горячим водоснабжением, о</w:t>
      </w:r>
      <w:r w:rsidRPr="00645C76">
        <w:t>борудован</w:t>
      </w:r>
      <w:r>
        <w:t xml:space="preserve">ы </w:t>
      </w:r>
      <w:r w:rsidRPr="00645C76">
        <w:t xml:space="preserve"> индивидуальными теплообменными аппаратами, с помощью которых происходит передача тепла от теплоносителя из тепловой сети, к воде, отбираемой из системы холодного водоснабжения, </w:t>
      </w:r>
      <w:r w:rsidRPr="00645C76">
        <w:rPr>
          <w:rStyle w:val="20"/>
          <w:lang w:val="ru-RU"/>
        </w:rPr>
        <w:t xml:space="preserve">поэтому </w:t>
      </w:r>
      <w:r w:rsidRPr="00645C76">
        <w:t xml:space="preserve">происходят только потери тепла и теплоносителя в тепловых сетях и потери воды в сетях холодного водоснабжения, </w:t>
      </w:r>
    </w:p>
    <w:p w:rsidR="00AC0EA5" w:rsidRDefault="00AC0EA5" w:rsidP="007F0F01">
      <w:pPr>
        <w:pStyle w:val="16"/>
      </w:pPr>
    </w:p>
    <w:p w:rsidR="00AC0EA5" w:rsidRPr="00433DBE" w:rsidRDefault="00AC0EA5" w:rsidP="00BA44CE">
      <w:pPr>
        <w:pStyle w:val="2"/>
        <w:outlineLvl w:val="0"/>
      </w:pPr>
      <w:r w:rsidRPr="00433DBE">
        <w:t>На сегодняшний день потребление технической воды в Запорожском сельском поселении не производиться.</w:t>
      </w:r>
    </w:p>
    <w:p w:rsidR="00AC0EA5" w:rsidRDefault="00AC0EA5" w:rsidP="000D09B6">
      <w:pPr>
        <w:pStyle w:val="2"/>
      </w:pPr>
    </w:p>
    <w:p w:rsidR="00AC0EA5" w:rsidRDefault="00AC0EA5" w:rsidP="000D09B6">
      <w:pPr>
        <w:pStyle w:val="2"/>
      </w:pPr>
    </w:p>
    <w:p w:rsidR="00AC0EA5" w:rsidRDefault="00AC0EA5" w:rsidP="00C66CD2">
      <w:pPr>
        <w:pStyle w:val="10"/>
        <w:ind w:firstLine="709"/>
        <w:jc w:val="both"/>
        <w:rPr>
          <w:sz w:val="28"/>
          <w:szCs w:val="28"/>
        </w:rPr>
      </w:pPr>
    </w:p>
    <w:p w:rsidR="00AC0EA5" w:rsidRPr="0023311F" w:rsidRDefault="00AC0EA5" w:rsidP="00BA44CE">
      <w:pPr>
        <w:pStyle w:val="Heading3"/>
      </w:pPr>
      <w:bookmarkStart w:id="37" w:name="_Toc392754960"/>
      <w:r w:rsidRPr="0023311F">
        <w:t xml:space="preserve">Перспективные балансы водоснабжения и водоотведения (общий </w:t>
      </w:r>
      <w:r>
        <w:t>–</w:t>
      </w:r>
      <w:r w:rsidRPr="0023311F">
        <w:t xml:space="preserve"> баланс подачи и реализации горячей, питьевой, технической воды, территориальный </w:t>
      </w:r>
      <w:r>
        <w:t>–</w:t>
      </w:r>
      <w:r w:rsidRPr="0023311F">
        <w:t xml:space="preserve"> баланс подачи горячей, питьевой, технической воды по технологическим зонам водоснабжения, структурный </w:t>
      </w:r>
      <w:r>
        <w:t>–</w:t>
      </w:r>
      <w:r w:rsidRPr="0023311F">
        <w:t xml:space="preserve"> баланс реализации горячей, питьевой, технической воды по группам абонентов)</w:t>
      </w:r>
      <w:bookmarkEnd w:id="37"/>
    </w:p>
    <w:p w:rsidR="00AC0EA5" w:rsidRDefault="00AC0EA5" w:rsidP="000D09B6">
      <w:pPr>
        <w:pStyle w:val="2"/>
      </w:pPr>
      <w:r>
        <w:t>На сегодняшний день на территории Запорожского сельского поселения существуют две технологические зоны централизованного водоснабжения (п. Запорожское и п. Пятиречье) и одна технологическая зона централизованного водоотведения (п. Запорожское). По рассмотрению предыдущих разделов схемы, составлен общий баланс водоснабжения по муниципальному образованию с разделением по территориям и группам абонентов для двух сценариев развития систем водоснабжения.</w:t>
      </w:r>
    </w:p>
    <w:p w:rsidR="00AC0EA5" w:rsidRDefault="00AC0EA5" w:rsidP="000D09B6">
      <w:pPr>
        <w:pStyle w:val="2"/>
      </w:pPr>
    </w:p>
    <w:p w:rsidR="00AC0EA5" w:rsidRDefault="00AC0EA5" w:rsidP="00796D7C">
      <w:pPr>
        <w:pStyle w:val="2"/>
        <w:jc w:val="center"/>
      </w:pPr>
      <w:r>
        <w:t xml:space="preserve">Таблица </w:t>
      </w:r>
      <w:fldSimple w:instr=" SEQ Таблица \* ARABIC ">
        <w:r>
          <w:rPr>
            <w:noProof/>
          </w:rPr>
          <w:t>26</w:t>
        </w:r>
      </w:fldSimple>
      <w:r>
        <w:t xml:space="preserve"> Перспективный баланс водопотребления на территории Запорожского сельского поселения (сценарий 1)</w:t>
      </w:r>
    </w:p>
    <w:tbl>
      <w:tblPr>
        <w:tblW w:w="5000" w:type="pct"/>
        <w:tblLook w:val="00A0"/>
      </w:tblPr>
      <w:tblGrid>
        <w:gridCol w:w="3826"/>
        <w:gridCol w:w="1717"/>
        <w:gridCol w:w="711"/>
        <w:gridCol w:w="711"/>
        <w:gridCol w:w="711"/>
        <w:gridCol w:w="711"/>
        <w:gridCol w:w="711"/>
        <w:gridCol w:w="711"/>
        <w:gridCol w:w="711"/>
        <w:gridCol w:w="821"/>
        <w:gridCol w:w="821"/>
        <w:gridCol w:w="821"/>
        <w:gridCol w:w="821"/>
        <w:gridCol w:w="874"/>
      </w:tblGrid>
      <w:tr w:rsidR="00AC0EA5" w:rsidRPr="004159CB" w:rsidTr="00317CB1">
        <w:trPr>
          <w:trHeight w:val="630"/>
        </w:trPr>
        <w:tc>
          <w:tcPr>
            <w:tcW w:w="1331" w:type="pct"/>
            <w:tcBorders>
              <w:top w:val="single" w:sz="4" w:space="0" w:color="auto"/>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Наименование затрат</w:t>
            </w:r>
          </w:p>
        </w:tc>
        <w:tc>
          <w:tcPr>
            <w:tcW w:w="581" w:type="pct"/>
            <w:tcBorders>
              <w:top w:val="single" w:sz="4" w:space="0" w:color="auto"/>
              <w:left w:val="nil"/>
              <w:bottom w:val="single" w:sz="4" w:space="0" w:color="auto"/>
              <w:right w:val="single" w:sz="4" w:space="0" w:color="auto"/>
            </w:tcBorders>
            <w:vAlign w:val="center"/>
          </w:tcPr>
          <w:p w:rsidR="00AC0EA5" w:rsidRPr="004159CB" w:rsidRDefault="00AC0EA5" w:rsidP="00317CB1">
            <w:pPr>
              <w:spacing w:after="0" w:line="240" w:lineRule="auto"/>
              <w:jc w:val="center"/>
              <w:rPr>
                <w:b/>
                <w:bCs/>
                <w:color w:val="000000"/>
                <w:sz w:val="24"/>
                <w:szCs w:val="24"/>
                <w:lang w:eastAsia="ru-RU"/>
              </w:rPr>
            </w:pPr>
            <w:r w:rsidRPr="004159CB">
              <w:rPr>
                <w:b/>
                <w:bCs/>
                <w:color w:val="000000"/>
                <w:sz w:val="24"/>
                <w:szCs w:val="24"/>
                <w:lang w:eastAsia="ru-RU"/>
              </w:rPr>
              <w:t>Ед</w:t>
            </w:r>
            <w:r>
              <w:rPr>
                <w:b/>
                <w:bCs/>
                <w:color w:val="000000"/>
                <w:sz w:val="24"/>
                <w:szCs w:val="24"/>
                <w:lang w:eastAsia="ru-RU"/>
              </w:rPr>
              <w:t xml:space="preserve">. </w:t>
            </w:r>
            <w:r w:rsidRPr="004159CB">
              <w:rPr>
                <w:b/>
                <w:bCs/>
                <w:color w:val="000000"/>
                <w:sz w:val="24"/>
                <w:szCs w:val="24"/>
                <w:lang w:eastAsia="ru-RU"/>
              </w:rPr>
              <w:t>изм</w:t>
            </w:r>
            <w:r>
              <w:rPr>
                <w:b/>
                <w:bCs/>
                <w:color w:val="000000"/>
                <w:sz w:val="24"/>
                <w:szCs w:val="24"/>
                <w:lang w:eastAsia="ru-RU"/>
              </w:rPr>
              <w:t>.</w:t>
            </w:r>
          </w:p>
        </w:tc>
        <w:tc>
          <w:tcPr>
            <w:tcW w:w="240" w:type="pct"/>
            <w:tcBorders>
              <w:top w:val="single" w:sz="4" w:space="0" w:color="auto"/>
              <w:left w:val="nil"/>
              <w:bottom w:val="single" w:sz="4" w:space="0" w:color="auto"/>
              <w:right w:val="single" w:sz="4" w:space="0" w:color="auto"/>
            </w:tcBorders>
            <w:vAlign w:val="center"/>
          </w:tcPr>
          <w:p w:rsidR="00AC0EA5" w:rsidRPr="00317CB1" w:rsidRDefault="00AC0EA5" w:rsidP="004159CB">
            <w:pPr>
              <w:spacing w:after="0" w:line="240" w:lineRule="auto"/>
              <w:jc w:val="center"/>
              <w:rPr>
                <w:b/>
                <w:bCs/>
                <w:i/>
                <w:color w:val="000000"/>
                <w:lang w:eastAsia="ru-RU"/>
              </w:rPr>
            </w:pPr>
            <w:r w:rsidRPr="00317CB1">
              <w:rPr>
                <w:b/>
                <w:bCs/>
                <w:i/>
                <w:color w:val="000000"/>
                <w:lang w:eastAsia="ru-RU"/>
              </w:rPr>
              <w:t>2013</w:t>
            </w:r>
          </w:p>
        </w:tc>
        <w:tc>
          <w:tcPr>
            <w:tcW w:w="240" w:type="pct"/>
            <w:tcBorders>
              <w:top w:val="single" w:sz="4" w:space="0" w:color="auto"/>
              <w:left w:val="nil"/>
              <w:bottom w:val="single" w:sz="4" w:space="0" w:color="auto"/>
              <w:right w:val="single" w:sz="4" w:space="0" w:color="auto"/>
            </w:tcBorders>
            <w:noWrap/>
            <w:vAlign w:val="center"/>
          </w:tcPr>
          <w:p w:rsidR="00AC0EA5" w:rsidRPr="00317CB1" w:rsidRDefault="00AC0EA5" w:rsidP="004159CB">
            <w:pPr>
              <w:spacing w:after="0" w:line="240" w:lineRule="auto"/>
              <w:jc w:val="center"/>
              <w:rPr>
                <w:b/>
                <w:bCs/>
                <w:i/>
                <w:iCs/>
                <w:color w:val="000000"/>
                <w:lang w:eastAsia="ru-RU"/>
              </w:rPr>
            </w:pPr>
            <w:r w:rsidRPr="00317CB1">
              <w:rPr>
                <w:b/>
                <w:bCs/>
                <w:i/>
                <w:iCs/>
                <w:color w:val="000000"/>
                <w:lang w:eastAsia="ru-RU"/>
              </w:rPr>
              <w:t>2014</w:t>
            </w:r>
          </w:p>
        </w:tc>
        <w:tc>
          <w:tcPr>
            <w:tcW w:w="240" w:type="pct"/>
            <w:tcBorders>
              <w:top w:val="single" w:sz="4" w:space="0" w:color="auto"/>
              <w:left w:val="nil"/>
              <w:bottom w:val="single" w:sz="4" w:space="0" w:color="auto"/>
              <w:right w:val="single" w:sz="4" w:space="0" w:color="auto"/>
            </w:tcBorders>
            <w:noWrap/>
            <w:vAlign w:val="center"/>
          </w:tcPr>
          <w:p w:rsidR="00AC0EA5" w:rsidRPr="00317CB1" w:rsidRDefault="00AC0EA5" w:rsidP="004159CB">
            <w:pPr>
              <w:spacing w:after="0" w:line="240" w:lineRule="auto"/>
              <w:jc w:val="center"/>
              <w:rPr>
                <w:b/>
                <w:bCs/>
                <w:i/>
                <w:iCs/>
                <w:color w:val="000000"/>
                <w:lang w:eastAsia="ru-RU"/>
              </w:rPr>
            </w:pPr>
            <w:r w:rsidRPr="00317CB1">
              <w:rPr>
                <w:b/>
                <w:bCs/>
                <w:i/>
                <w:iCs/>
                <w:color w:val="000000"/>
                <w:lang w:eastAsia="ru-RU"/>
              </w:rPr>
              <w:t>2015</w:t>
            </w:r>
          </w:p>
        </w:tc>
        <w:tc>
          <w:tcPr>
            <w:tcW w:w="240" w:type="pct"/>
            <w:tcBorders>
              <w:top w:val="single" w:sz="4" w:space="0" w:color="auto"/>
              <w:left w:val="nil"/>
              <w:bottom w:val="single" w:sz="4" w:space="0" w:color="auto"/>
              <w:right w:val="single" w:sz="4" w:space="0" w:color="auto"/>
            </w:tcBorders>
            <w:noWrap/>
            <w:vAlign w:val="center"/>
          </w:tcPr>
          <w:p w:rsidR="00AC0EA5" w:rsidRPr="00317CB1" w:rsidRDefault="00AC0EA5" w:rsidP="004159CB">
            <w:pPr>
              <w:spacing w:after="0" w:line="240" w:lineRule="auto"/>
              <w:jc w:val="center"/>
              <w:rPr>
                <w:b/>
                <w:bCs/>
                <w:i/>
                <w:iCs/>
                <w:color w:val="000000"/>
                <w:lang w:eastAsia="ru-RU"/>
              </w:rPr>
            </w:pPr>
            <w:r w:rsidRPr="00317CB1">
              <w:rPr>
                <w:b/>
                <w:bCs/>
                <w:i/>
                <w:iCs/>
                <w:color w:val="000000"/>
                <w:lang w:eastAsia="ru-RU"/>
              </w:rPr>
              <w:t>2016</w:t>
            </w:r>
          </w:p>
        </w:tc>
        <w:tc>
          <w:tcPr>
            <w:tcW w:w="240" w:type="pct"/>
            <w:tcBorders>
              <w:top w:val="single" w:sz="4" w:space="0" w:color="auto"/>
              <w:left w:val="nil"/>
              <w:bottom w:val="single" w:sz="4" w:space="0" w:color="auto"/>
              <w:right w:val="single" w:sz="4" w:space="0" w:color="auto"/>
            </w:tcBorders>
            <w:noWrap/>
            <w:vAlign w:val="center"/>
          </w:tcPr>
          <w:p w:rsidR="00AC0EA5" w:rsidRPr="00317CB1" w:rsidRDefault="00AC0EA5" w:rsidP="004159CB">
            <w:pPr>
              <w:spacing w:after="0" w:line="240" w:lineRule="auto"/>
              <w:jc w:val="center"/>
              <w:rPr>
                <w:b/>
                <w:bCs/>
                <w:i/>
                <w:iCs/>
                <w:color w:val="000000"/>
                <w:lang w:eastAsia="ru-RU"/>
              </w:rPr>
            </w:pPr>
            <w:r w:rsidRPr="00317CB1">
              <w:rPr>
                <w:b/>
                <w:bCs/>
                <w:i/>
                <w:iCs/>
                <w:color w:val="000000"/>
                <w:lang w:eastAsia="ru-RU"/>
              </w:rPr>
              <w:t>2017</w:t>
            </w:r>
          </w:p>
        </w:tc>
        <w:tc>
          <w:tcPr>
            <w:tcW w:w="240" w:type="pct"/>
            <w:tcBorders>
              <w:top w:val="single" w:sz="4" w:space="0" w:color="auto"/>
              <w:left w:val="nil"/>
              <w:bottom w:val="single" w:sz="4" w:space="0" w:color="auto"/>
              <w:right w:val="single" w:sz="4" w:space="0" w:color="auto"/>
            </w:tcBorders>
            <w:noWrap/>
            <w:vAlign w:val="center"/>
          </w:tcPr>
          <w:p w:rsidR="00AC0EA5" w:rsidRPr="00317CB1" w:rsidRDefault="00AC0EA5" w:rsidP="004159CB">
            <w:pPr>
              <w:spacing w:after="0" w:line="240" w:lineRule="auto"/>
              <w:jc w:val="center"/>
              <w:rPr>
                <w:b/>
                <w:bCs/>
                <w:i/>
                <w:iCs/>
                <w:color w:val="000000"/>
                <w:lang w:eastAsia="ru-RU"/>
              </w:rPr>
            </w:pPr>
            <w:r w:rsidRPr="00317CB1">
              <w:rPr>
                <w:b/>
                <w:bCs/>
                <w:i/>
                <w:iCs/>
                <w:color w:val="000000"/>
                <w:lang w:eastAsia="ru-RU"/>
              </w:rPr>
              <w:t>2018</w:t>
            </w:r>
          </w:p>
        </w:tc>
        <w:tc>
          <w:tcPr>
            <w:tcW w:w="240" w:type="pct"/>
            <w:tcBorders>
              <w:top w:val="single" w:sz="4" w:space="0" w:color="auto"/>
              <w:left w:val="nil"/>
              <w:bottom w:val="single" w:sz="4" w:space="0" w:color="auto"/>
              <w:right w:val="single" w:sz="4" w:space="0" w:color="auto"/>
            </w:tcBorders>
            <w:noWrap/>
            <w:vAlign w:val="center"/>
          </w:tcPr>
          <w:p w:rsidR="00AC0EA5" w:rsidRPr="00317CB1" w:rsidRDefault="00AC0EA5" w:rsidP="004159CB">
            <w:pPr>
              <w:spacing w:after="0" w:line="240" w:lineRule="auto"/>
              <w:jc w:val="center"/>
              <w:rPr>
                <w:b/>
                <w:bCs/>
                <w:i/>
                <w:iCs/>
                <w:color w:val="000000"/>
                <w:lang w:eastAsia="ru-RU"/>
              </w:rPr>
            </w:pPr>
            <w:r w:rsidRPr="00317CB1">
              <w:rPr>
                <w:b/>
                <w:bCs/>
                <w:i/>
                <w:iCs/>
                <w:color w:val="000000"/>
                <w:lang w:eastAsia="ru-RU"/>
              </w:rPr>
              <w:t>2019</w:t>
            </w:r>
          </w:p>
        </w:tc>
        <w:tc>
          <w:tcPr>
            <w:tcW w:w="278" w:type="pct"/>
            <w:tcBorders>
              <w:top w:val="single" w:sz="4" w:space="0" w:color="auto"/>
              <w:left w:val="nil"/>
              <w:bottom w:val="single" w:sz="4" w:space="0" w:color="auto"/>
              <w:right w:val="single" w:sz="4" w:space="0" w:color="auto"/>
            </w:tcBorders>
            <w:noWrap/>
            <w:vAlign w:val="center"/>
          </w:tcPr>
          <w:p w:rsidR="00AC0EA5" w:rsidRPr="00317CB1" w:rsidRDefault="00AC0EA5" w:rsidP="004159CB">
            <w:pPr>
              <w:spacing w:after="0" w:line="240" w:lineRule="auto"/>
              <w:jc w:val="center"/>
              <w:rPr>
                <w:b/>
                <w:bCs/>
                <w:i/>
                <w:iCs/>
                <w:color w:val="000000"/>
                <w:lang w:eastAsia="ru-RU"/>
              </w:rPr>
            </w:pPr>
            <w:r w:rsidRPr="00317CB1">
              <w:rPr>
                <w:b/>
                <w:bCs/>
                <w:i/>
                <w:iCs/>
                <w:color w:val="000000"/>
                <w:lang w:eastAsia="ru-RU"/>
              </w:rPr>
              <w:t>2020</w:t>
            </w:r>
          </w:p>
        </w:tc>
        <w:tc>
          <w:tcPr>
            <w:tcW w:w="278" w:type="pct"/>
            <w:tcBorders>
              <w:top w:val="single" w:sz="4" w:space="0" w:color="auto"/>
              <w:left w:val="nil"/>
              <w:bottom w:val="single" w:sz="4" w:space="0" w:color="auto"/>
              <w:right w:val="single" w:sz="4" w:space="0" w:color="auto"/>
            </w:tcBorders>
            <w:noWrap/>
            <w:vAlign w:val="center"/>
          </w:tcPr>
          <w:p w:rsidR="00AC0EA5" w:rsidRPr="00317CB1" w:rsidRDefault="00AC0EA5" w:rsidP="004159CB">
            <w:pPr>
              <w:spacing w:after="0" w:line="240" w:lineRule="auto"/>
              <w:jc w:val="center"/>
              <w:rPr>
                <w:b/>
                <w:bCs/>
                <w:i/>
                <w:iCs/>
                <w:color w:val="000000"/>
                <w:lang w:eastAsia="ru-RU"/>
              </w:rPr>
            </w:pPr>
            <w:r w:rsidRPr="00317CB1">
              <w:rPr>
                <w:b/>
                <w:bCs/>
                <w:i/>
                <w:iCs/>
                <w:color w:val="000000"/>
                <w:lang w:eastAsia="ru-RU"/>
              </w:rPr>
              <w:t>2021</w:t>
            </w:r>
          </w:p>
        </w:tc>
        <w:tc>
          <w:tcPr>
            <w:tcW w:w="278" w:type="pct"/>
            <w:tcBorders>
              <w:top w:val="single" w:sz="4" w:space="0" w:color="auto"/>
              <w:left w:val="nil"/>
              <w:bottom w:val="single" w:sz="4" w:space="0" w:color="auto"/>
              <w:right w:val="single" w:sz="4" w:space="0" w:color="auto"/>
            </w:tcBorders>
            <w:noWrap/>
            <w:vAlign w:val="center"/>
          </w:tcPr>
          <w:p w:rsidR="00AC0EA5" w:rsidRPr="00317CB1" w:rsidRDefault="00AC0EA5" w:rsidP="004159CB">
            <w:pPr>
              <w:spacing w:after="0" w:line="240" w:lineRule="auto"/>
              <w:jc w:val="center"/>
              <w:rPr>
                <w:b/>
                <w:bCs/>
                <w:i/>
                <w:iCs/>
                <w:color w:val="000000"/>
                <w:lang w:eastAsia="ru-RU"/>
              </w:rPr>
            </w:pPr>
            <w:r w:rsidRPr="00317CB1">
              <w:rPr>
                <w:b/>
                <w:bCs/>
                <w:i/>
                <w:iCs/>
                <w:color w:val="000000"/>
                <w:lang w:eastAsia="ru-RU"/>
              </w:rPr>
              <w:t>2022</w:t>
            </w:r>
          </w:p>
        </w:tc>
        <w:tc>
          <w:tcPr>
            <w:tcW w:w="278" w:type="pct"/>
            <w:tcBorders>
              <w:top w:val="single" w:sz="4" w:space="0" w:color="auto"/>
              <w:left w:val="nil"/>
              <w:bottom w:val="single" w:sz="4" w:space="0" w:color="auto"/>
              <w:right w:val="single" w:sz="4" w:space="0" w:color="auto"/>
            </w:tcBorders>
            <w:noWrap/>
            <w:vAlign w:val="center"/>
          </w:tcPr>
          <w:p w:rsidR="00AC0EA5" w:rsidRPr="00317CB1" w:rsidRDefault="00AC0EA5" w:rsidP="004159CB">
            <w:pPr>
              <w:spacing w:after="0" w:line="240" w:lineRule="auto"/>
              <w:jc w:val="center"/>
              <w:rPr>
                <w:b/>
                <w:bCs/>
                <w:i/>
                <w:iCs/>
                <w:color w:val="000000"/>
                <w:lang w:eastAsia="ru-RU"/>
              </w:rPr>
            </w:pPr>
            <w:r w:rsidRPr="00317CB1">
              <w:rPr>
                <w:b/>
                <w:bCs/>
                <w:i/>
                <w:iCs/>
                <w:color w:val="000000"/>
                <w:lang w:eastAsia="ru-RU"/>
              </w:rPr>
              <w:t>2023</w:t>
            </w:r>
          </w:p>
        </w:tc>
        <w:tc>
          <w:tcPr>
            <w:tcW w:w="295" w:type="pct"/>
            <w:tcBorders>
              <w:top w:val="single" w:sz="4" w:space="0" w:color="auto"/>
              <w:left w:val="nil"/>
              <w:bottom w:val="single" w:sz="4" w:space="0" w:color="auto"/>
              <w:right w:val="single" w:sz="4" w:space="0" w:color="auto"/>
            </w:tcBorders>
            <w:noWrap/>
            <w:vAlign w:val="center"/>
          </w:tcPr>
          <w:p w:rsidR="00AC0EA5" w:rsidRPr="00317CB1" w:rsidRDefault="00AC0EA5" w:rsidP="004159CB">
            <w:pPr>
              <w:spacing w:after="0" w:line="240" w:lineRule="auto"/>
              <w:jc w:val="center"/>
              <w:rPr>
                <w:b/>
                <w:bCs/>
                <w:i/>
                <w:iCs/>
                <w:color w:val="000000"/>
                <w:lang w:eastAsia="ru-RU"/>
              </w:rPr>
            </w:pPr>
            <w:r w:rsidRPr="00317CB1">
              <w:rPr>
                <w:b/>
                <w:bCs/>
                <w:i/>
                <w:iCs/>
                <w:color w:val="000000"/>
                <w:lang w:eastAsia="ru-RU"/>
              </w:rPr>
              <w:t>2024</w:t>
            </w:r>
          </w:p>
        </w:tc>
      </w:tr>
      <w:tr w:rsidR="00AC0EA5" w:rsidRPr="004159CB" w:rsidTr="004159CB">
        <w:trPr>
          <w:trHeight w:val="300"/>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п. Запорожское</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Поднято воды</w:t>
            </w:r>
          </w:p>
        </w:tc>
        <w:tc>
          <w:tcPr>
            <w:tcW w:w="581" w:type="pct"/>
            <w:vMerge w:val="restar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тыс. м</w:t>
            </w:r>
            <w:r w:rsidRPr="004159CB">
              <w:rPr>
                <w:color w:val="000000"/>
                <w:sz w:val="20"/>
                <w:szCs w:val="20"/>
                <w:vertAlign w:val="superscript"/>
                <w:lang w:eastAsia="ru-RU"/>
              </w:rPr>
              <w:t>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77,14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82,17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82,85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83,45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84,05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85,12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86,19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87,26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87,81</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88,35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88,90</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89,45</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Собственные нужды</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1,51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1,71</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1,72</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1,74</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1,75</w:t>
            </w:r>
          </w:p>
        </w:tc>
      </w:tr>
      <w:tr w:rsidR="00AC0EA5" w:rsidRPr="004159CB" w:rsidTr="00317CB1">
        <w:trPr>
          <w:trHeight w:val="43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Отпущено в сеть</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75,63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80,56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81,23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81,81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82,40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83,45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84,50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85,55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86,09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86,62</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87,16</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87,69</w:t>
            </w:r>
          </w:p>
        </w:tc>
      </w:tr>
      <w:tr w:rsidR="00AC0EA5" w:rsidRPr="004159CB" w:rsidTr="00317CB1">
        <w:trPr>
          <w:trHeight w:val="33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Потери в сетях при передаче</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5,60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5,97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5,64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5,24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4,84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4,90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4,96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5,02</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5,05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5,09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5,12</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5,15</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Полезный отпуск</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70,03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74,59</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75,58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76,57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77,56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78,55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79,54</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80,53</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81,03</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81,54</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82,04</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82,55</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Населению</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60,40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61,42</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62,44</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63,45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64,47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65,49</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66,51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67,52</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67,97</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68,41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68,85</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69,30</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Бюджетным потребителям</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3,88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7,42</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7,41</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7,39</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7,38</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7,42</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7,45</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7,47</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 xml:space="preserve">Иным потребителям  </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4,63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4,62</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4,60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4,59</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4,55</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4,53</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4,56</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4,59</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4,62</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4,65</w:t>
            </w:r>
          </w:p>
        </w:tc>
      </w:tr>
      <w:tr w:rsidR="00AC0EA5" w:rsidRPr="004159CB" w:rsidTr="00317CB1">
        <w:trPr>
          <w:trHeight w:val="495"/>
        </w:trPr>
        <w:tc>
          <w:tcPr>
            <w:tcW w:w="1331" w:type="pct"/>
            <w:tcBorders>
              <w:top w:val="nil"/>
              <w:left w:val="single" w:sz="4" w:space="0" w:color="auto"/>
              <w:bottom w:val="nil"/>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Нужды собственных подразделений (цехов)</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nil"/>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c>
          <w:tcPr>
            <w:tcW w:w="240" w:type="pct"/>
            <w:tcBorders>
              <w:top w:val="nil"/>
              <w:left w:val="nil"/>
              <w:bottom w:val="nil"/>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c>
          <w:tcPr>
            <w:tcW w:w="240" w:type="pct"/>
            <w:tcBorders>
              <w:top w:val="nil"/>
              <w:left w:val="nil"/>
              <w:bottom w:val="nil"/>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40" w:type="pct"/>
            <w:tcBorders>
              <w:top w:val="nil"/>
              <w:left w:val="nil"/>
              <w:bottom w:val="nil"/>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40" w:type="pct"/>
            <w:tcBorders>
              <w:top w:val="nil"/>
              <w:left w:val="nil"/>
              <w:bottom w:val="nil"/>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40" w:type="pct"/>
            <w:tcBorders>
              <w:top w:val="nil"/>
              <w:left w:val="nil"/>
              <w:bottom w:val="nil"/>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40" w:type="pct"/>
            <w:tcBorders>
              <w:top w:val="nil"/>
              <w:left w:val="nil"/>
              <w:bottom w:val="nil"/>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78" w:type="pct"/>
            <w:tcBorders>
              <w:top w:val="nil"/>
              <w:left w:val="nil"/>
              <w:bottom w:val="nil"/>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78" w:type="pct"/>
            <w:tcBorders>
              <w:top w:val="nil"/>
              <w:left w:val="nil"/>
              <w:bottom w:val="nil"/>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78" w:type="pct"/>
            <w:tcBorders>
              <w:top w:val="nil"/>
              <w:left w:val="nil"/>
              <w:bottom w:val="nil"/>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78" w:type="pct"/>
            <w:tcBorders>
              <w:top w:val="nil"/>
              <w:left w:val="nil"/>
              <w:bottom w:val="nil"/>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c>
          <w:tcPr>
            <w:tcW w:w="295" w:type="pct"/>
            <w:tcBorders>
              <w:top w:val="nil"/>
              <w:left w:val="nil"/>
              <w:bottom w:val="nil"/>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r>
      <w:tr w:rsidR="00AC0EA5" w:rsidRPr="004159CB" w:rsidTr="004159CB">
        <w:trPr>
          <w:trHeight w:val="390"/>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4159CB" w:rsidRDefault="00AC0EA5" w:rsidP="004159CB">
            <w:pPr>
              <w:spacing w:after="0" w:line="240" w:lineRule="auto"/>
              <w:jc w:val="center"/>
              <w:rPr>
                <w:b/>
                <w:bCs/>
                <w:i/>
                <w:iCs/>
                <w:color w:val="000000"/>
                <w:lang w:eastAsia="ru-RU"/>
              </w:rPr>
            </w:pPr>
            <w:r w:rsidRPr="004159CB">
              <w:rPr>
                <w:b/>
                <w:bCs/>
                <w:i/>
                <w:iCs/>
                <w:color w:val="000000"/>
                <w:lang w:eastAsia="ru-RU"/>
              </w:rPr>
              <w:t>Водоотведение</w:t>
            </w:r>
          </w:p>
        </w:tc>
      </w:tr>
      <w:tr w:rsidR="00AC0EA5" w:rsidRPr="004159CB" w:rsidTr="00317CB1">
        <w:trPr>
          <w:trHeight w:val="36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Население</w:t>
            </w:r>
          </w:p>
        </w:tc>
        <w:tc>
          <w:tcPr>
            <w:tcW w:w="581" w:type="pct"/>
            <w:vMerge w:val="restart"/>
            <w:tcBorders>
              <w:top w:val="nil"/>
              <w:left w:val="single" w:sz="4" w:space="0" w:color="auto"/>
              <w:bottom w:val="single" w:sz="4" w:space="0" w:color="auto"/>
              <w:right w:val="single" w:sz="4" w:space="0" w:color="auto"/>
            </w:tcBorders>
            <w:vAlign w:val="center"/>
          </w:tcPr>
          <w:p w:rsidR="00AC0EA5" w:rsidRPr="004159CB" w:rsidRDefault="00AC0EA5" w:rsidP="00757872">
            <w:pPr>
              <w:spacing w:after="0" w:line="240" w:lineRule="auto"/>
              <w:jc w:val="center"/>
              <w:rPr>
                <w:color w:val="000000"/>
                <w:sz w:val="20"/>
                <w:szCs w:val="20"/>
                <w:lang w:eastAsia="ru-RU"/>
              </w:rPr>
            </w:pPr>
            <w:r w:rsidRPr="004159CB">
              <w:rPr>
                <w:color w:val="000000"/>
                <w:sz w:val="20"/>
                <w:szCs w:val="20"/>
                <w:lang w:eastAsia="ru-RU"/>
              </w:rPr>
              <w:t>тыс. м</w:t>
            </w:r>
            <w:r w:rsidRPr="004159CB">
              <w:rPr>
                <w:color w:val="000000"/>
                <w:sz w:val="20"/>
                <w:szCs w:val="20"/>
                <w:vertAlign w:val="superscript"/>
                <w:lang w:eastAsia="ru-RU"/>
              </w:rPr>
              <w:t>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45,78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46,55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47,32</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48,09</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48,86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49,63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50,40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51,18</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51,51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51,85</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52,18</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52,52</w:t>
            </w:r>
          </w:p>
        </w:tc>
      </w:tr>
      <w:tr w:rsidR="00AC0EA5" w:rsidRPr="004159CB" w:rsidTr="00317CB1">
        <w:trPr>
          <w:trHeight w:val="33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Бюджетно-финансируемые организации</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1,81</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3,46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3,46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3,45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3,45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3,44</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3,44</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3,43</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3,44</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3,45</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3,47</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3,48</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Прочие потребители</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2,85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2,84</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2,83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2,82</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2,81</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2,81</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2,80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2,79</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2,81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2,83</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2,84</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2,86</w:t>
            </w:r>
          </w:p>
        </w:tc>
      </w:tr>
      <w:tr w:rsidR="00AC0EA5" w:rsidRPr="004159CB" w:rsidTr="00317CB1">
        <w:trPr>
          <w:trHeight w:val="37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Отведённых стоков всего</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50,43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52,85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53,61</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54,37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55,12</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55,88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56,64</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57,40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57,76</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58,13</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58,49</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58,86</w:t>
            </w:r>
          </w:p>
        </w:tc>
      </w:tr>
      <w:tr w:rsidR="00AC0EA5" w:rsidRPr="004159CB" w:rsidTr="004159CB">
        <w:trPr>
          <w:trHeight w:val="360"/>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п. Пятиречье</w:t>
            </w:r>
          </w:p>
        </w:tc>
      </w:tr>
      <w:tr w:rsidR="00AC0EA5" w:rsidRPr="004159CB" w:rsidTr="00317CB1">
        <w:trPr>
          <w:trHeight w:val="61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Наименование затрат</w:t>
            </w:r>
          </w:p>
        </w:tc>
        <w:tc>
          <w:tcPr>
            <w:tcW w:w="581"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Единица измерения</w:t>
            </w:r>
          </w:p>
        </w:tc>
        <w:tc>
          <w:tcPr>
            <w:tcW w:w="240"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2013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2014</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2019</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2022</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2023</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2024</w:t>
            </w:r>
          </w:p>
        </w:tc>
      </w:tr>
      <w:tr w:rsidR="00AC0EA5" w:rsidRPr="004159CB" w:rsidTr="00317CB1">
        <w:trPr>
          <w:trHeight w:val="49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Поднято воды</w:t>
            </w:r>
          </w:p>
        </w:tc>
        <w:tc>
          <w:tcPr>
            <w:tcW w:w="581" w:type="pct"/>
            <w:vMerge w:val="restart"/>
            <w:tcBorders>
              <w:top w:val="nil"/>
              <w:left w:val="single" w:sz="4" w:space="0" w:color="auto"/>
              <w:bottom w:val="single" w:sz="4" w:space="0" w:color="auto"/>
              <w:right w:val="single" w:sz="4" w:space="0" w:color="auto"/>
            </w:tcBorders>
            <w:vAlign w:val="center"/>
          </w:tcPr>
          <w:p w:rsidR="00AC0EA5" w:rsidRPr="004159CB" w:rsidRDefault="00AC0EA5" w:rsidP="00757872">
            <w:pPr>
              <w:spacing w:after="0" w:line="240" w:lineRule="auto"/>
              <w:jc w:val="center"/>
              <w:rPr>
                <w:color w:val="000000"/>
                <w:sz w:val="20"/>
                <w:szCs w:val="20"/>
                <w:lang w:eastAsia="ru-RU"/>
              </w:rPr>
            </w:pPr>
            <w:r w:rsidRPr="004159CB">
              <w:rPr>
                <w:color w:val="000000"/>
                <w:sz w:val="20"/>
                <w:szCs w:val="20"/>
                <w:lang w:eastAsia="ru-RU"/>
              </w:rPr>
              <w:t>тыс. м</w:t>
            </w:r>
            <w:r w:rsidRPr="004159CB">
              <w:rPr>
                <w:color w:val="000000"/>
                <w:sz w:val="20"/>
                <w:szCs w:val="20"/>
                <w:vertAlign w:val="superscript"/>
                <w:lang w:eastAsia="ru-RU"/>
              </w:rPr>
              <w:t>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7,65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8,53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9,42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10,30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11,34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12,74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13,51</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14,28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14,77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14,96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15,15</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15,34</w:t>
            </w:r>
          </w:p>
        </w:tc>
      </w:tr>
      <w:tr w:rsidR="00AC0EA5" w:rsidRPr="004159CB" w:rsidTr="00317CB1">
        <w:trPr>
          <w:trHeight w:val="49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Собственные нужды</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0,18</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0,30</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0,30</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Отпущено в сеть</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7,50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8,36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9,23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10,10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12,49</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13,25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14,00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14,48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14,67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14,85</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15,04</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Потери в сетях при передаче</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0,56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0,62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0,68</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0,75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0,67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0,76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0,80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0,85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0,88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0,89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0,90</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0,91</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Полезный отпуск</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6,94</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7,74</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8,55</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9,35</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10,45</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11,74</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12,45</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13,15</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13,60</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13,78</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13,95</w:t>
            </w:r>
          </w:p>
        </w:tc>
        <w:tc>
          <w:tcPr>
            <w:tcW w:w="295"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14,13</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Населению</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6,80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7,59</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8,38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9,17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10,26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10,95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11,64</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12,34</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12,78</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12,95</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13,13</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13,30</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Бюджетным потребителям</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0,58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0,58</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0,58</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0,58</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0,58</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0,58</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0,58</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 xml:space="preserve">Иным потребителям  </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0,14</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0,19</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0,22</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0,23</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0,24</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0,24</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0,25</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0,25</w:t>
            </w:r>
          </w:p>
        </w:tc>
      </w:tr>
      <w:tr w:rsidR="00AC0EA5" w:rsidRPr="004159CB" w:rsidTr="004159CB">
        <w:trPr>
          <w:trHeight w:val="315"/>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п. Денисово</w:t>
            </w:r>
          </w:p>
        </w:tc>
      </w:tr>
      <w:tr w:rsidR="00AC0EA5" w:rsidRPr="004159CB" w:rsidTr="00317CB1">
        <w:trPr>
          <w:trHeight w:val="63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Наименование затрат</w:t>
            </w:r>
          </w:p>
        </w:tc>
        <w:tc>
          <w:tcPr>
            <w:tcW w:w="581"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Единица измерения</w:t>
            </w:r>
          </w:p>
        </w:tc>
        <w:tc>
          <w:tcPr>
            <w:tcW w:w="240"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2013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2014</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2019</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2022</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2023</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2024</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Поднято воды</w:t>
            </w:r>
          </w:p>
        </w:tc>
        <w:tc>
          <w:tcPr>
            <w:tcW w:w="581" w:type="pct"/>
            <w:tcBorders>
              <w:top w:val="nil"/>
              <w:left w:val="single" w:sz="4" w:space="0" w:color="auto"/>
              <w:bottom w:val="single" w:sz="4" w:space="0" w:color="auto"/>
              <w:right w:val="single" w:sz="4" w:space="0" w:color="auto"/>
            </w:tcBorders>
            <w:vAlign w:val="center"/>
          </w:tcPr>
          <w:p w:rsidR="00AC0EA5" w:rsidRPr="004159CB" w:rsidRDefault="00AC0EA5" w:rsidP="00757872">
            <w:pPr>
              <w:spacing w:after="0" w:line="240" w:lineRule="auto"/>
              <w:jc w:val="center"/>
              <w:rPr>
                <w:color w:val="000000"/>
                <w:sz w:val="20"/>
                <w:szCs w:val="20"/>
                <w:lang w:eastAsia="ru-RU"/>
              </w:rPr>
            </w:pPr>
            <w:r w:rsidRPr="004159CB">
              <w:rPr>
                <w:color w:val="000000"/>
                <w:sz w:val="20"/>
                <w:szCs w:val="20"/>
                <w:lang w:eastAsia="ru-RU"/>
              </w:rPr>
              <w:t>тыс. м</w:t>
            </w:r>
            <w:r w:rsidRPr="004159CB">
              <w:rPr>
                <w:color w:val="000000"/>
                <w:sz w:val="20"/>
                <w:szCs w:val="20"/>
                <w:vertAlign w:val="superscript"/>
                <w:lang w:eastAsia="ru-RU"/>
              </w:rPr>
              <w:t>3</w:t>
            </w: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15,73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16,40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17,07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17,74</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18,41</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Собственные нужды</w:t>
            </w:r>
          </w:p>
        </w:tc>
        <w:tc>
          <w:tcPr>
            <w:tcW w:w="58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0,31</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0,32</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0,35</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0,36</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Отпущено в сеть</w:t>
            </w:r>
          </w:p>
        </w:tc>
        <w:tc>
          <w:tcPr>
            <w:tcW w:w="58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15,42</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16,08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16,73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17,39</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18,04</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Потери в сетях при передаче</w:t>
            </w:r>
          </w:p>
        </w:tc>
        <w:tc>
          <w:tcPr>
            <w:tcW w:w="58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1,84</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1,91</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1,98</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Полезный отпуск</w:t>
            </w:r>
          </w:p>
        </w:tc>
        <w:tc>
          <w:tcPr>
            <w:tcW w:w="58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13,72</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14,31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14,89</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15,48</w:t>
            </w:r>
          </w:p>
        </w:tc>
        <w:tc>
          <w:tcPr>
            <w:tcW w:w="295"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16,06</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Населению</w:t>
            </w:r>
          </w:p>
        </w:tc>
        <w:tc>
          <w:tcPr>
            <w:tcW w:w="58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13,72</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14,31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14,89</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15,48</w:t>
            </w:r>
          </w:p>
        </w:tc>
        <w:tc>
          <w:tcPr>
            <w:tcW w:w="295"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16,06</w:t>
            </w:r>
          </w:p>
        </w:tc>
      </w:tr>
      <w:tr w:rsidR="00AC0EA5" w:rsidRPr="004159CB" w:rsidTr="00317CB1">
        <w:trPr>
          <w:trHeight w:val="315"/>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Бюджетным потребителям</w:t>
            </w:r>
          </w:p>
        </w:tc>
        <w:tc>
          <w:tcPr>
            <w:tcW w:w="58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95"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 xml:space="preserve">Иным потребителям  </w:t>
            </w:r>
          </w:p>
        </w:tc>
        <w:tc>
          <w:tcPr>
            <w:tcW w:w="58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95"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r>
      <w:tr w:rsidR="00AC0EA5" w:rsidRPr="004159CB" w:rsidTr="004159CB">
        <w:trPr>
          <w:trHeight w:val="300"/>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п. Луговое</w:t>
            </w:r>
          </w:p>
        </w:tc>
      </w:tr>
      <w:tr w:rsidR="00AC0EA5" w:rsidRPr="004159CB" w:rsidTr="00317CB1">
        <w:trPr>
          <w:trHeight w:val="63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Наименование затрат</w:t>
            </w:r>
          </w:p>
        </w:tc>
        <w:tc>
          <w:tcPr>
            <w:tcW w:w="581"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Единица измерения</w:t>
            </w:r>
          </w:p>
        </w:tc>
        <w:tc>
          <w:tcPr>
            <w:tcW w:w="240"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2013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2014</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2019</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2022</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2023</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2024</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Поднято воды</w:t>
            </w:r>
          </w:p>
        </w:tc>
        <w:tc>
          <w:tcPr>
            <w:tcW w:w="581" w:type="pct"/>
            <w:vMerge w:val="restart"/>
            <w:tcBorders>
              <w:top w:val="nil"/>
              <w:left w:val="single" w:sz="4" w:space="0" w:color="auto"/>
              <w:bottom w:val="single" w:sz="4" w:space="0" w:color="auto"/>
              <w:right w:val="single" w:sz="4" w:space="0" w:color="auto"/>
            </w:tcBorders>
            <w:vAlign w:val="center"/>
          </w:tcPr>
          <w:p w:rsidR="00AC0EA5" w:rsidRPr="004159CB" w:rsidRDefault="00AC0EA5" w:rsidP="00757872">
            <w:pPr>
              <w:spacing w:after="0" w:line="240" w:lineRule="auto"/>
              <w:jc w:val="center"/>
              <w:rPr>
                <w:color w:val="000000"/>
                <w:sz w:val="20"/>
                <w:szCs w:val="20"/>
                <w:lang w:eastAsia="ru-RU"/>
              </w:rPr>
            </w:pPr>
            <w:r w:rsidRPr="004159CB">
              <w:rPr>
                <w:color w:val="000000"/>
                <w:sz w:val="20"/>
                <w:szCs w:val="20"/>
                <w:lang w:eastAsia="ru-RU"/>
              </w:rPr>
              <w:t>тыс. м</w:t>
            </w:r>
            <w:r w:rsidRPr="004159CB">
              <w:rPr>
                <w:color w:val="000000"/>
                <w:sz w:val="20"/>
                <w:szCs w:val="20"/>
                <w:vertAlign w:val="superscript"/>
                <w:lang w:eastAsia="ru-RU"/>
              </w:rPr>
              <w:t>3</w:t>
            </w: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4,48</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4,48</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Собственные нужды</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0,09</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0,09</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Отпущено в сеть</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4,40</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4,40</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Потери в сетях при передаче</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0,48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0,48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0,48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0,48</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0,48</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Полезный отпуск</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95"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Населению</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95"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Бюджетным потребителям</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95"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 xml:space="preserve">Иным потребителям  </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95"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r>
      <w:tr w:rsidR="00AC0EA5" w:rsidRPr="004159CB" w:rsidTr="004159CB">
        <w:trPr>
          <w:trHeight w:val="300"/>
        </w:trPr>
        <w:tc>
          <w:tcPr>
            <w:tcW w:w="5000" w:type="pct"/>
            <w:gridSpan w:val="14"/>
            <w:tcBorders>
              <w:top w:val="single" w:sz="4" w:space="0" w:color="auto"/>
              <w:left w:val="single" w:sz="4" w:space="0" w:color="auto"/>
              <w:bottom w:val="single" w:sz="4" w:space="0" w:color="auto"/>
              <w:right w:val="single" w:sz="4" w:space="0" w:color="000000"/>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Запорожское сельское поселение</w:t>
            </w:r>
          </w:p>
        </w:tc>
      </w:tr>
      <w:tr w:rsidR="00AC0EA5" w:rsidRPr="004159CB" w:rsidTr="00317CB1">
        <w:trPr>
          <w:trHeight w:val="63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Наименование затрат</w:t>
            </w:r>
          </w:p>
        </w:tc>
        <w:tc>
          <w:tcPr>
            <w:tcW w:w="581"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Единица измерения</w:t>
            </w:r>
          </w:p>
        </w:tc>
        <w:tc>
          <w:tcPr>
            <w:tcW w:w="240"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2013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2014</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2019</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2022</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2023</w:t>
            </w:r>
          </w:p>
        </w:tc>
        <w:tc>
          <w:tcPr>
            <w:tcW w:w="295"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2024</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Поднято воды</w:t>
            </w:r>
          </w:p>
        </w:tc>
        <w:tc>
          <w:tcPr>
            <w:tcW w:w="581" w:type="pct"/>
            <w:vMerge w:val="restart"/>
            <w:tcBorders>
              <w:top w:val="nil"/>
              <w:left w:val="single" w:sz="4" w:space="0" w:color="auto"/>
              <w:bottom w:val="single" w:sz="4" w:space="0" w:color="auto"/>
              <w:right w:val="single" w:sz="4" w:space="0" w:color="auto"/>
            </w:tcBorders>
            <w:vAlign w:val="center"/>
          </w:tcPr>
          <w:p w:rsidR="00AC0EA5" w:rsidRPr="004159CB" w:rsidRDefault="00AC0EA5" w:rsidP="00757872">
            <w:pPr>
              <w:spacing w:after="0" w:line="240" w:lineRule="auto"/>
              <w:jc w:val="center"/>
              <w:rPr>
                <w:color w:val="000000"/>
                <w:sz w:val="20"/>
                <w:szCs w:val="20"/>
                <w:lang w:eastAsia="ru-RU"/>
              </w:rPr>
            </w:pPr>
            <w:r w:rsidRPr="004159CB">
              <w:rPr>
                <w:color w:val="000000"/>
                <w:sz w:val="20"/>
                <w:szCs w:val="20"/>
                <w:lang w:eastAsia="ru-RU"/>
              </w:rPr>
              <w:t>тыс. м</w:t>
            </w:r>
            <w:r w:rsidRPr="004159CB">
              <w:rPr>
                <w:color w:val="000000"/>
                <w:sz w:val="20"/>
                <w:szCs w:val="20"/>
                <w:vertAlign w:val="superscript"/>
                <w:lang w:eastAsia="ru-RU"/>
              </w:rPr>
              <w:t>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84,79</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90,70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92,27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93,75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95,39</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97,86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99,70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121,75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123,46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124,86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126,27</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127,68</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Собственные нужды</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1,78</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1,92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1,95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2,39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2,42</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2,45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2,47</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2,50</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Отпущено в сеть</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83,13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88,93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90,46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91,91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93,52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95,94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97,75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119,37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121,04</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122,42</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123,80</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125,18</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Потери в сетях при передаче</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6,16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6,59</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6,33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5,99</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5,51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5,66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5,76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8,05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8,18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8,30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8,41</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8,53</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Полезный отпуск</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76,97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82,34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84,13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85,92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88,01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90,29</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91,98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111,32</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112,86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114,12</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115,38</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116,65</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Населению</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67,20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69,01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70,82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72,63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74,73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76,44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78,15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97,50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98,97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100,17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101,37</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102,57</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Бюджетным потребителям</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3,88</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7,98</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7,97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7,96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7,98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8,01</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8,03</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8,06</w:t>
            </w:r>
          </w:p>
        </w:tc>
      </w:tr>
      <w:tr w:rsidR="00AC0EA5" w:rsidRPr="004159CB" w:rsidTr="00317CB1">
        <w:trPr>
          <w:trHeight w:val="300"/>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 xml:space="preserve">Иным потребителям  </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4,80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4,83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4,87</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4,90</w:t>
            </w:r>
          </w:p>
        </w:tc>
      </w:tr>
      <w:tr w:rsidR="00AC0EA5" w:rsidRPr="004159CB" w:rsidTr="00317CB1">
        <w:trPr>
          <w:trHeight w:val="510"/>
        </w:trPr>
        <w:tc>
          <w:tcPr>
            <w:tcW w:w="1331"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Нужды собственных подразделений (цехов)</w:t>
            </w:r>
          </w:p>
        </w:tc>
        <w:tc>
          <w:tcPr>
            <w:tcW w:w="581"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c>
          <w:tcPr>
            <w:tcW w:w="295"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r>
    </w:tbl>
    <w:p w:rsidR="00AC0EA5" w:rsidRDefault="00AC0EA5" w:rsidP="000D09B6">
      <w:pPr>
        <w:pStyle w:val="2"/>
      </w:pPr>
    </w:p>
    <w:p w:rsidR="00AC0EA5" w:rsidRPr="00433DBE" w:rsidRDefault="00AC0EA5" w:rsidP="00796D7C">
      <w:pPr>
        <w:pStyle w:val="2"/>
        <w:jc w:val="center"/>
      </w:pPr>
      <w:r w:rsidRPr="00433DBE">
        <w:t xml:space="preserve">Таблица </w:t>
      </w:r>
      <w:fldSimple w:instr=" SEQ Таблица \* ARABIC ">
        <w:r>
          <w:rPr>
            <w:noProof/>
          </w:rPr>
          <w:t>27</w:t>
        </w:r>
      </w:fldSimple>
      <w:r w:rsidRPr="00433DBE">
        <w:t xml:space="preserve"> Перспективный баланс водопотребления на территории Запорожского сельского поселения (сценарий 2)</w:t>
      </w:r>
    </w:p>
    <w:tbl>
      <w:tblPr>
        <w:tblW w:w="5000" w:type="pct"/>
        <w:tblLook w:val="00A0"/>
      </w:tblPr>
      <w:tblGrid>
        <w:gridCol w:w="3259"/>
        <w:gridCol w:w="108"/>
        <w:gridCol w:w="2143"/>
        <w:gridCol w:w="711"/>
        <w:gridCol w:w="711"/>
        <w:gridCol w:w="711"/>
        <w:gridCol w:w="711"/>
        <w:gridCol w:w="711"/>
        <w:gridCol w:w="711"/>
        <w:gridCol w:w="711"/>
        <w:gridCol w:w="821"/>
        <w:gridCol w:w="821"/>
        <w:gridCol w:w="821"/>
        <w:gridCol w:w="821"/>
        <w:gridCol w:w="907"/>
      </w:tblGrid>
      <w:tr w:rsidR="00AC0EA5" w:rsidRPr="004159CB" w:rsidTr="00AC1F7E">
        <w:trPr>
          <w:trHeight w:val="630"/>
        </w:trPr>
        <w:tc>
          <w:tcPr>
            <w:tcW w:w="1176" w:type="pct"/>
            <w:gridSpan w:val="2"/>
            <w:tcBorders>
              <w:top w:val="single" w:sz="4" w:space="0" w:color="auto"/>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Наименование затрат</w:t>
            </w:r>
          </w:p>
        </w:tc>
        <w:tc>
          <w:tcPr>
            <w:tcW w:w="724" w:type="pct"/>
            <w:tcBorders>
              <w:top w:val="single" w:sz="4" w:space="0" w:color="auto"/>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Единица измерения</w:t>
            </w:r>
          </w:p>
        </w:tc>
        <w:tc>
          <w:tcPr>
            <w:tcW w:w="240" w:type="pct"/>
            <w:tcBorders>
              <w:top w:val="single" w:sz="4" w:space="0" w:color="auto"/>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2013</w:t>
            </w:r>
          </w:p>
        </w:tc>
        <w:tc>
          <w:tcPr>
            <w:tcW w:w="240"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2014</w:t>
            </w:r>
          </w:p>
        </w:tc>
        <w:tc>
          <w:tcPr>
            <w:tcW w:w="240"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2015</w:t>
            </w:r>
          </w:p>
        </w:tc>
        <w:tc>
          <w:tcPr>
            <w:tcW w:w="240"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2016</w:t>
            </w:r>
          </w:p>
        </w:tc>
        <w:tc>
          <w:tcPr>
            <w:tcW w:w="240"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2017</w:t>
            </w:r>
          </w:p>
        </w:tc>
        <w:tc>
          <w:tcPr>
            <w:tcW w:w="240"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2018</w:t>
            </w:r>
          </w:p>
        </w:tc>
        <w:tc>
          <w:tcPr>
            <w:tcW w:w="240"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2019</w:t>
            </w:r>
          </w:p>
        </w:tc>
        <w:tc>
          <w:tcPr>
            <w:tcW w:w="278"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2020</w:t>
            </w:r>
          </w:p>
        </w:tc>
        <w:tc>
          <w:tcPr>
            <w:tcW w:w="278"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2021</w:t>
            </w:r>
          </w:p>
        </w:tc>
        <w:tc>
          <w:tcPr>
            <w:tcW w:w="278"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2022</w:t>
            </w:r>
          </w:p>
        </w:tc>
        <w:tc>
          <w:tcPr>
            <w:tcW w:w="278"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2023</w:t>
            </w:r>
          </w:p>
        </w:tc>
        <w:tc>
          <w:tcPr>
            <w:tcW w:w="306"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2024</w:t>
            </w:r>
          </w:p>
        </w:tc>
      </w:tr>
      <w:tr w:rsidR="00AC0EA5" w:rsidRPr="004159CB" w:rsidTr="004159CB">
        <w:trPr>
          <w:trHeight w:val="300"/>
        </w:trPr>
        <w:tc>
          <w:tcPr>
            <w:tcW w:w="5000" w:type="pct"/>
            <w:gridSpan w:val="15"/>
            <w:tcBorders>
              <w:top w:val="single" w:sz="4" w:space="0" w:color="auto"/>
              <w:left w:val="single" w:sz="4" w:space="0" w:color="auto"/>
              <w:bottom w:val="single" w:sz="4" w:space="0" w:color="auto"/>
              <w:right w:val="single" w:sz="4" w:space="0" w:color="000000"/>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п. Запорожское</w:t>
            </w:r>
          </w:p>
        </w:tc>
      </w:tr>
      <w:tr w:rsidR="00AC0EA5" w:rsidRPr="004159CB" w:rsidTr="00AC1F7E">
        <w:trPr>
          <w:trHeight w:val="300"/>
        </w:trPr>
        <w:tc>
          <w:tcPr>
            <w:tcW w:w="1139"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Поднято воды</w:t>
            </w:r>
          </w:p>
        </w:tc>
        <w:tc>
          <w:tcPr>
            <w:tcW w:w="762" w:type="pct"/>
            <w:gridSpan w:val="2"/>
            <w:vMerge w:val="restart"/>
            <w:tcBorders>
              <w:top w:val="nil"/>
              <w:left w:val="single" w:sz="4" w:space="0" w:color="auto"/>
              <w:bottom w:val="single" w:sz="4" w:space="0" w:color="auto"/>
              <w:right w:val="single" w:sz="4" w:space="0" w:color="auto"/>
            </w:tcBorders>
            <w:vAlign w:val="center"/>
          </w:tcPr>
          <w:p w:rsidR="00AC0EA5" w:rsidRPr="004159CB" w:rsidRDefault="00AC0EA5" w:rsidP="00757872">
            <w:pPr>
              <w:spacing w:after="0" w:line="240" w:lineRule="auto"/>
              <w:jc w:val="center"/>
              <w:rPr>
                <w:color w:val="000000"/>
                <w:sz w:val="20"/>
                <w:szCs w:val="20"/>
                <w:lang w:eastAsia="ru-RU"/>
              </w:rPr>
            </w:pPr>
            <w:r w:rsidRPr="004159CB">
              <w:rPr>
                <w:color w:val="000000"/>
                <w:sz w:val="20"/>
                <w:szCs w:val="20"/>
                <w:lang w:eastAsia="ru-RU"/>
              </w:rPr>
              <w:t>тыс. м</w:t>
            </w:r>
            <w:r w:rsidRPr="004159CB">
              <w:rPr>
                <w:color w:val="000000"/>
                <w:sz w:val="20"/>
                <w:szCs w:val="20"/>
                <w:vertAlign w:val="superscript"/>
                <w:lang w:eastAsia="ru-RU"/>
              </w:rPr>
              <w:t>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77,14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82,17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82,85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83,45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84,05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85,12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86,19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94,38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94,93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95,47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96,02</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96,57</w:t>
            </w:r>
          </w:p>
        </w:tc>
      </w:tr>
      <w:tr w:rsidR="00AC0EA5" w:rsidRPr="004159CB" w:rsidTr="00AC1F7E">
        <w:trPr>
          <w:trHeight w:val="300"/>
        </w:trPr>
        <w:tc>
          <w:tcPr>
            <w:tcW w:w="1139"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Собственные нужды</w:t>
            </w:r>
          </w:p>
        </w:tc>
        <w:tc>
          <w:tcPr>
            <w:tcW w:w="762" w:type="pct"/>
            <w:gridSpan w:val="2"/>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1,51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1,88</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1,89</w:t>
            </w:r>
          </w:p>
        </w:tc>
      </w:tr>
      <w:tr w:rsidR="00AC0EA5" w:rsidRPr="004159CB" w:rsidTr="00AC1F7E">
        <w:trPr>
          <w:trHeight w:val="300"/>
        </w:trPr>
        <w:tc>
          <w:tcPr>
            <w:tcW w:w="1139"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Отпущено в сеть</w:t>
            </w:r>
          </w:p>
        </w:tc>
        <w:tc>
          <w:tcPr>
            <w:tcW w:w="762" w:type="pct"/>
            <w:gridSpan w:val="2"/>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75,63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80,56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81,23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81,81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82,40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83,45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84,50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92,53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93,07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93,60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94,14</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94,67</w:t>
            </w:r>
          </w:p>
        </w:tc>
      </w:tr>
      <w:tr w:rsidR="00AC0EA5" w:rsidRPr="004159CB" w:rsidTr="00AC1F7E">
        <w:trPr>
          <w:trHeight w:val="300"/>
        </w:trPr>
        <w:tc>
          <w:tcPr>
            <w:tcW w:w="1139"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Потери в сетях при передаче</w:t>
            </w:r>
          </w:p>
        </w:tc>
        <w:tc>
          <w:tcPr>
            <w:tcW w:w="762" w:type="pct"/>
            <w:gridSpan w:val="2"/>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5,60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5,97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5,64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5,24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4,84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4,90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4,96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5,43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5,46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5,50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5,53</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5,56</w:t>
            </w:r>
          </w:p>
        </w:tc>
      </w:tr>
      <w:tr w:rsidR="00AC0EA5" w:rsidRPr="004159CB" w:rsidTr="00AC1F7E">
        <w:trPr>
          <w:trHeight w:val="315"/>
        </w:trPr>
        <w:tc>
          <w:tcPr>
            <w:tcW w:w="1139" w:type="pct"/>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Полезный отпуск</w:t>
            </w:r>
          </w:p>
        </w:tc>
        <w:tc>
          <w:tcPr>
            <w:tcW w:w="762" w:type="pct"/>
            <w:gridSpan w:val="2"/>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70,03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74,59</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75,58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76,57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77,56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78,55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79,54</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87,10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87,60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88,11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88,61</w:t>
            </w:r>
          </w:p>
        </w:tc>
        <w:tc>
          <w:tcPr>
            <w:tcW w:w="306"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89,12</w:t>
            </w:r>
          </w:p>
        </w:tc>
      </w:tr>
      <w:tr w:rsidR="00AC0EA5" w:rsidRPr="004159CB" w:rsidTr="00AC1F7E">
        <w:trPr>
          <w:trHeight w:val="315"/>
        </w:trPr>
        <w:tc>
          <w:tcPr>
            <w:tcW w:w="1139"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Населению</w:t>
            </w:r>
          </w:p>
        </w:tc>
        <w:tc>
          <w:tcPr>
            <w:tcW w:w="762" w:type="pct"/>
            <w:gridSpan w:val="2"/>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60,40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61,42</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62,44</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63,45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64,47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65,49</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66,51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67,52</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67,97</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68,41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68,85</w:t>
            </w:r>
          </w:p>
        </w:tc>
        <w:tc>
          <w:tcPr>
            <w:tcW w:w="306"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69,30</w:t>
            </w:r>
          </w:p>
        </w:tc>
      </w:tr>
      <w:tr w:rsidR="00AC0EA5" w:rsidRPr="004159CB" w:rsidTr="00AC1F7E">
        <w:trPr>
          <w:trHeight w:val="315"/>
        </w:trPr>
        <w:tc>
          <w:tcPr>
            <w:tcW w:w="1139"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Бюджетным потребителям</w:t>
            </w:r>
          </w:p>
        </w:tc>
        <w:tc>
          <w:tcPr>
            <w:tcW w:w="762" w:type="pct"/>
            <w:gridSpan w:val="2"/>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3,88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7,42</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7,41</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7,39</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13,95</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13,97</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13,99</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14,02</w:t>
            </w:r>
          </w:p>
        </w:tc>
        <w:tc>
          <w:tcPr>
            <w:tcW w:w="306"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14,04</w:t>
            </w:r>
          </w:p>
        </w:tc>
      </w:tr>
      <w:tr w:rsidR="00AC0EA5" w:rsidRPr="004159CB" w:rsidTr="00AC1F7E">
        <w:trPr>
          <w:trHeight w:val="315"/>
        </w:trPr>
        <w:tc>
          <w:tcPr>
            <w:tcW w:w="1139"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 xml:space="preserve">Иным потребителям  </w:t>
            </w:r>
          </w:p>
        </w:tc>
        <w:tc>
          <w:tcPr>
            <w:tcW w:w="762" w:type="pct"/>
            <w:gridSpan w:val="2"/>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4,63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4,62</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4,60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4,59</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4,55</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4,53</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4,56</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4,59</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4,62</w:t>
            </w:r>
          </w:p>
        </w:tc>
        <w:tc>
          <w:tcPr>
            <w:tcW w:w="306"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4,65</w:t>
            </w:r>
          </w:p>
        </w:tc>
      </w:tr>
      <w:tr w:rsidR="00AC0EA5" w:rsidRPr="004159CB" w:rsidTr="00AC1F7E">
        <w:trPr>
          <w:trHeight w:val="510"/>
        </w:trPr>
        <w:tc>
          <w:tcPr>
            <w:tcW w:w="1139" w:type="pct"/>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Нужды собственных подразделений (цехов)</w:t>
            </w:r>
          </w:p>
        </w:tc>
        <w:tc>
          <w:tcPr>
            <w:tcW w:w="762" w:type="pct"/>
            <w:gridSpan w:val="2"/>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c>
          <w:tcPr>
            <w:tcW w:w="306"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r>
      <w:tr w:rsidR="00AC0EA5" w:rsidRPr="004159CB" w:rsidTr="00C15DE4">
        <w:trPr>
          <w:trHeight w:val="510"/>
        </w:trPr>
        <w:tc>
          <w:tcPr>
            <w:tcW w:w="5000" w:type="pct"/>
            <w:gridSpan w:val="15"/>
            <w:tcBorders>
              <w:top w:val="nil"/>
              <w:left w:val="single" w:sz="4" w:space="0" w:color="auto"/>
              <w:bottom w:val="single" w:sz="4" w:space="0" w:color="auto"/>
              <w:right w:val="single" w:sz="4" w:space="0" w:color="auto"/>
            </w:tcBorders>
            <w:shd w:val="clear" w:color="000000" w:fill="FFFFFF"/>
            <w:vAlign w:val="center"/>
          </w:tcPr>
          <w:p w:rsidR="00AC0EA5" w:rsidRPr="00C15DE4" w:rsidRDefault="00AC0EA5" w:rsidP="004159CB">
            <w:pPr>
              <w:spacing w:after="0" w:line="240" w:lineRule="auto"/>
              <w:jc w:val="center"/>
              <w:rPr>
                <w:b/>
                <w:i/>
                <w:color w:val="000000"/>
                <w:lang w:eastAsia="ru-RU"/>
              </w:rPr>
            </w:pPr>
            <w:r w:rsidRPr="00C15DE4">
              <w:rPr>
                <w:b/>
                <w:i/>
                <w:color w:val="000000"/>
                <w:lang w:eastAsia="ru-RU"/>
              </w:rPr>
              <w:t>водоотведение</w:t>
            </w:r>
          </w:p>
        </w:tc>
      </w:tr>
      <w:tr w:rsidR="00AC0EA5" w:rsidRPr="004159CB" w:rsidTr="00AC1F7E">
        <w:trPr>
          <w:trHeight w:val="510"/>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C15DE4">
            <w:pPr>
              <w:pStyle w:val="normal-p0"/>
              <w:jc w:val="center"/>
              <w:rPr>
                <w:sz w:val="20"/>
                <w:szCs w:val="20"/>
              </w:rPr>
            </w:pPr>
            <w:r w:rsidRPr="00A7230E">
              <w:rPr>
                <w:sz w:val="20"/>
                <w:szCs w:val="20"/>
              </w:rPr>
              <w:t>Население</w:t>
            </w:r>
          </w:p>
        </w:tc>
        <w:tc>
          <w:tcPr>
            <w:tcW w:w="724" w:type="pct"/>
            <w:vMerge w:val="restart"/>
            <w:tcBorders>
              <w:top w:val="nil"/>
              <w:left w:val="single" w:sz="4" w:space="0" w:color="auto"/>
              <w:right w:val="single" w:sz="4" w:space="0" w:color="auto"/>
            </w:tcBorders>
            <w:vAlign w:val="center"/>
          </w:tcPr>
          <w:p w:rsidR="00AC0EA5" w:rsidRPr="00A7230E" w:rsidRDefault="00AC0EA5" w:rsidP="00C15DE4">
            <w:pPr>
              <w:pStyle w:val="normal-p0"/>
              <w:jc w:val="center"/>
              <w:rPr>
                <w:sz w:val="22"/>
                <w:szCs w:val="22"/>
              </w:rPr>
            </w:pPr>
            <w:r w:rsidRPr="00A7230E">
              <w:rPr>
                <w:sz w:val="22"/>
                <w:szCs w:val="22"/>
              </w:rPr>
              <w:t>тыс. м</w:t>
            </w:r>
            <w:r w:rsidRPr="00A7230E">
              <w:rPr>
                <w:sz w:val="22"/>
                <w:szCs w:val="22"/>
                <w:vertAlign w:val="superscript"/>
              </w:rPr>
              <w:t>3</w:t>
            </w:r>
          </w:p>
        </w:tc>
        <w:tc>
          <w:tcPr>
            <w:tcW w:w="240"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45,78</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46,55</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47,32</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48,09</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48,86</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49,63</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50,40</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51,18</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51,51</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51,85</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52,18</w:t>
            </w:r>
          </w:p>
        </w:tc>
        <w:tc>
          <w:tcPr>
            <w:tcW w:w="306"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52,52</w:t>
            </w:r>
          </w:p>
        </w:tc>
      </w:tr>
      <w:tr w:rsidR="00AC0EA5" w:rsidRPr="004159CB" w:rsidTr="00AC1F7E">
        <w:trPr>
          <w:trHeight w:val="510"/>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C15DE4">
            <w:pPr>
              <w:pStyle w:val="normal-p0"/>
              <w:jc w:val="center"/>
              <w:rPr>
                <w:sz w:val="20"/>
                <w:szCs w:val="20"/>
              </w:rPr>
            </w:pPr>
            <w:r w:rsidRPr="00A7230E">
              <w:rPr>
                <w:sz w:val="20"/>
                <w:szCs w:val="20"/>
              </w:rPr>
              <w:t>Бюджетно-финансируемые организации</w:t>
            </w:r>
          </w:p>
        </w:tc>
        <w:tc>
          <w:tcPr>
            <w:tcW w:w="724" w:type="pct"/>
            <w:vMerge/>
            <w:tcBorders>
              <w:left w:val="single" w:sz="4" w:space="0" w:color="auto"/>
              <w:right w:val="single" w:sz="4" w:space="0" w:color="auto"/>
            </w:tcBorders>
            <w:vAlign w:val="center"/>
          </w:tcPr>
          <w:p w:rsidR="00AC0EA5" w:rsidRPr="00A7230E" w:rsidRDefault="00AC0EA5" w:rsidP="00C15DE4">
            <w:pPr>
              <w:pStyle w:val="normal-p0"/>
              <w:jc w:val="center"/>
              <w:rPr>
                <w:sz w:val="22"/>
                <w:szCs w:val="22"/>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1,81</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3,46</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3,46</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3,45</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3,45</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3,44</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3,44</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6,49</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6,50</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6,51</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6,52</w:t>
            </w:r>
          </w:p>
        </w:tc>
        <w:tc>
          <w:tcPr>
            <w:tcW w:w="306"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6,53</w:t>
            </w:r>
          </w:p>
        </w:tc>
      </w:tr>
      <w:tr w:rsidR="00AC0EA5" w:rsidRPr="004159CB" w:rsidTr="00AC1F7E">
        <w:trPr>
          <w:trHeight w:val="510"/>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C15DE4">
            <w:pPr>
              <w:pStyle w:val="normal-p0"/>
              <w:jc w:val="center"/>
              <w:rPr>
                <w:sz w:val="20"/>
                <w:szCs w:val="20"/>
              </w:rPr>
            </w:pPr>
            <w:r w:rsidRPr="00A7230E">
              <w:rPr>
                <w:sz w:val="20"/>
                <w:szCs w:val="20"/>
              </w:rPr>
              <w:t>Прочие потребители</w:t>
            </w:r>
          </w:p>
        </w:tc>
        <w:tc>
          <w:tcPr>
            <w:tcW w:w="724" w:type="pct"/>
            <w:vMerge/>
            <w:tcBorders>
              <w:left w:val="single" w:sz="4" w:space="0" w:color="auto"/>
              <w:right w:val="single" w:sz="4" w:space="0" w:color="auto"/>
            </w:tcBorders>
            <w:vAlign w:val="center"/>
          </w:tcPr>
          <w:p w:rsidR="00AC0EA5" w:rsidRPr="00A7230E" w:rsidRDefault="00AC0EA5" w:rsidP="00C15DE4">
            <w:pPr>
              <w:pStyle w:val="normal-p0"/>
              <w:jc w:val="center"/>
              <w:rPr>
                <w:sz w:val="22"/>
                <w:szCs w:val="22"/>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2,85</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2,84</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2,83</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2,82</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2,81</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2,81</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2,80</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2,79</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2,81</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2,83</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2,84</w:t>
            </w:r>
          </w:p>
        </w:tc>
        <w:tc>
          <w:tcPr>
            <w:tcW w:w="306"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2,86</w:t>
            </w:r>
          </w:p>
        </w:tc>
      </w:tr>
      <w:tr w:rsidR="00AC0EA5" w:rsidRPr="004159CB" w:rsidTr="00AC1F7E">
        <w:trPr>
          <w:trHeight w:val="510"/>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C15DE4">
            <w:pPr>
              <w:pStyle w:val="normal-p0"/>
              <w:jc w:val="center"/>
              <w:rPr>
                <w:sz w:val="20"/>
                <w:szCs w:val="20"/>
              </w:rPr>
            </w:pPr>
            <w:r w:rsidRPr="00A7230E">
              <w:rPr>
                <w:sz w:val="20"/>
                <w:szCs w:val="20"/>
              </w:rPr>
              <w:t>Отведённых стоков всего</w:t>
            </w:r>
          </w:p>
        </w:tc>
        <w:tc>
          <w:tcPr>
            <w:tcW w:w="724" w:type="pct"/>
            <w:vMerge/>
            <w:tcBorders>
              <w:left w:val="single" w:sz="4" w:space="0" w:color="auto"/>
              <w:bottom w:val="single" w:sz="4" w:space="0" w:color="auto"/>
              <w:right w:val="single" w:sz="4" w:space="0" w:color="auto"/>
            </w:tcBorders>
            <w:vAlign w:val="center"/>
          </w:tcPr>
          <w:p w:rsidR="00AC0EA5" w:rsidRPr="00A7230E" w:rsidRDefault="00AC0EA5" w:rsidP="00C15DE4">
            <w:pPr>
              <w:pStyle w:val="normal-p0"/>
              <w:jc w:val="center"/>
              <w:rPr>
                <w:sz w:val="22"/>
                <w:szCs w:val="22"/>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50,43</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52,85</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53,61</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54,37</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55,12</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55,88</w:t>
            </w:r>
          </w:p>
        </w:tc>
        <w:tc>
          <w:tcPr>
            <w:tcW w:w="240"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56,64</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60,45</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60,82</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61,18</w:t>
            </w:r>
          </w:p>
        </w:tc>
        <w:tc>
          <w:tcPr>
            <w:tcW w:w="278"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61,55</w:t>
            </w:r>
          </w:p>
        </w:tc>
        <w:tc>
          <w:tcPr>
            <w:tcW w:w="306" w:type="pct"/>
            <w:tcBorders>
              <w:top w:val="nil"/>
              <w:left w:val="nil"/>
              <w:bottom w:val="single" w:sz="4" w:space="0" w:color="auto"/>
              <w:right w:val="single" w:sz="4" w:space="0" w:color="auto"/>
            </w:tcBorders>
            <w:noWrap/>
            <w:vAlign w:val="center"/>
          </w:tcPr>
          <w:p w:rsidR="00AC0EA5" w:rsidRPr="00A7230E" w:rsidRDefault="00AC0EA5" w:rsidP="00C15DE4">
            <w:pPr>
              <w:pStyle w:val="normal-p0"/>
              <w:jc w:val="center"/>
              <w:rPr>
                <w:sz w:val="22"/>
                <w:szCs w:val="22"/>
                <w:lang w:eastAsia="en-US"/>
              </w:rPr>
            </w:pPr>
            <w:r w:rsidRPr="00A7230E">
              <w:rPr>
                <w:sz w:val="22"/>
                <w:szCs w:val="22"/>
                <w:lang w:eastAsia="en-US"/>
              </w:rPr>
              <w:t>61,91</w:t>
            </w:r>
          </w:p>
        </w:tc>
      </w:tr>
      <w:tr w:rsidR="00AC0EA5" w:rsidRPr="004159CB" w:rsidTr="00AC1F7E">
        <w:trPr>
          <w:trHeight w:val="630"/>
        </w:trPr>
        <w:tc>
          <w:tcPr>
            <w:tcW w:w="1176" w:type="pct"/>
            <w:gridSpan w:val="2"/>
            <w:tcBorders>
              <w:top w:val="single" w:sz="4" w:space="0" w:color="auto"/>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Наименование затрат</w:t>
            </w:r>
          </w:p>
        </w:tc>
        <w:tc>
          <w:tcPr>
            <w:tcW w:w="724" w:type="pct"/>
            <w:tcBorders>
              <w:top w:val="single" w:sz="4" w:space="0" w:color="auto"/>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Единица измерения</w:t>
            </w:r>
          </w:p>
        </w:tc>
        <w:tc>
          <w:tcPr>
            <w:tcW w:w="240" w:type="pct"/>
            <w:tcBorders>
              <w:top w:val="single" w:sz="4" w:space="0" w:color="auto"/>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2013</w:t>
            </w:r>
          </w:p>
        </w:tc>
        <w:tc>
          <w:tcPr>
            <w:tcW w:w="240"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2014</w:t>
            </w:r>
          </w:p>
        </w:tc>
        <w:tc>
          <w:tcPr>
            <w:tcW w:w="240"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2015</w:t>
            </w:r>
          </w:p>
        </w:tc>
        <w:tc>
          <w:tcPr>
            <w:tcW w:w="240"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2016</w:t>
            </w:r>
          </w:p>
        </w:tc>
        <w:tc>
          <w:tcPr>
            <w:tcW w:w="240"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2017</w:t>
            </w:r>
          </w:p>
        </w:tc>
        <w:tc>
          <w:tcPr>
            <w:tcW w:w="240"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2018</w:t>
            </w:r>
          </w:p>
        </w:tc>
        <w:tc>
          <w:tcPr>
            <w:tcW w:w="240"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2019</w:t>
            </w:r>
          </w:p>
        </w:tc>
        <w:tc>
          <w:tcPr>
            <w:tcW w:w="278"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2020</w:t>
            </w:r>
          </w:p>
        </w:tc>
        <w:tc>
          <w:tcPr>
            <w:tcW w:w="278"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2021</w:t>
            </w:r>
          </w:p>
        </w:tc>
        <w:tc>
          <w:tcPr>
            <w:tcW w:w="278"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2022</w:t>
            </w:r>
          </w:p>
        </w:tc>
        <w:tc>
          <w:tcPr>
            <w:tcW w:w="278"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2023</w:t>
            </w:r>
          </w:p>
        </w:tc>
        <w:tc>
          <w:tcPr>
            <w:tcW w:w="306" w:type="pct"/>
            <w:tcBorders>
              <w:top w:val="single" w:sz="4" w:space="0" w:color="auto"/>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2024</w:t>
            </w:r>
          </w:p>
        </w:tc>
      </w:tr>
      <w:tr w:rsidR="00AC0EA5" w:rsidRPr="004159CB" w:rsidTr="004159CB">
        <w:trPr>
          <w:trHeight w:val="315"/>
        </w:trPr>
        <w:tc>
          <w:tcPr>
            <w:tcW w:w="5000" w:type="pct"/>
            <w:gridSpan w:val="15"/>
            <w:tcBorders>
              <w:top w:val="single" w:sz="4" w:space="0" w:color="auto"/>
              <w:left w:val="single" w:sz="4" w:space="0" w:color="auto"/>
              <w:bottom w:val="single" w:sz="4" w:space="0" w:color="auto"/>
              <w:right w:val="single" w:sz="4" w:space="0" w:color="000000"/>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п. Пятиречье</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Поднято воды</w:t>
            </w:r>
          </w:p>
        </w:tc>
        <w:tc>
          <w:tcPr>
            <w:tcW w:w="724" w:type="pct"/>
            <w:vMerge w:val="restart"/>
            <w:tcBorders>
              <w:top w:val="nil"/>
              <w:left w:val="single" w:sz="4" w:space="0" w:color="auto"/>
              <w:bottom w:val="single" w:sz="4" w:space="0" w:color="auto"/>
              <w:right w:val="single" w:sz="4" w:space="0" w:color="auto"/>
            </w:tcBorders>
            <w:vAlign w:val="center"/>
          </w:tcPr>
          <w:p w:rsidR="00AC0EA5" w:rsidRPr="004159CB" w:rsidRDefault="00AC0EA5" w:rsidP="00757872">
            <w:pPr>
              <w:spacing w:after="0" w:line="240" w:lineRule="auto"/>
              <w:jc w:val="center"/>
              <w:rPr>
                <w:color w:val="000000"/>
                <w:sz w:val="20"/>
                <w:szCs w:val="20"/>
                <w:lang w:eastAsia="ru-RU"/>
              </w:rPr>
            </w:pPr>
            <w:r w:rsidRPr="004159CB">
              <w:rPr>
                <w:color w:val="000000"/>
                <w:sz w:val="20"/>
                <w:szCs w:val="20"/>
                <w:lang w:eastAsia="ru-RU"/>
              </w:rPr>
              <w:t>тыс. м</w:t>
            </w:r>
            <w:r w:rsidRPr="004159CB">
              <w:rPr>
                <w:color w:val="000000"/>
                <w:sz w:val="20"/>
                <w:szCs w:val="20"/>
                <w:vertAlign w:val="superscript"/>
                <w:lang w:eastAsia="ru-RU"/>
              </w:rPr>
              <w:t>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7,65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8,53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9,42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10,30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11,34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12,74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13,51</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18,20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18,69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18,88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19,07</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19,27</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Собственные нужды</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0,18</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0,37</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0,38</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Отпущено в сеть</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7,50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8,36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9,23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10,10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12,49</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13,25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17,85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18,33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18,51</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18,70</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18,89</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Потери в сетях при передаче</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0,56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0,62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0,68</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0,75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0,67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0,76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0,80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1,13</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1,14</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Полезный отпуск</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6,94</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7,74</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8,55</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9,35</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10,45</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11,74</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12,45</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16,77</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17,22</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17,39</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17,57</w:t>
            </w:r>
          </w:p>
        </w:tc>
        <w:tc>
          <w:tcPr>
            <w:tcW w:w="306"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17,74</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Населению</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6,80</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7,59</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8,38</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9,17</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10,26</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10,95</w:t>
            </w: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11,64</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12,34</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12,78</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12,95</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13,13</w:t>
            </w:r>
          </w:p>
        </w:tc>
        <w:tc>
          <w:tcPr>
            <w:tcW w:w="306"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13,30</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Бюджетным потребителям</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0,58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0,58</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4,20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4,20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4,20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4,20</w:t>
            </w:r>
          </w:p>
        </w:tc>
        <w:tc>
          <w:tcPr>
            <w:tcW w:w="306"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4,20</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 xml:space="preserve">Иным потребителям  </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0,14</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0,19</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0,20</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0,22</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0,23</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0,24</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0,24</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0,25</w:t>
            </w:r>
          </w:p>
        </w:tc>
        <w:tc>
          <w:tcPr>
            <w:tcW w:w="306"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0,25</w:t>
            </w:r>
          </w:p>
        </w:tc>
      </w:tr>
      <w:tr w:rsidR="00AC0EA5" w:rsidRPr="004159CB" w:rsidTr="004159CB">
        <w:trPr>
          <w:trHeight w:val="315"/>
        </w:trPr>
        <w:tc>
          <w:tcPr>
            <w:tcW w:w="5000" w:type="pct"/>
            <w:gridSpan w:val="15"/>
            <w:tcBorders>
              <w:top w:val="single" w:sz="4" w:space="0" w:color="auto"/>
              <w:left w:val="single" w:sz="4" w:space="0" w:color="auto"/>
              <w:bottom w:val="single" w:sz="4" w:space="0" w:color="auto"/>
              <w:right w:val="single" w:sz="4" w:space="0" w:color="000000"/>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п. Денисово</w:t>
            </w:r>
          </w:p>
        </w:tc>
      </w:tr>
      <w:tr w:rsidR="00AC0EA5" w:rsidRPr="004159CB" w:rsidTr="00AC1F7E">
        <w:trPr>
          <w:trHeight w:val="630"/>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Наименование затрат</w:t>
            </w:r>
          </w:p>
        </w:tc>
        <w:tc>
          <w:tcPr>
            <w:tcW w:w="724"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Единица измерения</w:t>
            </w:r>
          </w:p>
        </w:tc>
        <w:tc>
          <w:tcPr>
            <w:tcW w:w="240"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2013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2014</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2019</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2022</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2023</w:t>
            </w:r>
          </w:p>
        </w:tc>
        <w:tc>
          <w:tcPr>
            <w:tcW w:w="306"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2024</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Поднято воды</w:t>
            </w:r>
          </w:p>
        </w:tc>
        <w:tc>
          <w:tcPr>
            <w:tcW w:w="724" w:type="pct"/>
            <w:vMerge w:val="restart"/>
            <w:tcBorders>
              <w:top w:val="nil"/>
              <w:left w:val="single" w:sz="4" w:space="0" w:color="auto"/>
              <w:bottom w:val="single" w:sz="4" w:space="0" w:color="auto"/>
              <w:right w:val="single" w:sz="4" w:space="0" w:color="auto"/>
            </w:tcBorders>
            <w:vAlign w:val="center"/>
          </w:tcPr>
          <w:p w:rsidR="00AC0EA5" w:rsidRPr="004159CB" w:rsidRDefault="00AC0EA5" w:rsidP="00757872">
            <w:pPr>
              <w:spacing w:after="0" w:line="240" w:lineRule="auto"/>
              <w:jc w:val="center"/>
              <w:rPr>
                <w:color w:val="000000"/>
                <w:sz w:val="20"/>
                <w:szCs w:val="20"/>
                <w:lang w:eastAsia="ru-RU"/>
              </w:rPr>
            </w:pPr>
            <w:r w:rsidRPr="004159CB">
              <w:rPr>
                <w:color w:val="000000"/>
                <w:sz w:val="20"/>
                <w:szCs w:val="20"/>
                <w:lang w:eastAsia="ru-RU"/>
              </w:rPr>
              <w:t>тыс. м</w:t>
            </w:r>
            <w:r w:rsidRPr="004159CB">
              <w:rPr>
                <w:color w:val="000000"/>
                <w:sz w:val="20"/>
                <w:szCs w:val="20"/>
                <w:vertAlign w:val="superscript"/>
                <w:lang w:eastAsia="ru-RU"/>
              </w:rPr>
              <w:t>3</w:t>
            </w: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18,87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19,54</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20,20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20,87</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21,54</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Собственные нужды</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0,38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0,40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0,41</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0,42</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Отпущено в сеть</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18,50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19,15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19,81</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20,46</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21,12</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Потери в сетях при передаче</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2,03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2,11</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2,18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2,25</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2,32</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Полезный отпуск</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16,46</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17,05</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17,63</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18,21</w:t>
            </w:r>
          </w:p>
        </w:tc>
        <w:tc>
          <w:tcPr>
            <w:tcW w:w="306"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18,80</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Населению</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16,46</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17,05</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17,63</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18,21</w:t>
            </w:r>
          </w:p>
        </w:tc>
        <w:tc>
          <w:tcPr>
            <w:tcW w:w="306"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18,80</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Бюджетным потребителям</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306"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 xml:space="preserve">Иным потребителям  </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306"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r>
      <w:tr w:rsidR="00AC0EA5" w:rsidRPr="004159CB" w:rsidTr="004159CB">
        <w:trPr>
          <w:trHeight w:val="315"/>
        </w:trPr>
        <w:tc>
          <w:tcPr>
            <w:tcW w:w="5000" w:type="pct"/>
            <w:gridSpan w:val="15"/>
            <w:tcBorders>
              <w:top w:val="single" w:sz="4" w:space="0" w:color="auto"/>
              <w:left w:val="single" w:sz="4" w:space="0" w:color="auto"/>
              <w:bottom w:val="single" w:sz="4" w:space="0" w:color="auto"/>
              <w:right w:val="single" w:sz="4" w:space="0" w:color="000000"/>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п. Луговое</w:t>
            </w:r>
          </w:p>
        </w:tc>
      </w:tr>
      <w:tr w:rsidR="00AC0EA5" w:rsidRPr="004159CB" w:rsidTr="00AC1F7E">
        <w:trPr>
          <w:trHeight w:val="630"/>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Наименование затрат</w:t>
            </w:r>
          </w:p>
        </w:tc>
        <w:tc>
          <w:tcPr>
            <w:tcW w:w="724"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Единица измерения</w:t>
            </w:r>
          </w:p>
        </w:tc>
        <w:tc>
          <w:tcPr>
            <w:tcW w:w="240"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2013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2014</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2019</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2022</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2023</w:t>
            </w:r>
          </w:p>
        </w:tc>
        <w:tc>
          <w:tcPr>
            <w:tcW w:w="306"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2024</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Поднято воды</w:t>
            </w:r>
          </w:p>
        </w:tc>
        <w:tc>
          <w:tcPr>
            <w:tcW w:w="724" w:type="pct"/>
            <w:vMerge w:val="restart"/>
            <w:tcBorders>
              <w:top w:val="nil"/>
              <w:left w:val="single" w:sz="4" w:space="0" w:color="auto"/>
              <w:bottom w:val="single" w:sz="4" w:space="0" w:color="auto"/>
              <w:right w:val="single" w:sz="4" w:space="0" w:color="auto"/>
            </w:tcBorders>
            <w:vAlign w:val="center"/>
          </w:tcPr>
          <w:p w:rsidR="00AC0EA5" w:rsidRPr="004159CB" w:rsidRDefault="00AC0EA5" w:rsidP="00757872">
            <w:pPr>
              <w:spacing w:after="0" w:line="240" w:lineRule="auto"/>
              <w:jc w:val="center"/>
              <w:rPr>
                <w:color w:val="000000"/>
                <w:sz w:val="20"/>
                <w:szCs w:val="20"/>
                <w:lang w:eastAsia="ru-RU"/>
              </w:rPr>
            </w:pPr>
            <w:r w:rsidRPr="004159CB">
              <w:rPr>
                <w:color w:val="000000"/>
                <w:sz w:val="20"/>
                <w:szCs w:val="20"/>
                <w:lang w:eastAsia="ru-RU"/>
              </w:rPr>
              <w:t>тыс. м</w:t>
            </w:r>
            <w:r w:rsidRPr="004159CB">
              <w:rPr>
                <w:color w:val="000000"/>
                <w:sz w:val="20"/>
                <w:szCs w:val="20"/>
                <w:vertAlign w:val="superscript"/>
                <w:lang w:eastAsia="ru-RU"/>
              </w:rPr>
              <w:t>3</w:t>
            </w: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4,48</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4,48</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Собственные нужды</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0,09</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0,09</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Отпущено в сеть</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4,40</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4,40</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Потери в сетях при передаче</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0,48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0,48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0,48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0,48</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0,48</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Полезный отпуск</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306"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Населению</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278"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c>
          <w:tcPr>
            <w:tcW w:w="306" w:type="pct"/>
            <w:tcBorders>
              <w:top w:val="nil"/>
              <w:left w:val="nil"/>
              <w:bottom w:val="single" w:sz="4" w:space="0" w:color="auto"/>
              <w:right w:val="single" w:sz="4" w:space="0" w:color="auto"/>
            </w:tcBorders>
            <w:shd w:val="clear" w:color="000000" w:fill="FFFFFF"/>
            <w:noWrap/>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3,91</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Бюджетным потребителям</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306"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 xml:space="preserve">Иным потребителям  </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40"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278"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c>
          <w:tcPr>
            <w:tcW w:w="306" w:type="pct"/>
            <w:tcBorders>
              <w:top w:val="nil"/>
              <w:left w:val="nil"/>
              <w:bottom w:val="single" w:sz="4" w:space="0" w:color="auto"/>
              <w:right w:val="single" w:sz="4" w:space="0" w:color="auto"/>
            </w:tcBorders>
            <w:shd w:val="clear" w:color="000000" w:fill="FFFFFF"/>
            <w:noWrap/>
            <w:vAlign w:val="bottom"/>
          </w:tcPr>
          <w:p w:rsidR="00AC0EA5" w:rsidRPr="004159CB" w:rsidRDefault="00AC0EA5" w:rsidP="00757872">
            <w:pPr>
              <w:spacing w:after="0" w:line="240" w:lineRule="auto"/>
              <w:jc w:val="center"/>
              <w:rPr>
                <w:color w:val="000000"/>
                <w:lang w:eastAsia="ru-RU"/>
              </w:rPr>
            </w:pPr>
            <w:r>
              <w:rPr>
                <w:color w:val="000000"/>
                <w:lang w:eastAsia="ru-RU"/>
              </w:rPr>
              <w:sym w:font="Symbol" w:char="F02D"/>
            </w:r>
          </w:p>
        </w:tc>
      </w:tr>
      <w:tr w:rsidR="00AC0EA5" w:rsidRPr="004159CB" w:rsidTr="004159CB">
        <w:trPr>
          <w:trHeight w:val="315"/>
        </w:trPr>
        <w:tc>
          <w:tcPr>
            <w:tcW w:w="5000" w:type="pct"/>
            <w:gridSpan w:val="15"/>
            <w:tcBorders>
              <w:top w:val="single" w:sz="4" w:space="0" w:color="auto"/>
              <w:left w:val="single" w:sz="4" w:space="0" w:color="auto"/>
              <w:bottom w:val="single" w:sz="4" w:space="0" w:color="auto"/>
              <w:right w:val="single" w:sz="4" w:space="0" w:color="000000"/>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Запорожское сельское поселение</w:t>
            </w:r>
          </w:p>
        </w:tc>
      </w:tr>
      <w:tr w:rsidR="00AC0EA5" w:rsidRPr="004159CB" w:rsidTr="00AC1F7E">
        <w:trPr>
          <w:trHeight w:val="630"/>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Наименование затрат</w:t>
            </w:r>
          </w:p>
        </w:tc>
        <w:tc>
          <w:tcPr>
            <w:tcW w:w="724"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Единица измерения</w:t>
            </w:r>
          </w:p>
        </w:tc>
        <w:tc>
          <w:tcPr>
            <w:tcW w:w="240" w:type="pct"/>
            <w:tcBorders>
              <w:top w:val="nil"/>
              <w:left w:val="nil"/>
              <w:bottom w:val="single" w:sz="4" w:space="0" w:color="auto"/>
              <w:right w:val="single" w:sz="4" w:space="0" w:color="auto"/>
            </w:tcBorders>
            <w:vAlign w:val="center"/>
          </w:tcPr>
          <w:p w:rsidR="00AC0EA5" w:rsidRPr="004159CB" w:rsidRDefault="00AC0EA5" w:rsidP="004159CB">
            <w:pPr>
              <w:spacing w:after="0" w:line="240" w:lineRule="auto"/>
              <w:jc w:val="center"/>
              <w:rPr>
                <w:b/>
                <w:bCs/>
                <w:color w:val="000000"/>
                <w:sz w:val="24"/>
                <w:szCs w:val="24"/>
                <w:lang w:eastAsia="ru-RU"/>
              </w:rPr>
            </w:pPr>
            <w:r w:rsidRPr="004159CB">
              <w:rPr>
                <w:b/>
                <w:bCs/>
                <w:color w:val="000000"/>
                <w:sz w:val="24"/>
                <w:szCs w:val="24"/>
                <w:lang w:eastAsia="ru-RU"/>
              </w:rPr>
              <w:t>2013</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2014</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2015</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2016</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2017</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2018</w:t>
            </w:r>
          </w:p>
        </w:tc>
        <w:tc>
          <w:tcPr>
            <w:tcW w:w="240"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2019</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2020</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2021</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2022</w:t>
            </w:r>
          </w:p>
        </w:tc>
        <w:tc>
          <w:tcPr>
            <w:tcW w:w="278"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2023</w:t>
            </w:r>
          </w:p>
        </w:tc>
        <w:tc>
          <w:tcPr>
            <w:tcW w:w="306" w:type="pct"/>
            <w:tcBorders>
              <w:top w:val="nil"/>
              <w:left w:val="nil"/>
              <w:bottom w:val="single" w:sz="4" w:space="0" w:color="auto"/>
              <w:right w:val="single" w:sz="4" w:space="0" w:color="auto"/>
            </w:tcBorders>
            <w:noWrap/>
            <w:vAlign w:val="center"/>
          </w:tcPr>
          <w:p w:rsidR="00AC0EA5" w:rsidRPr="004159CB" w:rsidRDefault="00AC0EA5" w:rsidP="004159CB">
            <w:pPr>
              <w:spacing w:after="0" w:line="240" w:lineRule="auto"/>
              <w:jc w:val="center"/>
              <w:rPr>
                <w:b/>
                <w:bCs/>
                <w:i/>
                <w:iCs/>
                <w:color w:val="000000"/>
                <w:sz w:val="20"/>
                <w:szCs w:val="20"/>
                <w:lang w:eastAsia="ru-RU"/>
              </w:rPr>
            </w:pPr>
            <w:r w:rsidRPr="004159CB">
              <w:rPr>
                <w:b/>
                <w:bCs/>
                <w:i/>
                <w:iCs/>
                <w:color w:val="000000"/>
                <w:sz w:val="20"/>
                <w:szCs w:val="20"/>
                <w:lang w:eastAsia="ru-RU"/>
              </w:rPr>
              <w:t>2024</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Поднято воды</w:t>
            </w:r>
          </w:p>
        </w:tc>
        <w:tc>
          <w:tcPr>
            <w:tcW w:w="724" w:type="pct"/>
            <w:vMerge w:val="restart"/>
            <w:tcBorders>
              <w:top w:val="nil"/>
              <w:left w:val="single" w:sz="4" w:space="0" w:color="auto"/>
              <w:bottom w:val="single" w:sz="4" w:space="0" w:color="auto"/>
              <w:right w:val="single" w:sz="4" w:space="0" w:color="auto"/>
            </w:tcBorders>
            <w:vAlign w:val="center"/>
          </w:tcPr>
          <w:p w:rsidR="00AC0EA5" w:rsidRPr="004159CB" w:rsidRDefault="00AC0EA5" w:rsidP="00757872">
            <w:pPr>
              <w:spacing w:after="0" w:line="240" w:lineRule="auto"/>
              <w:jc w:val="center"/>
              <w:rPr>
                <w:color w:val="000000"/>
                <w:sz w:val="20"/>
                <w:szCs w:val="20"/>
                <w:lang w:eastAsia="ru-RU"/>
              </w:rPr>
            </w:pPr>
            <w:r w:rsidRPr="004159CB">
              <w:rPr>
                <w:color w:val="000000"/>
                <w:sz w:val="20"/>
                <w:szCs w:val="20"/>
                <w:lang w:eastAsia="ru-RU"/>
              </w:rPr>
              <w:t>тыс. м</w:t>
            </w:r>
            <w:r w:rsidRPr="004159CB">
              <w:rPr>
                <w:color w:val="000000"/>
                <w:sz w:val="20"/>
                <w:szCs w:val="20"/>
                <w:vertAlign w:val="superscript"/>
                <w:lang w:eastAsia="ru-RU"/>
              </w:rPr>
              <w:t>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84,79</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90,70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92,27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93,75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95,39</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97,86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99,70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135,93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137,64</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139,04</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140,45</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141,86</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Собственные нужды</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1,66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1,78</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1,92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1,95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2,66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2,70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2,73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2,75</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2,78</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Отпущено в сеть</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83,13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88,93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90,46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91,91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93,52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95,94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97,75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133,27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134,94</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136,32</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137,70</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139,08</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Потери в сетях при передаче</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6,16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6,59</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6,33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5,99</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5,51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5,66</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5,76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9,03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9,16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9,28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9,39</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9,51</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Полезный отпуск</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76,97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82,34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84,13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85,92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88,01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90,29</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91,98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124,24</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125,78</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127,04</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128,31</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129,57</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Населению</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67,20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69,01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70,82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72,63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74,73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76,44</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78,15</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100,24</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101,71</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102,90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104,10</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105,30</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Бюджетным потребителям</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3,88</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7,45</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7,43</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7,41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7,98</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7,97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18,14</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18,17</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18,19</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18,22</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18,24</w:t>
            </w:r>
          </w:p>
        </w:tc>
      </w:tr>
      <w:tr w:rsidR="00AC0EA5" w:rsidRPr="004159CB" w:rsidTr="00AC1F7E">
        <w:trPr>
          <w:trHeight w:val="315"/>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 xml:space="preserve">Иным потребителям  </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4,77</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4,76</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4,80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4,83</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4,87</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4,90</w:t>
            </w:r>
          </w:p>
        </w:tc>
      </w:tr>
      <w:tr w:rsidR="00AC0EA5" w:rsidRPr="004159CB" w:rsidTr="00AC1F7E">
        <w:trPr>
          <w:trHeight w:val="510"/>
        </w:trPr>
        <w:tc>
          <w:tcPr>
            <w:tcW w:w="1176" w:type="pct"/>
            <w:gridSpan w:val="2"/>
            <w:tcBorders>
              <w:top w:val="nil"/>
              <w:left w:val="single" w:sz="4" w:space="0" w:color="auto"/>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sz w:val="20"/>
                <w:szCs w:val="20"/>
                <w:lang w:eastAsia="ru-RU"/>
              </w:rPr>
            </w:pPr>
            <w:r w:rsidRPr="004159CB">
              <w:rPr>
                <w:color w:val="000000"/>
                <w:sz w:val="20"/>
                <w:szCs w:val="20"/>
                <w:lang w:eastAsia="ru-RU"/>
              </w:rPr>
              <w:t>Нужды собственных подразделений (цехов)</w:t>
            </w:r>
          </w:p>
        </w:tc>
        <w:tc>
          <w:tcPr>
            <w:tcW w:w="724" w:type="pct"/>
            <w:vMerge/>
            <w:tcBorders>
              <w:top w:val="nil"/>
              <w:left w:val="single" w:sz="4" w:space="0" w:color="auto"/>
              <w:bottom w:val="single" w:sz="4" w:space="0" w:color="auto"/>
              <w:right w:val="single" w:sz="4" w:space="0" w:color="auto"/>
            </w:tcBorders>
            <w:vAlign w:val="center"/>
          </w:tcPr>
          <w:p w:rsidR="00AC0EA5" w:rsidRPr="004159CB" w:rsidRDefault="00AC0EA5" w:rsidP="004159CB">
            <w:pPr>
              <w:spacing w:after="0" w:line="240" w:lineRule="auto"/>
              <w:rPr>
                <w:color w:val="000000"/>
                <w:sz w:val="20"/>
                <w:szCs w:val="20"/>
                <w:lang w:eastAsia="ru-RU"/>
              </w:rPr>
            </w:pP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40"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1,10</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1,11</w:t>
            </w:r>
          </w:p>
        </w:tc>
        <w:tc>
          <w:tcPr>
            <w:tcW w:w="278"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c>
          <w:tcPr>
            <w:tcW w:w="306" w:type="pct"/>
            <w:tcBorders>
              <w:top w:val="nil"/>
              <w:left w:val="nil"/>
              <w:bottom w:val="single" w:sz="4" w:space="0" w:color="auto"/>
              <w:right w:val="single" w:sz="4" w:space="0" w:color="auto"/>
            </w:tcBorders>
            <w:shd w:val="clear" w:color="000000" w:fill="FFFFFF"/>
            <w:vAlign w:val="center"/>
          </w:tcPr>
          <w:p w:rsidR="00AC0EA5" w:rsidRPr="004159CB" w:rsidRDefault="00AC0EA5" w:rsidP="004159CB">
            <w:pPr>
              <w:spacing w:after="0" w:line="240" w:lineRule="auto"/>
              <w:jc w:val="center"/>
              <w:rPr>
                <w:color w:val="000000"/>
                <w:lang w:eastAsia="ru-RU"/>
              </w:rPr>
            </w:pPr>
            <w:r w:rsidRPr="004159CB">
              <w:rPr>
                <w:color w:val="000000"/>
                <w:lang w:eastAsia="ru-RU"/>
              </w:rPr>
              <w:t>1,12</w:t>
            </w:r>
          </w:p>
        </w:tc>
      </w:tr>
    </w:tbl>
    <w:p w:rsidR="00AC0EA5" w:rsidRPr="00976A0C" w:rsidRDefault="00AC0EA5" w:rsidP="000D09B6">
      <w:pPr>
        <w:pStyle w:val="2"/>
        <w:rPr>
          <w:lang w:eastAsia="ru-RU"/>
        </w:rPr>
      </w:pPr>
    </w:p>
    <w:p w:rsidR="00AC0EA5" w:rsidRDefault="00AC0EA5" w:rsidP="00BA44CE">
      <w:pPr>
        <w:pStyle w:val="Heading3"/>
      </w:pPr>
      <w:bookmarkStart w:id="38" w:name="_Toc392754961"/>
      <w:r w:rsidRPr="004C2BE4">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38"/>
    </w:p>
    <w:p w:rsidR="00AC0EA5" w:rsidRPr="00FB2FDF" w:rsidRDefault="00AC0EA5" w:rsidP="000D09B6">
      <w:pPr>
        <w:pStyle w:val="2"/>
      </w:pPr>
      <w:r>
        <w:t xml:space="preserve">Чтобы </w:t>
      </w:r>
      <w:r w:rsidRPr="00FB2FDF">
        <w:t xml:space="preserve">оценить необходимую мощность водозаборных сооружений, был проведен расчет максимальных суточных затрат воды в каждой технологической зоне централизованного водоснабжения согласно </w:t>
      </w:r>
      <w:r w:rsidRPr="00FB2FDF">
        <w:rPr>
          <w:color w:val="000000"/>
          <w:lang w:eastAsia="ru-RU"/>
        </w:rPr>
        <w:t>со СНиП 2.04.02-84 и СНиП 2.04.01-85.</w:t>
      </w:r>
      <w:r w:rsidRPr="00FB2FDF">
        <w:t xml:space="preserve"> </w:t>
      </w:r>
    </w:p>
    <w:p w:rsidR="00AC0EA5" w:rsidRPr="00C7012D" w:rsidRDefault="00AC0EA5" w:rsidP="000D09B6">
      <w:pPr>
        <w:pStyle w:val="2"/>
      </w:pPr>
      <w:r w:rsidRPr="00C7012D">
        <w:t>На основе данных о часовой производительности водозаборного оборудования спрогнозированы резервы (дефициты) систем водоснабжения в условиях предполагаемого варианта развития</w:t>
      </w:r>
      <w:r>
        <w:t xml:space="preserve"> систем водоснабжения</w:t>
      </w:r>
      <w:r w:rsidRPr="00C7012D">
        <w:t>.</w:t>
      </w:r>
    </w:p>
    <w:p w:rsidR="00AC0EA5" w:rsidRDefault="00AC0EA5" w:rsidP="000D09B6">
      <w:pPr>
        <w:pStyle w:val="2"/>
      </w:pPr>
      <w:r w:rsidRPr="00C7012D">
        <w:t>Как видно из таблицы ниже, дефицит</w:t>
      </w:r>
      <w:r>
        <w:t>ов производственных мощностей водозаборных сооружений в перспективе до 2024 года не наблюдается.</w:t>
      </w:r>
      <w:r w:rsidRPr="00C7012D">
        <w:t xml:space="preserve"> </w:t>
      </w:r>
    </w:p>
    <w:p w:rsidR="00AC0EA5" w:rsidRDefault="00AC0EA5" w:rsidP="00BA44CE">
      <w:pPr>
        <w:pStyle w:val="2"/>
        <w:jc w:val="center"/>
        <w:outlineLvl w:val="0"/>
      </w:pPr>
      <w:r w:rsidRPr="00C7012D">
        <w:t xml:space="preserve">Таблица </w:t>
      </w:r>
      <w:fldSimple w:instr=" SEQ Таблица \* ARABIC ">
        <w:r>
          <w:rPr>
            <w:noProof/>
          </w:rPr>
          <w:t>28</w:t>
        </w:r>
      </w:fldSimple>
      <w:r w:rsidRPr="00C7012D">
        <w:t xml:space="preserve"> Перспективный анализ резервов и дефицитов системы водоснабжения</w:t>
      </w:r>
    </w:p>
    <w:tbl>
      <w:tblPr>
        <w:tblW w:w="0" w:type="auto"/>
        <w:tblLook w:val="00A0"/>
      </w:tblPr>
      <w:tblGrid>
        <w:gridCol w:w="4536"/>
        <w:gridCol w:w="950"/>
        <w:gridCol w:w="766"/>
        <w:gridCol w:w="766"/>
        <w:gridCol w:w="766"/>
        <w:gridCol w:w="766"/>
        <w:gridCol w:w="766"/>
        <w:gridCol w:w="766"/>
        <w:gridCol w:w="766"/>
        <w:gridCol w:w="766"/>
        <w:gridCol w:w="766"/>
        <w:gridCol w:w="766"/>
        <w:gridCol w:w="766"/>
        <w:gridCol w:w="766"/>
      </w:tblGrid>
      <w:tr w:rsidR="00AC0EA5" w:rsidRPr="00385A7C" w:rsidTr="00385A7C">
        <w:trPr>
          <w:trHeight w:val="645"/>
        </w:trPr>
        <w:tc>
          <w:tcPr>
            <w:tcW w:w="4644" w:type="dxa"/>
            <w:tcBorders>
              <w:top w:val="single" w:sz="8" w:space="0" w:color="auto"/>
              <w:left w:val="single" w:sz="8" w:space="0" w:color="auto"/>
              <w:bottom w:val="single" w:sz="8" w:space="0" w:color="auto"/>
              <w:right w:val="single" w:sz="8" w:space="0" w:color="auto"/>
            </w:tcBorders>
            <w:vAlign w:val="center"/>
          </w:tcPr>
          <w:p w:rsidR="00AC0EA5" w:rsidRPr="00A7230E" w:rsidRDefault="00AC0EA5" w:rsidP="00385A7C">
            <w:pPr>
              <w:pStyle w:val="normal-p0"/>
              <w:jc w:val="center"/>
              <w:rPr>
                <w:b/>
              </w:rPr>
            </w:pPr>
            <w:r w:rsidRPr="00A7230E">
              <w:rPr>
                <w:b/>
              </w:rPr>
              <w:t>Наименование показателя</w:t>
            </w:r>
          </w:p>
        </w:tc>
        <w:tc>
          <w:tcPr>
            <w:tcW w:w="950" w:type="dxa"/>
            <w:tcBorders>
              <w:top w:val="single" w:sz="8" w:space="0" w:color="auto"/>
              <w:left w:val="nil"/>
              <w:bottom w:val="single" w:sz="8" w:space="0" w:color="auto"/>
              <w:right w:val="single" w:sz="8" w:space="0" w:color="auto"/>
            </w:tcBorders>
            <w:vAlign w:val="center"/>
          </w:tcPr>
          <w:p w:rsidR="00AC0EA5" w:rsidRPr="00A7230E" w:rsidRDefault="00AC0EA5" w:rsidP="00385A7C">
            <w:pPr>
              <w:pStyle w:val="normal-p0"/>
              <w:jc w:val="center"/>
              <w:rPr>
                <w:b/>
              </w:rPr>
            </w:pPr>
            <w:r w:rsidRPr="00A7230E">
              <w:rPr>
                <w:b/>
              </w:rPr>
              <w:t>Ед. изм.</w:t>
            </w:r>
          </w:p>
        </w:tc>
        <w:tc>
          <w:tcPr>
            <w:tcW w:w="0" w:type="auto"/>
            <w:tcBorders>
              <w:top w:val="single" w:sz="8" w:space="0" w:color="auto"/>
              <w:left w:val="nil"/>
              <w:bottom w:val="single" w:sz="8" w:space="0" w:color="auto"/>
              <w:right w:val="single" w:sz="8" w:space="0" w:color="auto"/>
            </w:tcBorders>
            <w:vAlign w:val="center"/>
          </w:tcPr>
          <w:p w:rsidR="00AC0EA5" w:rsidRPr="00A7230E" w:rsidRDefault="00AC0EA5" w:rsidP="00385A7C">
            <w:pPr>
              <w:pStyle w:val="normal-p0"/>
              <w:jc w:val="center"/>
              <w:rPr>
                <w:b/>
                <w:i/>
                <w:iCs/>
              </w:rPr>
            </w:pPr>
            <w:r w:rsidRPr="00A7230E">
              <w:rPr>
                <w:b/>
                <w:i/>
                <w:iCs/>
              </w:rPr>
              <w:t>2013</w:t>
            </w:r>
          </w:p>
        </w:tc>
        <w:tc>
          <w:tcPr>
            <w:tcW w:w="0" w:type="auto"/>
            <w:tcBorders>
              <w:top w:val="single" w:sz="8" w:space="0" w:color="auto"/>
              <w:left w:val="nil"/>
              <w:bottom w:val="single" w:sz="8" w:space="0" w:color="auto"/>
              <w:right w:val="single" w:sz="8" w:space="0" w:color="auto"/>
            </w:tcBorders>
            <w:vAlign w:val="center"/>
          </w:tcPr>
          <w:p w:rsidR="00AC0EA5" w:rsidRPr="00A7230E" w:rsidRDefault="00AC0EA5" w:rsidP="00385A7C">
            <w:pPr>
              <w:pStyle w:val="normal-p0"/>
              <w:jc w:val="center"/>
              <w:rPr>
                <w:b/>
                <w:i/>
                <w:iCs/>
              </w:rPr>
            </w:pPr>
            <w:r w:rsidRPr="00A7230E">
              <w:rPr>
                <w:b/>
                <w:i/>
                <w:iCs/>
              </w:rPr>
              <w:t>2014</w:t>
            </w:r>
          </w:p>
        </w:tc>
        <w:tc>
          <w:tcPr>
            <w:tcW w:w="0" w:type="auto"/>
            <w:tcBorders>
              <w:top w:val="single" w:sz="8" w:space="0" w:color="auto"/>
              <w:left w:val="nil"/>
              <w:bottom w:val="single" w:sz="8" w:space="0" w:color="auto"/>
              <w:right w:val="single" w:sz="8" w:space="0" w:color="auto"/>
            </w:tcBorders>
            <w:vAlign w:val="center"/>
          </w:tcPr>
          <w:p w:rsidR="00AC0EA5" w:rsidRPr="00A7230E" w:rsidRDefault="00AC0EA5" w:rsidP="00385A7C">
            <w:pPr>
              <w:pStyle w:val="normal-p0"/>
              <w:jc w:val="center"/>
              <w:rPr>
                <w:b/>
                <w:i/>
                <w:iCs/>
              </w:rPr>
            </w:pPr>
            <w:r w:rsidRPr="00A7230E">
              <w:rPr>
                <w:b/>
                <w:i/>
                <w:iCs/>
              </w:rPr>
              <w:t>2015</w:t>
            </w:r>
          </w:p>
        </w:tc>
        <w:tc>
          <w:tcPr>
            <w:tcW w:w="0" w:type="auto"/>
            <w:tcBorders>
              <w:top w:val="single" w:sz="8" w:space="0" w:color="auto"/>
              <w:left w:val="nil"/>
              <w:bottom w:val="single" w:sz="8" w:space="0" w:color="auto"/>
              <w:right w:val="single" w:sz="8" w:space="0" w:color="auto"/>
            </w:tcBorders>
            <w:vAlign w:val="center"/>
          </w:tcPr>
          <w:p w:rsidR="00AC0EA5" w:rsidRPr="00A7230E" w:rsidRDefault="00AC0EA5" w:rsidP="00385A7C">
            <w:pPr>
              <w:pStyle w:val="normal-p0"/>
              <w:jc w:val="center"/>
              <w:rPr>
                <w:b/>
                <w:i/>
                <w:iCs/>
              </w:rPr>
            </w:pPr>
            <w:r w:rsidRPr="00A7230E">
              <w:rPr>
                <w:b/>
                <w:i/>
                <w:iCs/>
              </w:rPr>
              <w:t>2016</w:t>
            </w:r>
          </w:p>
        </w:tc>
        <w:tc>
          <w:tcPr>
            <w:tcW w:w="0" w:type="auto"/>
            <w:tcBorders>
              <w:top w:val="single" w:sz="8" w:space="0" w:color="auto"/>
              <w:left w:val="nil"/>
              <w:bottom w:val="single" w:sz="8" w:space="0" w:color="auto"/>
              <w:right w:val="single" w:sz="8" w:space="0" w:color="auto"/>
            </w:tcBorders>
            <w:vAlign w:val="center"/>
          </w:tcPr>
          <w:p w:rsidR="00AC0EA5" w:rsidRPr="00A7230E" w:rsidRDefault="00AC0EA5" w:rsidP="00385A7C">
            <w:pPr>
              <w:pStyle w:val="normal-p0"/>
              <w:jc w:val="center"/>
              <w:rPr>
                <w:b/>
                <w:i/>
                <w:iCs/>
              </w:rPr>
            </w:pPr>
            <w:r w:rsidRPr="00A7230E">
              <w:rPr>
                <w:b/>
                <w:i/>
                <w:iCs/>
              </w:rPr>
              <w:t>2017</w:t>
            </w:r>
          </w:p>
        </w:tc>
        <w:tc>
          <w:tcPr>
            <w:tcW w:w="0" w:type="auto"/>
            <w:tcBorders>
              <w:top w:val="single" w:sz="8" w:space="0" w:color="auto"/>
              <w:left w:val="nil"/>
              <w:bottom w:val="single" w:sz="8" w:space="0" w:color="auto"/>
              <w:right w:val="single" w:sz="8" w:space="0" w:color="auto"/>
            </w:tcBorders>
            <w:vAlign w:val="center"/>
          </w:tcPr>
          <w:p w:rsidR="00AC0EA5" w:rsidRPr="00A7230E" w:rsidRDefault="00AC0EA5" w:rsidP="00385A7C">
            <w:pPr>
              <w:pStyle w:val="normal-p0"/>
              <w:jc w:val="center"/>
              <w:rPr>
                <w:b/>
                <w:i/>
                <w:iCs/>
              </w:rPr>
            </w:pPr>
            <w:r w:rsidRPr="00A7230E">
              <w:rPr>
                <w:b/>
                <w:i/>
                <w:iCs/>
              </w:rPr>
              <w:t>2018</w:t>
            </w:r>
          </w:p>
        </w:tc>
        <w:tc>
          <w:tcPr>
            <w:tcW w:w="0" w:type="auto"/>
            <w:tcBorders>
              <w:top w:val="single" w:sz="8" w:space="0" w:color="auto"/>
              <w:left w:val="nil"/>
              <w:bottom w:val="single" w:sz="8" w:space="0" w:color="auto"/>
              <w:right w:val="single" w:sz="8" w:space="0" w:color="auto"/>
            </w:tcBorders>
            <w:vAlign w:val="center"/>
          </w:tcPr>
          <w:p w:rsidR="00AC0EA5" w:rsidRPr="00A7230E" w:rsidRDefault="00AC0EA5" w:rsidP="00385A7C">
            <w:pPr>
              <w:pStyle w:val="normal-p0"/>
              <w:jc w:val="center"/>
              <w:rPr>
                <w:b/>
                <w:i/>
                <w:iCs/>
              </w:rPr>
            </w:pPr>
            <w:r w:rsidRPr="00A7230E">
              <w:rPr>
                <w:b/>
                <w:i/>
                <w:iCs/>
              </w:rPr>
              <w:t>2019</w:t>
            </w:r>
          </w:p>
        </w:tc>
        <w:tc>
          <w:tcPr>
            <w:tcW w:w="0" w:type="auto"/>
            <w:tcBorders>
              <w:top w:val="single" w:sz="8" w:space="0" w:color="auto"/>
              <w:left w:val="nil"/>
              <w:bottom w:val="single" w:sz="8" w:space="0" w:color="auto"/>
              <w:right w:val="single" w:sz="8" w:space="0" w:color="auto"/>
            </w:tcBorders>
            <w:vAlign w:val="center"/>
          </w:tcPr>
          <w:p w:rsidR="00AC0EA5" w:rsidRPr="00A7230E" w:rsidRDefault="00AC0EA5" w:rsidP="00385A7C">
            <w:pPr>
              <w:pStyle w:val="normal-p0"/>
              <w:jc w:val="center"/>
              <w:rPr>
                <w:b/>
                <w:i/>
                <w:iCs/>
              </w:rPr>
            </w:pPr>
            <w:r w:rsidRPr="00A7230E">
              <w:rPr>
                <w:b/>
                <w:i/>
                <w:iCs/>
              </w:rPr>
              <w:t>2020</w:t>
            </w:r>
          </w:p>
        </w:tc>
        <w:tc>
          <w:tcPr>
            <w:tcW w:w="0" w:type="auto"/>
            <w:tcBorders>
              <w:top w:val="single" w:sz="8" w:space="0" w:color="auto"/>
              <w:left w:val="nil"/>
              <w:bottom w:val="single" w:sz="8" w:space="0" w:color="auto"/>
              <w:right w:val="single" w:sz="8" w:space="0" w:color="auto"/>
            </w:tcBorders>
            <w:vAlign w:val="center"/>
          </w:tcPr>
          <w:p w:rsidR="00AC0EA5" w:rsidRPr="00A7230E" w:rsidRDefault="00AC0EA5" w:rsidP="00385A7C">
            <w:pPr>
              <w:pStyle w:val="normal-p0"/>
              <w:jc w:val="center"/>
              <w:rPr>
                <w:b/>
                <w:i/>
                <w:iCs/>
              </w:rPr>
            </w:pPr>
            <w:r w:rsidRPr="00A7230E">
              <w:rPr>
                <w:b/>
                <w:i/>
                <w:iCs/>
              </w:rPr>
              <w:t>2021</w:t>
            </w:r>
          </w:p>
        </w:tc>
        <w:tc>
          <w:tcPr>
            <w:tcW w:w="0" w:type="auto"/>
            <w:tcBorders>
              <w:top w:val="single" w:sz="8" w:space="0" w:color="auto"/>
              <w:left w:val="nil"/>
              <w:bottom w:val="single" w:sz="8" w:space="0" w:color="auto"/>
              <w:right w:val="single" w:sz="8" w:space="0" w:color="auto"/>
            </w:tcBorders>
            <w:vAlign w:val="center"/>
          </w:tcPr>
          <w:p w:rsidR="00AC0EA5" w:rsidRPr="00A7230E" w:rsidRDefault="00AC0EA5" w:rsidP="00385A7C">
            <w:pPr>
              <w:pStyle w:val="normal-p0"/>
              <w:jc w:val="center"/>
              <w:rPr>
                <w:b/>
                <w:i/>
                <w:iCs/>
              </w:rPr>
            </w:pPr>
            <w:r w:rsidRPr="00A7230E">
              <w:rPr>
                <w:b/>
                <w:i/>
                <w:iCs/>
              </w:rPr>
              <w:t>2022</w:t>
            </w:r>
          </w:p>
        </w:tc>
        <w:tc>
          <w:tcPr>
            <w:tcW w:w="0" w:type="auto"/>
            <w:tcBorders>
              <w:top w:val="single" w:sz="8" w:space="0" w:color="auto"/>
              <w:left w:val="nil"/>
              <w:bottom w:val="single" w:sz="8" w:space="0" w:color="auto"/>
              <w:right w:val="single" w:sz="8" w:space="0" w:color="auto"/>
            </w:tcBorders>
            <w:vAlign w:val="center"/>
          </w:tcPr>
          <w:p w:rsidR="00AC0EA5" w:rsidRPr="00A7230E" w:rsidRDefault="00AC0EA5" w:rsidP="00385A7C">
            <w:pPr>
              <w:pStyle w:val="normal-p0"/>
              <w:jc w:val="center"/>
              <w:rPr>
                <w:b/>
                <w:i/>
                <w:iCs/>
              </w:rPr>
            </w:pPr>
            <w:r w:rsidRPr="00A7230E">
              <w:rPr>
                <w:b/>
                <w:i/>
                <w:iCs/>
              </w:rPr>
              <w:t>2023</w:t>
            </w:r>
          </w:p>
        </w:tc>
        <w:tc>
          <w:tcPr>
            <w:tcW w:w="0" w:type="auto"/>
            <w:tcBorders>
              <w:top w:val="single" w:sz="8" w:space="0" w:color="auto"/>
              <w:left w:val="nil"/>
              <w:bottom w:val="single" w:sz="8" w:space="0" w:color="auto"/>
              <w:right w:val="single" w:sz="8" w:space="0" w:color="auto"/>
            </w:tcBorders>
            <w:vAlign w:val="center"/>
          </w:tcPr>
          <w:p w:rsidR="00AC0EA5" w:rsidRPr="00A7230E" w:rsidRDefault="00AC0EA5" w:rsidP="00385A7C">
            <w:pPr>
              <w:pStyle w:val="normal-p0"/>
              <w:jc w:val="center"/>
              <w:rPr>
                <w:b/>
                <w:i/>
                <w:iCs/>
              </w:rPr>
            </w:pPr>
            <w:r w:rsidRPr="00A7230E">
              <w:rPr>
                <w:b/>
                <w:i/>
                <w:iCs/>
              </w:rPr>
              <w:t>2024</w:t>
            </w:r>
          </w:p>
        </w:tc>
      </w:tr>
      <w:tr w:rsidR="00AC0EA5" w:rsidRPr="00385A7C" w:rsidTr="00CE0B1E">
        <w:trPr>
          <w:trHeight w:val="300"/>
        </w:trPr>
        <w:tc>
          <w:tcPr>
            <w:tcW w:w="0" w:type="auto"/>
            <w:gridSpan w:val="14"/>
            <w:tcBorders>
              <w:top w:val="single" w:sz="4" w:space="0" w:color="auto"/>
              <w:left w:val="single" w:sz="4" w:space="0" w:color="auto"/>
              <w:bottom w:val="single" w:sz="4" w:space="0" w:color="auto"/>
              <w:right w:val="single" w:sz="4" w:space="0" w:color="auto"/>
            </w:tcBorders>
            <w:vAlign w:val="center"/>
          </w:tcPr>
          <w:p w:rsidR="00AC0EA5" w:rsidRPr="00A7230E" w:rsidRDefault="00AC0EA5" w:rsidP="00385A7C">
            <w:pPr>
              <w:pStyle w:val="normal-p0"/>
              <w:jc w:val="center"/>
            </w:pPr>
            <w:r w:rsidRPr="00A7230E">
              <w:rPr>
                <w:b/>
              </w:rPr>
              <w:t>п. Запорожское</w:t>
            </w:r>
          </w:p>
        </w:tc>
      </w:tr>
      <w:tr w:rsidR="00AC0EA5" w:rsidRPr="00385A7C" w:rsidTr="00385A7C">
        <w:trPr>
          <w:trHeight w:val="615"/>
        </w:trPr>
        <w:tc>
          <w:tcPr>
            <w:tcW w:w="4644" w:type="dxa"/>
            <w:vMerge w:val="restart"/>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Расход в соответствии со СНиП 2.04.02-84 и СНиП 2.04.01-85 с учётом возможного максимального спроса</w:t>
            </w:r>
          </w:p>
        </w:tc>
        <w:tc>
          <w:tcPr>
            <w:tcW w:w="950" w:type="dxa"/>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 сут</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728,04</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731,37</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730,98</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730,60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730,22</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729,84</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729,46</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729,08</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732,21</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735,35</w:t>
            </w:r>
          </w:p>
        </w:tc>
        <w:tc>
          <w:tcPr>
            <w:tcW w:w="0" w:type="auto"/>
            <w:tcBorders>
              <w:top w:val="single" w:sz="4" w:space="0" w:color="auto"/>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738,48</w:t>
            </w:r>
          </w:p>
        </w:tc>
        <w:tc>
          <w:tcPr>
            <w:tcW w:w="0" w:type="auto"/>
            <w:tcBorders>
              <w:top w:val="single" w:sz="4" w:space="0" w:color="auto"/>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741,61</w:t>
            </w:r>
          </w:p>
        </w:tc>
      </w:tr>
      <w:tr w:rsidR="00AC0EA5" w:rsidRPr="00385A7C" w:rsidTr="00385A7C">
        <w:trPr>
          <w:trHeight w:val="450"/>
        </w:trPr>
        <w:tc>
          <w:tcPr>
            <w:tcW w:w="4644" w:type="dxa"/>
            <w:vMerge/>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p>
        </w:tc>
        <w:tc>
          <w:tcPr>
            <w:tcW w:w="950" w:type="dxa"/>
            <w:vMerge w:val="restart"/>
            <w:tcBorders>
              <w:top w:val="nil"/>
              <w:left w:val="single" w:sz="4" w:space="0" w:color="auto"/>
              <w:bottom w:val="single" w:sz="4" w:space="0" w:color="auto"/>
              <w:right w:val="single" w:sz="4" w:space="0" w:color="auto"/>
            </w:tcBorders>
            <w:vAlign w:val="center"/>
          </w:tcPr>
          <w:p w:rsidR="00AC0EA5" w:rsidRPr="00A7230E" w:rsidRDefault="00AC0EA5" w:rsidP="00AB10C1">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 сут</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30,335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30,47</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30,46</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30,44</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30,43</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30,41</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30,39</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30,38</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30,51</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30,64</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30,77</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30,90</w:t>
            </w:r>
          </w:p>
        </w:tc>
      </w:tr>
      <w:tr w:rsidR="00AC0EA5" w:rsidRPr="00385A7C" w:rsidTr="00385A7C">
        <w:trPr>
          <w:trHeight w:val="510"/>
        </w:trPr>
        <w:tc>
          <w:tcPr>
            <w:tcW w:w="4644" w:type="dxa"/>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Максимальная производительность водозабора</w:t>
            </w:r>
          </w:p>
        </w:tc>
        <w:tc>
          <w:tcPr>
            <w:tcW w:w="950" w:type="dxa"/>
            <w:vMerge/>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35,00</w:t>
            </w:r>
          </w:p>
        </w:tc>
      </w:tr>
      <w:tr w:rsidR="00AC0EA5" w:rsidRPr="00385A7C" w:rsidTr="00385A7C">
        <w:trPr>
          <w:trHeight w:val="300"/>
        </w:trPr>
        <w:tc>
          <w:tcPr>
            <w:tcW w:w="4644" w:type="dxa"/>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Резерв (дефицит «-») мощности водозабора</w:t>
            </w:r>
          </w:p>
        </w:tc>
        <w:tc>
          <w:tcPr>
            <w:tcW w:w="950" w:type="dxa"/>
            <w:vMerge/>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4,67</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4,53</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4,54</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4,56</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4,57</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4,59</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4,61</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4,62</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4,49</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4,36</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4,23</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4,10</w:t>
            </w:r>
          </w:p>
        </w:tc>
      </w:tr>
      <w:tr w:rsidR="00AC0EA5" w:rsidRPr="00385A7C" w:rsidTr="00385A7C">
        <w:trPr>
          <w:trHeight w:val="510"/>
        </w:trPr>
        <w:tc>
          <w:tcPr>
            <w:tcW w:w="4644" w:type="dxa"/>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Предложение по общей производительности источников водоснабжения</w:t>
            </w:r>
          </w:p>
        </w:tc>
        <w:tc>
          <w:tcPr>
            <w:tcW w:w="950" w:type="dxa"/>
            <w:tcBorders>
              <w:top w:val="nil"/>
              <w:left w:val="nil"/>
              <w:bottom w:val="single" w:sz="4" w:space="0" w:color="auto"/>
              <w:right w:val="single" w:sz="4" w:space="0" w:color="auto"/>
            </w:tcBorders>
            <w:vAlign w:val="center"/>
          </w:tcPr>
          <w:p w:rsidR="00AC0EA5" w:rsidRPr="00A7230E" w:rsidRDefault="00AC0EA5" w:rsidP="00AB10C1">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 сут</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r>
      <w:tr w:rsidR="00AC0EA5" w:rsidRPr="00385A7C" w:rsidTr="00CE0B1E">
        <w:trPr>
          <w:trHeight w:val="300"/>
        </w:trPr>
        <w:tc>
          <w:tcPr>
            <w:tcW w:w="0" w:type="auto"/>
            <w:gridSpan w:val="14"/>
            <w:tcBorders>
              <w:top w:val="single" w:sz="4" w:space="0" w:color="auto"/>
              <w:left w:val="single" w:sz="4" w:space="0" w:color="auto"/>
              <w:bottom w:val="single" w:sz="4" w:space="0" w:color="auto"/>
              <w:right w:val="single" w:sz="4" w:space="0" w:color="auto"/>
            </w:tcBorders>
            <w:vAlign w:val="center"/>
          </w:tcPr>
          <w:p w:rsidR="00AC0EA5" w:rsidRPr="00A7230E" w:rsidRDefault="00AC0EA5" w:rsidP="00385A7C">
            <w:pPr>
              <w:pStyle w:val="normal-p0"/>
              <w:jc w:val="center"/>
            </w:pPr>
            <w:r w:rsidRPr="00A7230E">
              <w:rPr>
                <w:b/>
              </w:rPr>
              <w:t>п. Пятиречье</w:t>
            </w:r>
          </w:p>
        </w:tc>
      </w:tr>
      <w:tr w:rsidR="00AC0EA5" w:rsidRPr="00385A7C" w:rsidTr="00385A7C">
        <w:trPr>
          <w:trHeight w:val="300"/>
        </w:trPr>
        <w:tc>
          <w:tcPr>
            <w:tcW w:w="4644" w:type="dxa"/>
            <w:vMerge w:val="restart"/>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Расход в соответствии со СНиП 2.04.02-84 и СНиП 2.04.01-85 с учётом возможного максимального спроса</w:t>
            </w:r>
          </w:p>
        </w:tc>
        <w:tc>
          <w:tcPr>
            <w:tcW w:w="950" w:type="dxa"/>
            <w:tcBorders>
              <w:top w:val="nil"/>
              <w:left w:val="nil"/>
              <w:bottom w:val="single" w:sz="4" w:space="0" w:color="auto"/>
              <w:right w:val="single" w:sz="4" w:space="0" w:color="auto"/>
            </w:tcBorders>
            <w:vAlign w:val="center"/>
          </w:tcPr>
          <w:p w:rsidR="00AC0EA5" w:rsidRPr="00A7230E" w:rsidRDefault="00AC0EA5" w:rsidP="00AB10C1">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 сут</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71,15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78,12</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85,09</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92,07</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104,64</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113,83</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120,91</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127,99</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132,51</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134,27</w:t>
            </w:r>
          </w:p>
        </w:tc>
        <w:tc>
          <w:tcPr>
            <w:tcW w:w="0" w:type="auto"/>
            <w:tcBorders>
              <w:top w:val="single" w:sz="4" w:space="0" w:color="auto"/>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136,03</w:t>
            </w:r>
          </w:p>
        </w:tc>
        <w:tc>
          <w:tcPr>
            <w:tcW w:w="0" w:type="auto"/>
            <w:tcBorders>
              <w:top w:val="single" w:sz="4" w:space="0" w:color="auto"/>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137,80</w:t>
            </w:r>
          </w:p>
        </w:tc>
      </w:tr>
      <w:tr w:rsidR="00AC0EA5" w:rsidRPr="00385A7C" w:rsidTr="00385A7C">
        <w:trPr>
          <w:trHeight w:val="300"/>
        </w:trPr>
        <w:tc>
          <w:tcPr>
            <w:tcW w:w="4644" w:type="dxa"/>
            <w:vMerge/>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p>
        </w:tc>
        <w:tc>
          <w:tcPr>
            <w:tcW w:w="950" w:type="dxa"/>
            <w:vMerge w:val="restart"/>
            <w:tcBorders>
              <w:top w:val="nil"/>
              <w:left w:val="single" w:sz="4" w:space="0" w:color="auto"/>
              <w:bottom w:val="single" w:sz="4" w:space="0" w:color="auto"/>
              <w:right w:val="single" w:sz="4" w:space="0" w:color="auto"/>
            </w:tcBorders>
            <w:vAlign w:val="center"/>
          </w:tcPr>
          <w:p w:rsidR="00AC0EA5" w:rsidRPr="00A7230E" w:rsidRDefault="00AC0EA5" w:rsidP="00AB10C1">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 сут</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2,9645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3,26</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3,84</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4,36</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4,74</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5,04</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5,33</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5,52</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5,59</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5,67</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5,74</w:t>
            </w:r>
          </w:p>
        </w:tc>
      </w:tr>
      <w:tr w:rsidR="00AC0EA5" w:rsidRPr="00385A7C" w:rsidTr="00385A7C">
        <w:trPr>
          <w:trHeight w:val="510"/>
        </w:trPr>
        <w:tc>
          <w:tcPr>
            <w:tcW w:w="4644" w:type="dxa"/>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Максимальная производительность водозабора</w:t>
            </w:r>
          </w:p>
        </w:tc>
        <w:tc>
          <w:tcPr>
            <w:tcW w:w="950" w:type="dxa"/>
            <w:vMerge/>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6,50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6,50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6,50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6,50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6,50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6,50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6,50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6,50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6,50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6,50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6,50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6,50</w:t>
            </w:r>
          </w:p>
        </w:tc>
      </w:tr>
      <w:tr w:rsidR="00AC0EA5" w:rsidRPr="00385A7C" w:rsidTr="00385A7C">
        <w:trPr>
          <w:trHeight w:val="300"/>
        </w:trPr>
        <w:tc>
          <w:tcPr>
            <w:tcW w:w="4644" w:type="dxa"/>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Резерв (дефицит «-») мощности водозабора</w:t>
            </w:r>
          </w:p>
        </w:tc>
        <w:tc>
          <w:tcPr>
            <w:tcW w:w="950" w:type="dxa"/>
            <w:vMerge/>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3,54</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3,24</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2,95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2,66</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2,14</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1,76</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1,46</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1,17</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0,98</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0,91</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0,83</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0,76</w:t>
            </w:r>
          </w:p>
        </w:tc>
      </w:tr>
      <w:tr w:rsidR="00AC0EA5" w:rsidRPr="00385A7C" w:rsidTr="00385A7C">
        <w:trPr>
          <w:trHeight w:val="510"/>
        </w:trPr>
        <w:tc>
          <w:tcPr>
            <w:tcW w:w="4644" w:type="dxa"/>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Предложение по общей производительности источников водоснабжения</w:t>
            </w:r>
          </w:p>
        </w:tc>
        <w:tc>
          <w:tcPr>
            <w:tcW w:w="950" w:type="dxa"/>
            <w:tcBorders>
              <w:top w:val="nil"/>
              <w:left w:val="nil"/>
              <w:bottom w:val="single" w:sz="4" w:space="0" w:color="auto"/>
              <w:right w:val="single" w:sz="4" w:space="0" w:color="auto"/>
            </w:tcBorders>
            <w:vAlign w:val="center"/>
          </w:tcPr>
          <w:p w:rsidR="00AC0EA5" w:rsidRPr="00A7230E" w:rsidRDefault="00AC0EA5" w:rsidP="00AB10C1">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 сут</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r>
      <w:tr w:rsidR="00AC0EA5" w:rsidRPr="00385A7C" w:rsidTr="00CE0B1E">
        <w:trPr>
          <w:trHeight w:val="300"/>
        </w:trPr>
        <w:tc>
          <w:tcPr>
            <w:tcW w:w="0" w:type="auto"/>
            <w:gridSpan w:val="14"/>
            <w:tcBorders>
              <w:top w:val="single" w:sz="4" w:space="0" w:color="auto"/>
              <w:left w:val="single" w:sz="4" w:space="0" w:color="auto"/>
              <w:bottom w:val="single" w:sz="4" w:space="0" w:color="auto"/>
              <w:right w:val="single" w:sz="4" w:space="0" w:color="auto"/>
            </w:tcBorders>
            <w:vAlign w:val="center"/>
          </w:tcPr>
          <w:p w:rsidR="00AC0EA5" w:rsidRPr="00A7230E" w:rsidRDefault="00AC0EA5" w:rsidP="00385A7C">
            <w:pPr>
              <w:pStyle w:val="normal-p0"/>
              <w:jc w:val="center"/>
            </w:pPr>
            <w:r w:rsidRPr="00A7230E">
              <w:rPr>
                <w:b/>
              </w:rPr>
              <w:t>п. Денисово</w:t>
            </w:r>
          </w:p>
        </w:tc>
      </w:tr>
      <w:tr w:rsidR="00AC0EA5" w:rsidRPr="00385A7C" w:rsidTr="00385A7C">
        <w:trPr>
          <w:trHeight w:val="300"/>
        </w:trPr>
        <w:tc>
          <w:tcPr>
            <w:tcW w:w="4644" w:type="dxa"/>
            <w:vMerge w:val="restart"/>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Расход в соответствии со СНиП 2.04.02-84 и СНиП 2.04.01-85 с учётом возможного максимального спроса</w:t>
            </w:r>
          </w:p>
        </w:tc>
        <w:tc>
          <w:tcPr>
            <w:tcW w:w="950" w:type="dxa"/>
            <w:tcBorders>
              <w:top w:val="nil"/>
              <w:left w:val="nil"/>
              <w:bottom w:val="single" w:sz="4" w:space="0" w:color="auto"/>
              <w:right w:val="single" w:sz="4" w:space="0" w:color="auto"/>
            </w:tcBorders>
            <w:vAlign w:val="center"/>
          </w:tcPr>
          <w:p w:rsidR="00AC0EA5" w:rsidRPr="00A7230E" w:rsidRDefault="00AC0EA5" w:rsidP="00AB10C1">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 сут</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69,37</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72,32</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75,28</w:t>
            </w:r>
          </w:p>
        </w:tc>
        <w:tc>
          <w:tcPr>
            <w:tcW w:w="0" w:type="auto"/>
            <w:tcBorders>
              <w:top w:val="single" w:sz="4" w:space="0" w:color="auto"/>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78,23</w:t>
            </w:r>
          </w:p>
        </w:tc>
        <w:tc>
          <w:tcPr>
            <w:tcW w:w="0" w:type="auto"/>
            <w:tcBorders>
              <w:top w:val="single" w:sz="4" w:space="0" w:color="auto"/>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81,18</w:t>
            </w:r>
          </w:p>
        </w:tc>
      </w:tr>
      <w:tr w:rsidR="00AC0EA5" w:rsidRPr="00385A7C" w:rsidTr="00385A7C">
        <w:trPr>
          <w:trHeight w:val="525"/>
        </w:trPr>
        <w:tc>
          <w:tcPr>
            <w:tcW w:w="4644" w:type="dxa"/>
            <w:vMerge/>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950" w:type="dxa"/>
            <w:vMerge w:val="restart"/>
            <w:tcBorders>
              <w:top w:val="nil"/>
              <w:left w:val="single" w:sz="4" w:space="0" w:color="auto"/>
              <w:bottom w:val="single" w:sz="4" w:space="0" w:color="auto"/>
              <w:right w:val="single" w:sz="4" w:space="0" w:color="auto"/>
            </w:tcBorders>
            <w:vAlign w:val="center"/>
          </w:tcPr>
          <w:p w:rsidR="00AC0EA5" w:rsidRPr="00A7230E" w:rsidRDefault="00AC0EA5" w:rsidP="00AB10C1">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 сут</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2,89</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3,01</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3,14</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3,26</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3,38</w:t>
            </w:r>
          </w:p>
        </w:tc>
      </w:tr>
      <w:tr w:rsidR="00AC0EA5" w:rsidRPr="00385A7C" w:rsidTr="00385A7C">
        <w:trPr>
          <w:trHeight w:val="510"/>
        </w:trPr>
        <w:tc>
          <w:tcPr>
            <w:tcW w:w="4644" w:type="dxa"/>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Максимальная производительность водозабора</w:t>
            </w:r>
          </w:p>
        </w:tc>
        <w:tc>
          <w:tcPr>
            <w:tcW w:w="950" w:type="dxa"/>
            <w:vMerge/>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15</w:t>
            </w:r>
          </w:p>
        </w:tc>
      </w:tr>
      <w:tr w:rsidR="00AC0EA5" w:rsidRPr="00385A7C" w:rsidTr="00385A7C">
        <w:trPr>
          <w:trHeight w:val="300"/>
        </w:trPr>
        <w:tc>
          <w:tcPr>
            <w:tcW w:w="4644" w:type="dxa"/>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Резерв (дефицит «-») мощности водозабора</w:t>
            </w:r>
          </w:p>
        </w:tc>
        <w:tc>
          <w:tcPr>
            <w:tcW w:w="950" w:type="dxa"/>
            <w:vMerge/>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2"/>
                <w:szCs w:val="22"/>
              </w:rPr>
            </w:pPr>
          </w:p>
        </w:tc>
      </w:tr>
      <w:tr w:rsidR="00AC0EA5" w:rsidRPr="00385A7C" w:rsidTr="00385A7C">
        <w:trPr>
          <w:trHeight w:val="510"/>
        </w:trPr>
        <w:tc>
          <w:tcPr>
            <w:tcW w:w="4644" w:type="dxa"/>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2"/>
                <w:szCs w:val="22"/>
              </w:rPr>
            </w:pPr>
            <w:r w:rsidRPr="00A7230E">
              <w:rPr>
                <w:sz w:val="22"/>
                <w:szCs w:val="22"/>
              </w:rPr>
              <w:t>Предложение по общей производительности источников водоснабжения</w:t>
            </w:r>
          </w:p>
        </w:tc>
        <w:tc>
          <w:tcPr>
            <w:tcW w:w="950" w:type="dxa"/>
            <w:tcBorders>
              <w:top w:val="nil"/>
              <w:left w:val="nil"/>
              <w:bottom w:val="single" w:sz="4" w:space="0" w:color="auto"/>
              <w:right w:val="single" w:sz="4" w:space="0" w:color="auto"/>
            </w:tcBorders>
            <w:vAlign w:val="center"/>
          </w:tcPr>
          <w:p w:rsidR="00AC0EA5" w:rsidRPr="00A7230E" w:rsidRDefault="00AC0EA5" w:rsidP="00AB10C1">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 сут</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2"/>
                <w:szCs w:val="22"/>
              </w:rPr>
            </w:pPr>
            <w:r w:rsidRPr="00A7230E">
              <w:rPr>
                <w:rFonts w:ascii="Symbol" w:hAnsi="Symbol"/>
                <w:sz w:val="22"/>
                <w:szCs w:val="22"/>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2"/>
                <w:szCs w:val="22"/>
              </w:rPr>
            </w:pPr>
            <w:r w:rsidRPr="00A7230E">
              <w:rPr>
                <w:rFonts w:ascii="Symbol" w:hAnsi="Symbol"/>
                <w:sz w:val="22"/>
                <w:szCs w:val="22"/>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2"/>
                <w:szCs w:val="22"/>
              </w:rPr>
            </w:pPr>
            <w:r w:rsidRPr="00A7230E">
              <w:rPr>
                <w:rFonts w:ascii="Symbol" w:hAnsi="Symbol"/>
                <w:sz w:val="22"/>
                <w:szCs w:val="22"/>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2"/>
                <w:szCs w:val="22"/>
              </w:rPr>
            </w:pPr>
            <w:r w:rsidRPr="00A7230E">
              <w:rPr>
                <w:rFonts w:ascii="Symbol" w:hAnsi="Symbol"/>
                <w:sz w:val="22"/>
                <w:szCs w:val="22"/>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2"/>
                <w:szCs w:val="22"/>
              </w:rPr>
            </w:pPr>
            <w:r w:rsidRPr="00A7230E">
              <w:rPr>
                <w:rFonts w:ascii="Symbol" w:hAnsi="Symbol"/>
                <w:sz w:val="22"/>
                <w:szCs w:val="22"/>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2"/>
                <w:szCs w:val="22"/>
              </w:rPr>
            </w:pPr>
            <w:r w:rsidRPr="00A7230E">
              <w:rPr>
                <w:rFonts w:ascii="Symbol" w:hAnsi="Symbol"/>
                <w:sz w:val="22"/>
                <w:szCs w:val="22"/>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2"/>
                <w:szCs w:val="22"/>
              </w:rPr>
            </w:pPr>
            <w:r w:rsidRPr="00A7230E">
              <w:rPr>
                <w:rFonts w:ascii="Symbol" w:hAnsi="Symbol"/>
                <w:sz w:val="22"/>
                <w:szCs w:val="22"/>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2"/>
                <w:szCs w:val="22"/>
              </w:rPr>
            </w:pPr>
            <w:r w:rsidRPr="00A7230E">
              <w:rPr>
                <w:rFonts w:ascii="Symbol" w:hAnsi="Symbol"/>
                <w:sz w:val="22"/>
                <w:szCs w:val="22"/>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2"/>
                <w:szCs w:val="22"/>
              </w:rPr>
            </w:pPr>
            <w:r w:rsidRPr="00A7230E">
              <w:rPr>
                <w:rFonts w:ascii="Symbol" w:hAnsi="Symbol"/>
                <w:sz w:val="22"/>
                <w:szCs w:val="22"/>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2"/>
                <w:szCs w:val="22"/>
              </w:rPr>
            </w:pPr>
            <w:r w:rsidRPr="00A7230E">
              <w:rPr>
                <w:rFonts w:ascii="Symbol" w:hAnsi="Symbol"/>
                <w:sz w:val="22"/>
                <w:szCs w:val="22"/>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2"/>
                <w:szCs w:val="22"/>
              </w:rPr>
            </w:pPr>
            <w:r w:rsidRPr="00A7230E">
              <w:rPr>
                <w:rFonts w:ascii="Symbol" w:hAnsi="Symbol"/>
                <w:sz w:val="22"/>
                <w:szCs w:val="22"/>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2"/>
                <w:szCs w:val="22"/>
              </w:rPr>
            </w:pPr>
            <w:r w:rsidRPr="00A7230E">
              <w:rPr>
                <w:rFonts w:ascii="Symbol" w:hAnsi="Symbol"/>
                <w:sz w:val="22"/>
                <w:szCs w:val="22"/>
              </w:rPr>
              <w:t></w:t>
            </w:r>
          </w:p>
        </w:tc>
      </w:tr>
      <w:tr w:rsidR="00AC0EA5" w:rsidRPr="00385A7C" w:rsidTr="00CE0B1E">
        <w:trPr>
          <w:trHeight w:val="300"/>
        </w:trPr>
        <w:tc>
          <w:tcPr>
            <w:tcW w:w="0" w:type="auto"/>
            <w:gridSpan w:val="14"/>
            <w:tcBorders>
              <w:top w:val="single" w:sz="4" w:space="0" w:color="auto"/>
              <w:left w:val="single" w:sz="4" w:space="0" w:color="auto"/>
              <w:bottom w:val="single" w:sz="4" w:space="0" w:color="auto"/>
              <w:right w:val="single" w:sz="4" w:space="0" w:color="auto"/>
            </w:tcBorders>
            <w:vAlign w:val="center"/>
          </w:tcPr>
          <w:p w:rsidR="00AC0EA5" w:rsidRPr="00A7230E" w:rsidRDefault="00AC0EA5" w:rsidP="00385A7C">
            <w:pPr>
              <w:pStyle w:val="normal-p0"/>
              <w:jc w:val="center"/>
            </w:pPr>
            <w:r w:rsidRPr="00A7230E">
              <w:rPr>
                <w:b/>
              </w:rPr>
              <w:t>п. Луговое</w:t>
            </w:r>
          </w:p>
        </w:tc>
      </w:tr>
      <w:tr w:rsidR="00AC0EA5" w:rsidRPr="00385A7C" w:rsidTr="00385A7C">
        <w:trPr>
          <w:trHeight w:val="300"/>
        </w:trPr>
        <w:tc>
          <w:tcPr>
            <w:tcW w:w="4644" w:type="dxa"/>
            <w:vMerge w:val="restart"/>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Расход в соответствии со СНиП 2.04.02-84 и СНиП 2.04.01-85 с учётом возможного максимального спроса</w:t>
            </w:r>
          </w:p>
        </w:tc>
        <w:tc>
          <w:tcPr>
            <w:tcW w:w="950" w:type="dxa"/>
            <w:tcBorders>
              <w:top w:val="nil"/>
              <w:left w:val="nil"/>
              <w:bottom w:val="single" w:sz="4" w:space="0" w:color="auto"/>
              <w:right w:val="single" w:sz="4" w:space="0" w:color="auto"/>
            </w:tcBorders>
            <w:vAlign w:val="center"/>
          </w:tcPr>
          <w:p w:rsidR="00AC0EA5" w:rsidRPr="00A7230E" w:rsidRDefault="00AC0EA5" w:rsidP="00AB10C1">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 сут</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26,69</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26,69</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26,69</w:t>
            </w:r>
          </w:p>
        </w:tc>
        <w:tc>
          <w:tcPr>
            <w:tcW w:w="0" w:type="auto"/>
            <w:tcBorders>
              <w:top w:val="single" w:sz="4" w:space="0" w:color="auto"/>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26,69</w:t>
            </w:r>
          </w:p>
        </w:tc>
        <w:tc>
          <w:tcPr>
            <w:tcW w:w="0" w:type="auto"/>
            <w:tcBorders>
              <w:top w:val="single" w:sz="4" w:space="0" w:color="auto"/>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26,69</w:t>
            </w:r>
          </w:p>
        </w:tc>
      </w:tr>
      <w:tr w:rsidR="00AC0EA5" w:rsidRPr="00385A7C" w:rsidTr="00385A7C">
        <w:trPr>
          <w:trHeight w:val="300"/>
        </w:trPr>
        <w:tc>
          <w:tcPr>
            <w:tcW w:w="4644" w:type="dxa"/>
            <w:vMerge/>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p>
        </w:tc>
        <w:tc>
          <w:tcPr>
            <w:tcW w:w="950" w:type="dxa"/>
            <w:vMerge w:val="restart"/>
            <w:tcBorders>
              <w:top w:val="nil"/>
              <w:left w:val="single" w:sz="4" w:space="0" w:color="auto"/>
              <w:bottom w:val="single" w:sz="4" w:space="0" w:color="auto"/>
              <w:right w:val="single" w:sz="4" w:space="0" w:color="auto"/>
            </w:tcBorders>
            <w:vAlign w:val="center"/>
          </w:tcPr>
          <w:p w:rsidR="00AC0EA5" w:rsidRPr="00A7230E" w:rsidRDefault="00AC0EA5" w:rsidP="00AB10C1">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 сут</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0,00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1,11</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1,11</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1,11</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1,11</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1,11</w:t>
            </w:r>
          </w:p>
        </w:tc>
      </w:tr>
      <w:tr w:rsidR="00AC0EA5" w:rsidRPr="00385A7C" w:rsidTr="00385A7C">
        <w:trPr>
          <w:trHeight w:val="510"/>
        </w:trPr>
        <w:tc>
          <w:tcPr>
            <w:tcW w:w="4644" w:type="dxa"/>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Максимальная производительность водозабора</w:t>
            </w:r>
          </w:p>
        </w:tc>
        <w:tc>
          <w:tcPr>
            <w:tcW w:w="950" w:type="dxa"/>
            <w:vMerge/>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w:t>
            </w:r>
          </w:p>
        </w:tc>
      </w:tr>
      <w:tr w:rsidR="00AC0EA5" w:rsidRPr="00385A7C" w:rsidTr="00385A7C">
        <w:trPr>
          <w:trHeight w:val="300"/>
        </w:trPr>
        <w:tc>
          <w:tcPr>
            <w:tcW w:w="4644" w:type="dxa"/>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Резерв (дефицит «-») мощности водозабора</w:t>
            </w:r>
          </w:p>
        </w:tc>
        <w:tc>
          <w:tcPr>
            <w:tcW w:w="950" w:type="dxa"/>
            <w:vMerge/>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15,00</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13,89</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13,89</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13,89</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13,89</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13,89</w:t>
            </w:r>
          </w:p>
        </w:tc>
      </w:tr>
      <w:tr w:rsidR="00AC0EA5" w:rsidRPr="00385A7C" w:rsidTr="00385A7C">
        <w:trPr>
          <w:trHeight w:val="510"/>
        </w:trPr>
        <w:tc>
          <w:tcPr>
            <w:tcW w:w="4644" w:type="dxa"/>
            <w:tcBorders>
              <w:top w:val="nil"/>
              <w:left w:val="single" w:sz="4" w:space="0" w:color="auto"/>
              <w:bottom w:val="single" w:sz="4" w:space="0" w:color="auto"/>
              <w:right w:val="single" w:sz="4" w:space="0" w:color="auto"/>
            </w:tcBorders>
            <w:vAlign w:val="center"/>
          </w:tcPr>
          <w:p w:rsidR="00AC0EA5" w:rsidRPr="00A7230E" w:rsidRDefault="00AC0EA5" w:rsidP="00385A7C">
            <w:pPr>
              <w:pStyle w:val="normal-p0"/>
              <w:jc w:val="center"/>
              <w:rPr>
                <w:sz w:val="20"/>
                <w:szCs w:val="20"/>
              </w:rPr>
            </w:pPr>
            <w:r w:rsidRPr="00A7230E">
              <w:rPr>
                <w:sz w:val="20"/>
                <w:szCs w:val="20"/>
              </w:rPr>
              <w:t>Предложение по общей производительности источников водоснабжения</w:t>
            </w:r>
          </w:p>
        </w:tc>
        <w:tc>
          <w:tcPr>
            <w:tcW w:w="950" w:type="dxa"/>
            <w:tcBorders>
              <w:top w:val="nil"/>
              <w:left w:val="nil"/>
              <w:bottom w:val="single" w:sz="4" w:space="0" w:color="auto"/>
              <w:right w:val="single" w:sz="4" w:space="0" w:color="auto"/>
            </w:tcBorders>
            <w:vAlign w:val="center"/>
          </w:tcPr>
          <w:p w:rsidR="00AC0EA5" w:rsidRPr="00A7230E" w:rsidRDefault="00AC0EA5" w:rsidP="00AB10C1">
            <w:pPr>
              <w:pStyle w:val="normal-p0"/>
              <w:jc w:val="center"/>
              <w:rPr>
                <w:sz w:val="20"/>
                <w:szCs w:val="20"/>
              </w:rPr>
            </w:pPr>
            <w:r w:rsidRPr="00A7230E">
              <w:rPr>
                <w:sz w:val="20"/>
                <w:szCs w:val="20"/>
              </w:rPr>
              <w:t>м</w:t>
            </w:r>
            <w:r w:rsidRPr="00A7230E">
              <w:rPr>
                <w:sz w:val="20"/>
                <w:szCs w:val="20"/>
                <w:vertAlign w:val="superscript"/>
              </w:rPr>
              <w:t>3</w:t>
            </w:r>
            <w:r w:rsidRPr="00A7230E">
              <w:rPr>
                <w:sz w:val="20"/>
                <w:szCs w:val="20"/>
              </w:rPr>
              <w:t>/ сут</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c>
          <w:tcPr>
            <w:tcW w:w="0" w:type="auto"/>
            <w:tcBorders>
              <w:top w:val="nil"/>
              <w:left w:val="nil"/>
              <w:bottom w:val="single" w:sz="4" w:space="0" w:color="auto"/>
              <w:right w:val="single" w:sz="4" w:space="0" w:color="auto"/>
            </w:tcBorders>
            <w:vAlign w:val="center"/>
          </w:tcPr>
          <w:p w:rsidR="00AC0EA5" w:rsidRPr="00A7230E" w:rsidRDefault="00AC0EA5" w:rsidP="00385A7C">
            <w:pPr>
              <w:pStyle w:val="normal-p0"/>
              <w:jc w:val="center"/>
              <w:rPr>
                <w:rFonts w:ascii="Symbol" w:hAnsi="Symbol"/>
                <w:sz w:val="20"/>
                <w:szCs w:val="20"/>
              </w:rPr>
            </w:pPr>
            <w:r w:rsidRPr="00A7230E">
              <w:rPr>
                <w:rFonts w:ascii="Symbol" w:hAnsi="Symbol"/>
                <w:sz w:val="20"/>
                <w:szCs w:val="20"/>
              </w:rPr>
              <w:t></w:t>
            </w:r>
          </w:p>
        </w:tc>
      </w:tr>
    </w:tbl>
    <w:p w:rsidR="00AC0EA5" w:rsidRPr="00C7012D" w:rsidRDefault="00AC0EA5" w:rsidP="000D09B6">
      <w:pPr>
        <w:pStyle w:val="2"/>
      </w:pPr>
    </w:p>
    <w:p w:rsidR="00AC0EA5" w:rsidRDefault="00AC0EA5" w:rsidP="000D09B6">
      <w:pPr>
        <w:pStyle w:val="2"/>
      </w:pPr>
    </w:p>
    <w:p w:rsidR="00AC0EA5" w:rsidRDefault="00AC0EA5" w:rsidP="00A42A6F">
      <w:pPr>
        <w:pStyle w:val="10"/>
        <w:ind w:firstLine="709"/>
        <w:jc w:val="both"/>
        <w:rPr>
          <w:sz w:val="28"/>
          <w:szCs w:val="28"/>
        </w:rPr>
      </w:pPr>
    </w:p>
    <w:p w:rsidR="00AC0EA5" w:rsidRPr="006A211A" w:rsidRDefault="00AC0EA5" w:rsidP="00BA44CE">
      <w:pPr>
        <w:pStyle w:val="Heading3"/>
      </w:pPr>
      <w:bookmarkStart w:id="39" w:name="_Toc392754962"/>
      <w:r w:rsidRPr="006A211A">
        <w:t>Наименование организации, которая наделена статусом гарантирующей организации</w:t>
      </w:r>
      <w:bookmarkEnd w:id="39"/>
    </w:p>
    <w:p w:rsidR="00AC0EA5" w:rsidRDefault="00AC0EA5" w:rsidP="00B04A26">
      <w:pPr>
        <w:pStyle w:val="16"/>
      </w:pPr>
      <w:r w:rsidRPr="00C7012D">
        <w:t>По состоянию 20</w:t>
      </w:r>
      <w:r>
        <w:t>13-2014 гг. организацией,</w:t>
      </w:r>
      <w:r w:rsidRPr="00C7012D">
        <w:t xml:space="preserve"> наделенн</w:t>
      </w:r>
      <w:r>
        <w:t>ой</w:t>
      </w:r>
      <w:r w:rsidRPr="00C7012D">
        <w:t xml:space="preserve"> статусом гарантирующего поставщика холодного водоснабжения на территории </w:t>
      </w:r>
      <w:r>
        <w:t>Запорожского сельского поселения является ООО УК «ОАЗИС».</w:t>
      </w:r>
      <w:r>
        <w:br w:type="page"/>
      </w:r>
    </w:p>
    <w:p w:rsidR="00AC0EA5" w:rsidRPr="00782869" w:rsidRDefault="00AC0EA5" w:rsidP="00BA44CE">
      <w:pPr>
        <w:pStyle w:val="Heading2"/>
        <w:rPr>
          <w:sz w:val="28"/>
          <w:szCs w:val="28"/>
          <w:lang w:eastAsia="ru-RU"/>
        </w:rPr>
      </w:pPr>
      <w:bookmarkStart w:id="40" w:name="_Toc392754963"/>
      <w:r w:rsidRPr="00782869">
        <w:rPr>
          <w:lang w:eastAsia="ru-RU"/>
        </w:rPr>
        <w:t>Предложения по строительству, реконструкции и модернизации объектов централизованных систем водоснабжения</w:t>
      </w:r>
      <w:bookmarkEnd w:id="40"/>
    </w:p>
    <w:p w:rsidR="00AC0EA5" w:rsidRDefault="00AC0EA5" w:rsidP="00BA44CE">
      <w:pPr>
        <w:pStyle w:val="Heading3"/>
      </w:pPr>
      <w:bookmarkStart w:id="41" w:name="_Toc392754964"/>
      <w:r>
        <w:t>Перечень основных мероприятий по реализации схем водоснабжения с разбивкой по годам</w:t>
      </w:r>
      <w:bookmarkEnd w:id="41"/>
    </w:p>
    <w:p w:rsidR="00AC0EA5" w:rsidRDefault="00AC0EA5" w:rsidP="00ED49EB">
      <w:pPr>
        <w:pStyle w:val="16"/>
        <w:rPr>
          <w:lang w:eastAsia="ru-RU"/>
        </w:rPr>
      </w:pPr>
      <w:r>
        <w:rPr>
          <w:lang w:eastAsia="ru-RU"/>
        </w:rPr>
        <w:t>В ходе реализации схемы водоснабжения предлагается к исполнению следующий список мероприятий:</w:t>
      </w:r>
    </w:p>
    <w:p w:rsidR="00AC0EA5" w:rsidRPr="009F553C" w:rsidRDefault="00AC0EA5" w:rsidP="00614777">
      <w:pPr>
        <w:pStyle w:val="2"/>
        <w:numPr>
          <w:ilvl w:val="0"/>
          <w:numId w:val="23"/>
        </w:numPr>
      </w:pPr>
      <w:r w:rsidRPr="009F553C">
        <w:t>Реконструкция водопровода по ул. Совестская в п. Запорожское согласно подпрограмме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 (2015-2017 гг.);</w:t>
      </w:r>
    </w:p>
    <w:p w:rsidR="00AC0EA5" w:rsidRPr="009F553C" w:rsidRDefault="00AC0EA5" w:rsidP="00614777">
      <w:pPr>
        <w:pStyle w:val="2"/>
        <w:numPr>
          <w:ilvl w:val="0"/>
          <w:numId w:val="23"/>
        </w:numPr>
      </w:pPr>
      <w:r w:rsidRPr="009F553C">
        <w:t>Строительство водопровода к малоэтажной жилой застройке п. Запорожское согласно подпрограмме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 (2015-2017 гг.);</w:t>
      </w:r>
    </w:p>
    <w:p w:rsidR="00AC0EA5" w:rsidRPr="009F553C" w:rsidRDefault="00AC0EA5" w:rsidP="00614777">
      <w:pPr>
        <w:pStyle w:val="2"/>
        <w:numPr>
          <w:ilvl w:val="0"/>
          <w:numId w:val="23"/>
        </w:numPr>
      </w:pPr>
      <w:r w:rsidRPr="009F553C">
        <w:t>Разработка проектной и рабочей документации по строительству водопроводных сетей в п. Луговое, п. Денисово (2014г.);</w:t>
      </w:r>
    </w:p>
    <w:p w:rsidR="00AC0EA5" w:rsidRPr="0078687C" w:rsidRDefault="00AC0EA5" w:rsidP="00614777">
      <w:pPr>
        <w:pStyle w:val="2"/>
        <w:numPr>
          <w:ilvl w:val="0"/>
          <w:numId w:val="23"/>
        </w:numPr>
      </w:pPr>
      <w:r w:rsidRPr="0078687C">
        <w:t>Разработка проектной и рабочей документации по строительству водоочистных сооружений в п. Запорожское (2016 г.)</w:t>
      </w:r>
    </w:p>
    <w:p w:rsidR="00AC0EA5" w:rsidRDefault="00AC0EA5" w:rsidP="00614777">
      <w:pPr>
        <w:pStyle w:val="2"/>
        <w:numPr>
          <w:ilvl w:val="0"/>
          <w:numId w:val="23"/>
        </w:numPr>
      </w:pPr>
      <w:r w:rsidRPr="00D939C9">
        <w:t>Разработка проектной и рабочей документации по строительству системы ГВС закрытого типа в п. Запорожское  (2016 г.);</w:t>
      </w:r>
    </w:p>
    <w:p w:rsidR="00AC0EA5" w:rsidRDefault="00AC0EA5" w:rsidP="00614777">
      <w:pPr>
        <w:pStyle w:val="2"/>
        <w:numPr>
          <w:ilvl w:val="0"/>
          <w:numId w:val="23"/>
        </w:numPr>
      </w:pPr>
      <w:r w:rsidRPr="00F963E2">
        <w:t>Разработка проектной и рабочей документации по реконструкции водонапорной башни в п. Пятиречье (2016 г.);</w:t>
      </w:r>
    </w:p>
    <w:p w:rsidR="00AC0EA5" w:rsidRPr="00026647" w:rsidRDefault="00AC0EA5" w:rsidP="00614777">
      <w:pPr>
        <w:pStyle w:val="2"/>
        <w:numPr>
          <w:ilvl w:val="0"/>
          <w:numId w:val="23"/>
        </w:numPr>
      </w:pPr>
      <w:r w:rsidRPr="00026647">
        <w:t>Разработка проектной и рабочей документации по строительству скважинного водозабора в п. Пятиречье (201</w:t>
      </w:r>
      <w:r>
        <w:t>7 г.);</w:t>
      </w:r>
    </w:p>
    <w:p w:rsidR="00AC0EA5" w:rsidRDefault="00AC0EA5" w:rsidP="00614777">
      <w:pPr>
        <w:pStyle w:val="2"/>
        <w:numPr>
          <w:ilvl w:val="0"/>
          <w:numId w:val="23"/>
        </w:numPr>
      </w:pPr>
      <w:r w:rsidRPr="009F553C">
        <w:t>Установка общедомовых приборов учета воды питьевого качества (201</w:t>
      </w:r>
      <w:r>
        <w:t xml:space="preserve">7 г.). </w:t>
      </w:r>
    </w:p>
    <w:p w:rsidR="00AC0EA5" w:rsidRDefault="00AC0EA5">
      <w:pPr>
        <w:spacing w:after="0" w:line="240" w:lineRule="auto"/>
        <w:rPr>
          <w:sz w:val="24"/>
          <w:szCs w:val="24"/>
        </w:rPr>
      </w:pPr>
      <w:r>
        <w:rPr>
          <w:sz w:val="24"/>
          <w:szCs w:val="24"/>
        </w:rPr>
        <w:br w:type="page"/>
      </w:r>
    </w:p>
    <w:p w:rsidR="00AC0EA5" w:rsidRDefault="00AC0EA5" w:rsidP="00BA44CE">
      <w:pPr>
        <w:pStyle w:val="Heading3"/>
      </w:pPr>
      <w:bookmarkStart w:id="42" w:name="_Toc392754965"/>
      <w:r w:rsidRPr="004D0861">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42"/>
    </w:p>
    <w:p w:rsidR="00AC0EA5" w:rsidRPr="00796D7C" w:rsidRDefault="00AC0EA5" w:rsidP="000D09B6">
      <w:pPr>
        <w:pStyle w:val="2"/>
        <w:rPr>
          <w:b/>
          <w:i/>
          <w:u w:val="single"/>
        </w:rPr>
      </w:pPr>
      <w:r w:rsidRPr="00796D7C">
        <w:rPr>
          <w:i/>
        </w:rPr>
        <w:t>Реконструкция водопровода по ул. Совестская в п. Запорожское согласно подпрограмме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w:t>
      </w:r>
    </w:p>
    <w:p w:rsidR="00AC0EA5" w:rsidRPr="00EF0A21" w:rsidRDefault="00AC0EA5" w:rsidP="000D09B6">
      <w:pPr>
        <w:pStyle w:val="2"/>
      </w:pPr>
      <w:r w:rsidRPr="00EF0A21">
        <w:t xml:space="preserve">Согласно подпрограмме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 и данным администрации МО Запорожское сельское поселение в 2015 году будет проведена </w:t>
      </w:r>
      <w:r w:rsidRPr="00EF0A21">
        <w:rPr>
          <w:szCs w:val="28"/>
        </w:rPr>
        <w:t>реконструкция водопроводной сети от скважины до узлов ввода  в жилые дома № 1,2,3,15,8,10,11,12,13 по ул. Советской в п. Запорожское.</w:t>
      </w:r>
      <w:r w:rsidRPr="00EF0A21">
        <w:t xml:space="preserve"> Суммарный объем ассигнований составит </w:t>
      </w:r>
      <w:r w:rsidRPr="00EF0A21">
        <w:rPr>
          <w:szCs w:val="20"/>
        </w:rPr>
        <w:t>6825 тыс. руб.</w:t>
      </w:r>
    </w:p>
    <w:p w:rsidR="00AC0EA5" w:rsidRPr="00605BC3" w:rsidRDefault="00AC0EA5" w:rsidP="000D09B6">
      <w:pPr>
        <w:pStyle w:val="2"/>
      </w:pPr>
    </w:p>
    <w:p w:rsidR="00AC0EA5" w:rsidRPr="00796D7C" w:rsidRDefault="00AC0EA5" w:rsidP="000D09B6">
      <w:pPr>
        <w:pStyle w:val="2"/>
        <w:rPr>
          <w:i/>
        </w:rPr>
      </w:pPr>
      <w:r w:rsidRPr="00796D7C">
        <w:rPr>
          <w:i/>
        </w:rPr>
        <w:t>Строительство водопровода к малоэтажной жилой застройке п. Запорожское согласно подпрограмме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w:t>
      </w:r>
    </w:p>
    <w:p w:rsidR="00AC0EA5" w:rsidRPr="00176045" w:rsidRDefault="00AC0EA5" w:rsidP="000D09B6">
      <w:pPr>
        <w:pStyle w:val="2"/>
      </w:pPr>
      <w:r w:rsidRPr="00EA3308">
        <w:t>По данным администрации, в 2015 г. будет проведено строительство сетей водопровода к кварталам жилой застройки «Южный»</w:t>
      </w:r>
      <w:r>
        <w:t xml:space="preserve">, </w:t>
      </w:r>
      <w:r w:rsidRPr="00EA3308">
        <w:t>«Южный-</w:t>
      </w:r>
      <w:r>
        <w:rPr>
          <w:lang w:val="en-US"/>
        </w:rPr>
        <w:t>II</w:t>
      </w:r>
      <w:r w:rsidRPr="00EA3308">
        <w:t>»</w:t>
      </w:r>
      <w:r>
        <w:t>,</w:t>
      </w:r>
      <w:r w:rsidRPr="00EA3308">
        <w:t xml:space="preserve"> «Южный-</w:t>
      </w:r>
      <w:r>
        <w:rPr>
          <w:lang w:val="en-US"/>
        </w:rPr>
        <w:t>III</w:t>
      </w:r>
      <w:r w:rsidRPr="00EA3308">
        <w:t>»</w:t>
      </w:r>
      <w:r w:rsidRPr="00176045">
        <w:t xml:space="preserve"> </w:t>
      </w:r>
      <w:r>
        <w:t xml:space="preserve">в поселке Запорожское. Суммарный объем ассигнований </w:t>
      </w:r>
      <w:r w:rsidRPr="00176045">
        <w:t>согласно подпрограмме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w:t>
      </w:r>
      <w:r>
        <w:t xml:space="preserve"> составит 22309 тыс. руб.</w:t>
      </w:r>
    </w:p>
    <w:p w:rsidR="00AC0EA5" w:rsidRDefault="00AC0EA5" w:rsidP="000D09B6">
      <w:pPr>
        <w:pStyle w:val="2"/>
      </w:pPr>
    </w:p>
    <w:p w:rsidR="00AC0EA5" w:rsidRPr="00796D7C" w:rsidRDefault="00AC0EA5" w:rsidP="000D09B6">
      <w:pPr>
        <w:pStyle w:val="2"/>
        <w:rPr>
          <w:i/>
        </w:rPr>
      </w:pPr>
      <w:r w:rsidRPr="00796D7C">
        <w:rPr>
          <w:i/>
        </w:rPr>
        <w:t>Разработка проектной и рабочей документации по строительству систем централизованного водоснабжения в п. Луговое, п. Денисово</w:t>
      </w:r>
    </w:p>
    <w:p w:rsidR="00AC0EA5" w:rsidRPr="003435EB" w:rsidRDefault="00AC0EA5" w:rsidP="000D09B6">
      <w:pPr>
        <w:pStyle w:val="2"/>
      </w:pPr>
      <w:r>
        <w:t>В 2014 г. администрацией</w:t>
      </w:r>
      <w:r w:rsidRPr="00B11815">
        <w:t xml:space="preserve"> </w:t>
      </w:r>
      <w:r>
        <w:t>МО Запорожское сельское поселение запланировано организация разработки</w:t>
      </w:r>
      <w:r w:rsidRPr="00AD10AE">
        <w:t xml:space="preserve"> проектной и рабочей документации по строительству систем централизованного водоснабжения в п. Луговое</w:t>
      </w:r>
      <w:r>
        <w:t xml:space="preserve"> и</w:t>
      </w:r>
      <w:r w:rsidRPr="00AD10AE">
        <w:t xml:space="preserve"> п. Денисово</w:t>
      </w:r>
      <w:r>
        <w:t xml:space="preserve">. </w:t>
      </w:r>
      <w:r w:rsidRPr="003435EB">
        <w:t>Согласно сведениям</w:t>
      </w:r>
      <w:r>
        <w:t>, предоставленным администрацией, стоимость данного мероприятия составляет 2815 тыс. руб.</w:t>
      </w:r>
    </w:p>
    <w:p w:rsidR="00AC0EA5" w:rsidRDefault="00AC0EA5">
      <w:pPr>
        <w:spacing w:after="0" w:line="240" w:lineRule="auto"/>
        <w:rPr>
          <w:i/>
          <w:spacing w:val="-2"/>
          <w:sz w:val="24"/>
          <w:szCs w:val="24"/>
        </w:rPr>
      </w:pPr>
    </w:p>
    <w:p w:rsidR="00AC0EA5" w:rsidRPr="00796D7C" w:rsidRDefault="00AC0EA5" w:rsidP="00BA44CE">
      <w:pPr>
        <w:pStyle w:val="2"/>
        <w:outlineLvl w:val="0"/>
        <w:rPr>
          <w:i/>
        </w:rPr>
      </w:pPr>
      <w:r w:rsidRPr="00796D7C">
        <w:rPr>
          <w:i/>
        </w:rPr>
        <w:t>Разработка проектной и рабочей документации по строительству водоочистных сооружений в п. Запорожское</w:t>
      </w:r>
    </w:p>
    <w:p w:rsidR="00AC0EA5" w:rsidRPr="00C7012D" w:rsidRDefault="00AC0EA5" w:rsidP="004E27FA">
      <w:pPr>
        <w:pStyle w:val="16"/>
      </w:pPr>
      <w:r w:rsidRPr="00C7012D">
        <w:rPr>
          <w:szCs w:val="28"/>
        </w:rPr>
        <w:t xml:space="preserve">На сегодняшний день </w:t>
      </w:r>
      <w:r w:rsidRPr="00C7012D">
        <w:t xml:space="preserve">качество поднимаемой воды в п. </w:t>
      </w:r>
      <w:r>
        <w:t xml:space="preserve">Запорожское </w:t>
      </w:r>
      <w:r w:rsidRPr="00C7012D">
        <w:t>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следующим показателям:</w:t>
      </w:r>
      <w:r>
        <w:t xml:space="preserve"> содержание сероводорода (1,1 ПДК), содержание железа (1,3 ПДК), содержание фторидов (1,3 ПДК)</w:t>
      </w:r>
      <w:r w:rsidRPr="00C7012D">
        <w:t xml:space="preserve">. В связи с этим в п. </w:t>
      </w:r>
      <w:r>
        <w:t>Запорожское</w:t>
      </w:r>
      <w:r w:rsidRPr="00C7012D">
        <w:t xml:space="preserve"> необходимо строительство </w:t>
      </w:r>
      <w:r>
        <w:t>водоочистных сооружений</w:t>
      </w:r>
      <w:r w:rsidRPr="00C7012D">
        <w:t xml:space="preserve">. </w:t>
      </w:r>
    </w:p>
    <w:p w:rsidR="00AC0EA5" w:rsidRPr="00C7012D" w:rsidRDefault="00AC0EA5" w:rsidP="004E27FA">
      <w:pPr>
        <w:pStyle w:val="16"/>
        <w:rPr>
          <w:szCs w:val="21"/>
        </w:rPr>
      </w:pPr>
      <w:r w:rsidRPr="00C7012D">
        <w:rPr>
          <w:szCs w:val="21"/>
        </w:rPr>
        <w:t xml:space="preserve">Ориентировочная </w:t>
      </w:r>
      <w:r w:rsidRPr="00C7012D">
        <w:rPr>
          <w:szCs w:val="23"/>
        </w:rPr>
        <w:t xml:space="preserve">стоимость </w:t>
      </w:r>
      <w:r w:rsidRPr="00C7012D">
        <w:t xml:space="preserve">проектирования </w:t>
      </w:r>
      <w:r>
        <w:t>сооружений водоочистки</w:t>
      </w:r>
      <w:r w:rsidRPr="00C7012D">
        <w:t xml:space="preserve"> </w:t>
      </w:r>
      <w:r w:rsidRPr="00C7012D">
        <w:rPr>
          <w:szCs w:val="23"/>
        </w:rPr>
        <w:t xml:space="preserve">производительностью </w:t>
      </w:r>
      <w:r>
        <w:rPr>
          <w:szCs w:val="25"/>
        </w:rPr>
        <w:t>35</w:t>
      </w:r>
      <w:r w:rsidRPr="00C7012D">
        <w:rPr>
          <w:szCs w:val="25"/>
        </w:rPr>
        <w:t xml:space="preserve"> </w:t>
      </w:r>
      <w:r w:rsidRPr="00C7012D">
        <w:rPr>
          <w:szCs w:val="31"/>
        </w:rPr>
        <w:t xml:space="preserve">м </w:t>
      </w:r>
      <w:r w:rsidRPr="00C7012D">
        <w:rPr>
          <w:szCs w:val="23"/>
        </w:rPr>
        <w:t>куб./час</w:t>
      </w:r>
      <w:r>
        <w:rPr>
          <w:szCs w:val="23"/>
        </w:rPr>
        <w:t xml:space="preserve"> (см. главу 3.14)</w:t>
      </w:r>
      <w:r w:rsidRPr="00C7012D">
        <w:rPr>
          <w:szCs w:val="23"/>
        </w:rPr>
        <w:t xml:space="preserve"> </w:t>
      </w:r>
      <w:r w:rsidRPr="00C7012D">
        <w:t xml:space="preserve">составит </w:t>
      </w:r>
      <w:r>
        <w:rPr>
          <w:szCs w:val="27"/>
        </w:rPr>
        <w:t>35</w:t>
      </w:r>
      <w:r w:rsidRPr="00C7012D">
        <w:rPr>
          <w:szCs w:val="27"/>
        </w:rPr>
        <w:t xml:space="preserve">00 </w:t>
      </w:r>
      <w:r>
        <w:rPr>
          <w:szCs w:val="25"/>
        </w:rPr>
        <w:t>тыс. руб.</w:t>
      </w:r>
      <w:r>
        <w:rPr>
          <w:szCs w:val="21"/>
        </w:rPr>
        <w:t xml:space="preserve"> Стоимость строительных работ возможно оценить только по окончанию разработки проектной документации.</w:t>
      </w:r>
    </w:p>
    <w:p w:rsidR="00AC0EA5" w:rsidRDefault="00AC0EA5" w:rsidP="000D09B6">
      <w:pPr>
        <w:pStyle w:val="2"/>
      </w:pPr>
    </w:p>
    <w:p w:rsidR="00AC0EA5" w:rsidRPr="00796D7C" w:rsidRDefault="00AC0EA5" w:rsidP="000D09B6">
      <w:pPr>
        <w:pStyle w:val="2"/>
        <w:rPr>
          <w:i/>
        </w:rPr>
      </w:pPr>
      <w:r w:rsidRPr="00796D7C">
        <w:rPr>
          <w:i/>
        </w:rPr>
        <w:t>Разработка проектной и рабочей документации по строительству системы ГВС закрытого типа в п. Запорожское</w:t>
      </w:r>
    </w:p>
    <w:p w:rsidR="00AC0EA5" w:rsidRPr="00745BF8" w:rsidRDefault="00AC0EA5" w:rsidP="00D939C9">
      <w:pPr>
        <w:pStyle w:val="16"/>
      </w:pPr>
      <w:r w:rsidRPr="004A1455">
        <w:t>На состо</w:t>
      </w:r>
      <w:r>
        <w:t>яние 2013 года централизованные</w:t>
      </w:r>
      <w:r w:rsidRPr="004A1455">
        <w:t xml:space="preserve"> системы горячего водоснабже</w:t>
      </w:r>
      <w:r>
        <w:t xml:space="preserve">ния закрытого типа отсутствуют. Согласно ФЗ </w:t>
      </w:r>
      <w:r w:rsidRPr="00745BF8">
        <w:t>от 27.07.2010 N 190-ФЗ (ред. от 02.07.2013) "О теплоснабжении"</w:t>
      </w:r>
      <w:r>
        <w:t>:</w:t>
      </w:r>
    </w:p>
    <w:p w:rsidR="00AC0EA5" w:rsidRDefault="00AC0EA5" w:rsidP="00614777">
      <w:pPr>
        <w:pStyle w:val="1b"/>
        <w:numPr>
          <w:ilvl w:val="0"/>
          <w:numId w:val="11"/>
        </w:numPr>
        <w:tabs>
          <w:tab w:val="left" w:pos="2000"/>
        </w:tabs>
      </w:pPr>
      <w:r w:rsidRPr="00745BF8">
        <w:t>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C0EA5" w:rsidRPr="00ED2D17" w:rsidRDefault="00AC0EA5" w:rsidP="00614777">
      <w:pPr>
        <w:pStyle w:val="1b"/>
        <w:numPr>
          <w:ilvl w:val="0"/>
          <w:numId w:val="11"/>
        </w:numPr>
        <w:tabs>
          <w:tab w:val="left" w:pos="2000"/>
        </w:tabs>
      </w:pPr>
      <w:r w:rsidRPr="00745BF8">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C0EA5" w:rsidRDefault="00AC0EA5" w:rsidP="00D939C9">
      <w:pPr>
        <w:pStyle w:val="16"/>
      </w:pPr>
      <w:r>
        <w:t>Вопрос перехода на закрытую систему ГВС, прежде всего, относиться к теплоснабжающей организации, так как требует принятие одного из вариантов технический мер, позволяющих подключить потребителей по данной схеме ГВС. Одним из обязательных работ для реализации данного мероприятия является строительство центральных или индивидуальных тепловых пунктов, что создаст возможность осуществления раздельного учёта и потерь теплоносителя для нужд ГВС. На текущем этапе не возможно проанализировать уровень необходимых капиталовложений для реализации данного мероприятия.</w:t>
      </w:r>
    </w:p>
    <w:p w:rsidR="00AC0EA5" w:rsidRDefault="00AC0EA5" w:rsidP="00490EDC">
      <w:pPr>
        <w:pStyle w:val="16"/>
        <w:rPr>
          <w:szCs w:val="28"/>
        </w:rPr>
      </w:pPr>
    </w:p>
    <w:p w:rsidR="00AC0EA5" w:rsidRPr="00796D7C" w:rsidRDefault="00AC0EA5" w:rsidP="00BA44CE">
      <w:pPr>
        <w:pStyle w:val="2"/>
        <w:outlineLvl w:val="0"/>
        <w:rPr>
          <w:i/>
          <w:szCs w:val="28"/>
        </w:rPr>
      </w:pPr>
      <w:r w:rsidRPr="00796D7C">
        <w:rPr>
          <w:i/>
        </w:rPr>
        <w:t>Разработка проектной и рабочей документации по реконструкции водонапорной башни в п. Пятиречье</w:t>
      </w:r>
    </w:p>
    <w:p w:rsidR="00AC0EA5" w:rsidRDefault="00AC0EA5" w:rsidP="002E4DF2">
      <w:pPr>
        <w:pStyle w:val="16"/>
      </w:pPr>
      <w:r>
        <w:rPr>
          <w:szCs w:val="28"/>
        </w:rPr>
        <w:t xml:space="preserve">На сегодняшний день состояние водонапорной башни </w:t>
      </w:r>
      <w:r w:rsidRPr="005921C7">
        <w:t xml:space="preserve">в </w:t>
      </w:r>
      <w:r>
        <w:t xml:space="preserve">п. Пятиречье оценивается как неудовлетворительное. На данный момент оценить стоимость проведения работ по реконструкции башни невозможно. </w:t>
      </w:r>
      <w:r w:rsidRPr="00BD3865">
        <w:t>Требуется проведение технического обследования</w:t>
      </w:r>
      <w:r>
        <w:t xml:space="preserve">, по результатам которого будет составлен список мероприятий по реконструкции и   принято решение о технической возможности и экономической целесообразности проведения работ по восстановлению конструкций существующей башни, в сравнении со стоимостью возведения новых конструкций. Ориентировочные стоимость проведения </w:t>
      </w:r>
      <w:r w:rsidRPr="00BD3865">
        <w:t>технического обследования</w:t>
      </w:r>
      <w:r>
        <w:t xml:space="preserve"> водонапорной башни составляет 120 тыс. руб. </w:t>
      </w:r>
    </w:p>
    <w:p w:rsidR="00AC0EA5" w:rsidRDefault="00AC0EA5" w:rsidP="002E4DF2">
      <w:pPr>
        <w:pStyle w:val="16"/>
      </w:pPr>
    </w:p>
    <w:p w:rsidR="00AC0EA5" w:rsidRPr="00796D7C" w:rsidRDefault="00AC0EA5" w:rsidP="00BA44CE">
      <w:pPr>
        <w:pStyle w:val="2"/>
        <w:outlineLvl w:val="0"/>
        <w:rPr>
          <w:i/>
        </w:rPr>
      </w:pPr>
      <w:r w:rsidRPr="00796D7C">
        <w:rPr>
          <w:i/>
        </w:rPr>
        <w:t>Разработка проектной и рабочей документации по строительству скважинного водозабора в п. Пятиречье</w:t>
      </w:r>
    </w:p>
    <w:p w:rsidR="00AC0EA5" w:rsidRPr="00C7012D" w:rsidRDefault="00AC0EA5" w:rsidP="000D09B6">
      <w:pPr>
        <w:pStyle w:val="2"/>
        <w:rPr>
          <w:lang w:eastAsia="ru-RU"/>
        </w:rPr>
      </w:pPr>
      <w:r w:rsidRPr="00C7012D">
        <w:rPr>
          <w:lang w:eastAsia="ru-RU"/>
        </w:rPr>
        <w:t>Для повышения надёжности системы водоснабжения</w:t>
      </w:r>
      <w:r>
        <w:rPr>
          <w:lang w:eastAsia="ru-RU"/>
        </w:rPr>
        <w:t xml:space="preserve"> и покрытия</w:t>
      </w:r>
      <w:r w:rsidRPr="00C7012D">
        <w:rPr>
          <w:lang w:eastAsia="ru-RU"/>
        </w:rPr>
        <w:t xml:space="preserve"> перспективного спроса воды </w:t>
      </w:r>
      <w:r>
        <w:rPr>
          <w:lang w:eastAsia="ru-RU"/>
        </w:rPr>
        <w:t xml:space="preserve">в п. Пятиречье </w:t>
      </w:r>
      <w:r w:rsidRPr="00C7012D">
        <w:rPr>
          <w:lang w:eastAsia="ru-RU"/>
        </w:rPr>
        <w:t xml:space="preserve">необходимо строительство </w:t>
      </w:r>
      <w:r>
        <w:rPr>
          <w:lang w:eastAsia="ru-RU"/>
        </w:rPr>
        <w:t>скважинного водозабора</w:t>
      </w:r>
      <w:r w:rsidRPr="00C7012D">
        <w:rPr>
          <w:lang w:eastAsia="ru-RU"/>
        </w:rPr>
        <w:t xml:space="preserve"> производительностью </w:t>
      </w:r>
      <w:r>
        <w:rPr>
          <w:lang w:eastAsia="ru-RU"/>
        </w:rPr>
        <w:t>не менее 10</w:t>
      </w:r>
      <w:r w:rsidRPr="00C7012D">
        <w:rPr>
          <w:lang w:eastAsia="ru-RU"/>
        </w:rPr>
        <w:t xml:space="preserve"> м</w:t>
      </w:r>
      <w:r w:rsidRPr="00771AB1">
        <w:rPr>
          <w:vertAlign w:val="superscript"/>
          <w:lang w:eastAsia="ru-RU"/>
        </w:rPr>
        <w:t>3</w:t>
      </w:r>
      <w:r w:rsidRPr="00C7012D">
        <w:rPr>
          <w:lang w:eastAsia="ru-RU"/>
        </w:rPr>
        <w:t>/ч</w:t>
      </w:r>
      <w:r>
        <w:rPr>
          <w:lang w:eastAsia="ru-RU"/>
        </w:rPr>
        <w:t xml:space="preserve">. </w:t>
      </w:r>
      <w:r w:rsidRPr="00C7012D">
        <w:rPr>
          <w:lang w:eastAsia="ru-RU"/>
        </w:rPr>
        <w:t xml:space="preserve"> Производительность нов</w:t>
      </w:r>
      <w:r>
        <w:rPr>
          <w:lang w:eastAsia="ru-RU"/>
        </w:rPr>
        <w:t>ой</w:t>
      </w:r>
      <w:r w:rsidRPr="00C7012D">
        <w:rPr>
          <w:lang w:eastAsia="ru-RU"/>
        </w:rPr>
        <w:t xml:space="preserve"> скважин</w:t>
      </w:r>
      <w:r>
        <w:rPr>
          <w:lang w:eastAsia="ru-RU"/>
        </w:rPr>
        <w:t>ы предложена таким образом, что</w:t>
      </w:r>
      <w:r w:rsidRPr="00C7012D">
        <w:rPr>
          <w:lang w:eastAsia="ru-RU"/>
        </w:rPr>
        <w:t>бы существовала возможность покрыть прогнозируемые расходы воды с учётом максимального спроса и в дальнейшем повысить надёжность систем водоснабжения за счёт поочерёдного резервирования одного из двух источников в периоды среднего и минимального водоразбора.</w:t>
      </w:r>
    </w:p>
    <w:p w:rsidR="00AC0EA5" w:rsidRDefault="00AC0EA5" w:rsidP="002E4DF2">
      <w:pPr>
        <w:pStyle w:val="16"/>
      </w:pPr>
      <w:r w:rsidRPr="00C7012D">
        <w:rPr>
          <w:lang w:eastAsia="ru-RU"/>
        </w:rPr>
        <w:t xml:space="preserve">Ориентировочные средние затраты для реализации данного мероприятия </w:t>
      </w:r>
      <w:r w:rsidRPr="00C7012D">
        <w:t>составляют 5000 тыс. руб. и в большей степени будут зависеть от трудоёмкости буровых работ.</w:t>
      </w:r>
    </w:p>
    <w:p w:rsidR="00AC0EA5" w:rsidRDefault="00AC0EA5" w:rsidP="00771AB1">
      <w:pPr>
        <w:pStyle w:val="16"/>
      </w:pPr>
    </w:p>
    <w:p w:rsidR="00AC0EA5" w:rsidRPr="00796D7C" w:rsidRDefault="00AC0EA5" w:rsidP="00BA44CE">
      <w:pPr>
        <w:pStyle w:val="2"/>
        <w:outlineLvl w:val="0"/>
        <w:rPr>
          <w:i/>
        </w:rPr>
      </w:pPr>
      <w:r w:rsidRPr="00796D7C">
        <w:rPr>
          <w:i/>
        </w:rPr>
        <w:t>Установка общедомовых приборов учета воды питьевого качества</w:t>
      </w:r>
    </w:p>
    <w:p w:rsidR="00AC0EA5" w:rsidRPr="009F6FC0" w:rsidRDefault="00AC0EA5" w:rsidP="000D09B6">
      <w:pPr>
        <w:pStyle w:val="2"/>
      </w:pPr>
      <w:r w:rsidRPr="009F6FC0">
        <w:t>Для выполнения требований Федерального закона № 261-ФЗ «Об энергосбережении и о повышении энергетической эффективности и о внесении изменений в отдельные законодательные акты Российской Федерации» во всех многоквартирных домах муниципального образования, подключенных к централизованному водоснабжению, необходима установка общедомовых приборов учета потребляемой холодной воды.</w:t>
      </w:r>
    </w:p>
    <w:p w:rsidR="00AC0EA5" w:rsidRPr="00C7012D" w:rsidRDefault="00AC0EA5" w:rsidP="000D09B6">
      <w:pPr>
        <w:pStyle w:val="2"/>
      </w:pPr>
      <w:r w:rsidRPr="00C7012D">
        <w:t xml:space="preserve">На сегодняшний день в </w:t>
      </w:r>
      <w:r>
        <w:t>Запорожском сельском поселении</w:t>
      </w:r>
      <w:r w:rsidRPr="00C7012D">
        <w:t xml:space="preserve"> наблюдается </w:t>
      </w:r>
      <w:r>
        <w:t>низкая</w:t>
      </w:r>
      <w:r w:rsidRPr="00C7012D">
        <w:t xml:space="preserve"> оснащённость общедомовыми приборами учёта. </w:t>
      </w:r>
      <w:r>
        <w:t xml:space="preserve"> Количество вводов, которое необходимо оборудовать о</w:t>
      </w:r>
      <w:r w:rsidRPr="00C7012D">
        <w:t>бщедомовы</w:t>
      </w:r>
      <w:r>
        <w:t>ми</w:t>
      </w:r>
      <w:r w:rsidRPr="00C7012D">
        <w:t xml:space="preserve"> прибор</w:t>
      </w:r>
      <w:r>
        <w:t>ами</w:t>
      </w:r>
      <w:r w:rsidRPr="00C7012D">
        <w:t xml:space="preserve"> учёта </w:t>
      </w:r>
      <w:r>
        <w:t>составляет</w:t>
      </w:r>
      <w:r w:rsidRPr="00C7012D">
        <w:t>:</w:t>
      </w:r>
    </w:p>
    <w:p w:rsidR="00AC0EA5" w:rsidRDefault="00AC0EA5" w:rsidP="00614777">
      <w:pPr>
        <w:pStyle w:val="16"/>
        <w:numPr>
          <w:ilvl w:val="2"/>
          <w:numId w:val="10"/>
        </w:numPr>
        <w:tabs>
          <w:tab w:val="left" w:pos="1134"/>
        </w:tabs>
        <w:ind w:left="0" w:firstLine="709"/>
      </w:pPr>
      <w:r>
        <w:t>п. Запорожское – 13 шт.</w:t>
      </w:r>
    </w:p>
    <w:p w:rsidR="00AC0EA5" w:rsidRPr="00C7012D" w:rsidRDefault="00AC0EA5" w:rsidP="00614777">
      <w:pPr>
        <w:pStyle w:val="16"/>
        <w:numPr>
          <w:ilvl w:val="2"/>
          <w:numId w:val="10"/>
        </w:numPr>
        <w:tabs>
          <w:tab w:val="left" w:pos="1134"/>
        </w:tabs>
        <w:ind w:left="0" w:firstLine="709"/>
      </w:pPr>
      <w:r>
        <w:t>п. Пятиречье – 2 шт.</w:t>
      </w:r>
    </w:p>
    <w:p w:rsidR="00AC0EA5" w:rsidRDefault="00AC0EA5" w:rsidP="000D09B6">
      <w:pPr>
        <w:pStyle w:val="2"/>
      </w:pPr>
      <w:r w:rsidRPr="00C7012D">
        <w:t>Оценочная стоимость по оборудованию одного ввода составляет 50 тыс. руб.</w:t>
      </w:r>
      <w:r>
        <w:t xml:space="preserve"> </w:t>
      </w:r>
      <w:r w:rsidRPr="00C7012D">
        <w:rPr>
          <w:szCs w:val="21"/>
        </w:rPr>
        <w:t>Итого общие затраты</w:t>
      </w:r>
      <w:r>
        <w:rPr>
          <w:szCs w:val="21"/>
        </w:rPr>
        <w:t xml:space="preserve"> на установку приборов учета составят 750 тыс. руб.</w:t>
      </w:r>
    </w:p>
    <w:p w:rsidR="00AC0EA5" w:rsidRDefault="00AC0EA5" w:rsidP="00771AB1">
      <w:pPr>
        <w:pStyle w:val="16"/>
      </w:pPr>
    </w:p>
    <w:p w:rsidR="00AC0EA5" w:rsidRPr="00C7012D" w:rsidRDefault="00AC0EA5" w:rsidP="00771AB1">
      <w:pPr>
        <w:pStyle w:val="16"/>
      </w:pPr>
    </w:p>
    <w:p w:rsidR="00AC0EA5" w:rsidRDefault="00AC0EA5" w:rsidP="00BA44CE">
      <w:pPr>
        <w:pStyle w:val="Heading3"/>
      </w:pPr>
      <w:bookmarkStart w:id="43" w:name="_Toc392754966"/>
      <w:r>
        <w:t>Сведения о вновь строящихся, реконструируемых и предлагаемых к выводу из эксплуатации объектах системы водоснабжения</w:t>
      </w:r>
      <w:bookmarkEnd w:id="43"/>
    </w:p>
    <w:p w:rsidR="00AC0EA5" w:rsidRPr="00324460" w:rsidRDefault="00AC0EA5" w:rsidP="000D09B6">
      <w:pPr>
        <w:pStyle w:val="2"/>
        <w:rPr>
          <w:lang w:eastAsia="ru-RU"/>
        </w:rPr>
      </w:pPr>
      <w:r w:rsidRPr="00324460">
        <w:rPr>
          <w:lang w:eastAsia="ru-RU"/>
        </w:rPr>
        <w:t xml:space="preserve">В перспективе для повышения надёжности системы водоснабжения и для обеспечения прогнозируемых расходов воды рассматриваются следующие мероприятия: </w:t>
      </w:r>
    </w:p>
    <w:p w:rsidR="00AC0EA5" w:rsidRPr="00BA6804" w:rsidRDefault="00AC0EA5" w:rsidP="00614777">
      <w:pPr>
        <w:pStyle w:val="2"/>
        <w:numPr>
          <w:ilvl w:val="0"/>
          <w:numId w:val="24"/>
        </w:numPr>
      </w:pPr>
      <w:r w:rsidRPr="00BA6804">
        <w:t>Реконструкция водопровода по ул. Совестская в п. Запорожское согласно подпрограмме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w:t>
      </w:r>
    </w:p>
    <w:p w:rsidR="00AC0EA5" w:rsidRPr="00BA6804" w:rsidRDefault="00AC0EA5" w:rsidP="00614777">
      <w:pPr>
        <w:pStyle w:val="2"/>
        <w:numPr>
          <w:ilvl w:val="0"/>
          <w:numId w:val="24"/>
        </w:numPr>
      </w:pPr>
      <w:r w:rsidRPr="00BA6804">
        <w:t>Строительство водопровода к малоэтажной жилой застройке п. Запорожское согласно подпрограмме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w:t>
      </w:r>
    </w:p>
    <w:p w:rsidR="00AC0EA5" w:rsidRPr="00BA6804" w:rsidRDefault="00AC0EA5" w:rsidP="00614777">
      <w:pPr>
        <w:pStyle w:val="2"/>
        <w:numPr>
          <w:ilvl w:val="0"/>
          <w:numId w:val="24"/>
        </w:numPr>
      </w:pPr>
      <w:r w:rsidRPr="00BA6804">
        <w:t>Разработка проектной и рабочей документации по строительству водопроводных сетей в п. Луговое, п. Денисово;</w:t>
      </w:r>
    </w:p>
    <w:p w:rsidR="00AC0EA5" w:rsidRPr="00BA6804" w:rsidRDefault="00AC0EA5" w:rsidP="00614777">
      <w:pPr>
        <w:pStyle w:val="2"/>
        <w:numPr>
          <w:ilvl w:val="0"/>
          <w:numId w:val="24"/>
        </w:numPr>
      </w:pPr>
      <w:r w:rsidRPr="00BA6804">
        <w:t>Разработка проектной и рабочей документации по строительству водоочистных сооружений в п. Запорожское;</w:t>
      </w:r>
    </w:p>
    <w:p w:rsidR="00AC0EA5" w:rsidRPr="00BA6804" w:rsidRDefault="00AC0EA5" w:rsidP="00614777">
      <w:pPr>
        <w:pStyle w:val="2"/>
        <w:numPr>
          <w:ilvl w:val="0"/>
          <w:numId w:val="24"/>
        </w:numPr>
      </w:pPr>
      <w:r w:rsidRPr="00BA6804">
        <w:t>Разработка проектной и рабочей документации по строительству системы ГВС закрытого типа в п. Запорожское;</w:t>
      </w:r>
    </w:p>
    <w:p w:rsidR="00AC0EA5" w:rsidRPr="00BA6804" w:rsidRDefault="00AC0EA5" w:rsidP="00614777">
      <w:pPr>
        <w:pStyle w:val="2"/>
        <w:numPr>
          <w:ilvl w:val="0"/>
          <w:numId w:val="24"/>
        </w:numPr>
      </w:pPr>
      <w:r w:rsidRPr="00BA6804">
        <w:t>Разработка проектной и рабочей документации по строительству скважинного водозабора в п. Пятиречье;</w:t>
      </w:r>
    </w:p>
    <w:p w:rsidR="00AC0EA5" w:rsidRPr="00BA6804" w:rsidRDefault="00AC0EA5" w:rsidP="00614777">
      <w:pPr>
        <w:pStyle w:val="2"/>
        <w:numPr>
          <w:ilvl w:val="0"/>
          <w:numId w:val="24"/>
        </w:numPr>
      </w:pPr>
      <w:r w:rsidRPr="00BA6804">
        <w:t>Разработка проектной и рабочей документации по реконструкции водонапорной башни в п. Пятиречье;</w:t>
      </w:r>
    </w:p>
    <w:p w:rsidR="00AC0EA5" w:rsidRPr="00BA6804" w:rsidRDefault="00AC0EA5" w:rsidP="00614777">
      <w:pPr>
        <w:pStyle w:val="2"/>
        <w:numPr>
          <w:ilvl w:val="0"/>
          <w:numId w:val="24"/>
        </w:numPr>
      </w:pPr>
      <w:r w:rsidRPr="00BA6804">
        <w:t>Установка общедомовых приборо</w:t>
      </w:r>
      <w:r>
        <w:t>в учета воды питьевого качества.</w:t>
      </w:r>
    </w:p>
    <w:p w:rsidR="00AC0EA5" w:rsidRDefault="00AC0EA5" w:rsidP="00BA44CE">
      <w:pPr>
        <w:pStyle w:val="Heading3"/>
      </w:pPr>
      <w:bookmarkStart w:id="44" w:name="_Toc392754967"/>
      <w:r>
        <w:t>С</w:t>
      </w:r>
      <w:r w:rsidRPr="00AF3673">
        <w:t>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4"/>
    </w:p>
    <w:p w:rsidR="00AC0EA5" w:rsidRPr="00501F6B" w:rsidRDefault="00AC0EA5" w:rsidP="000D09B6">
      <w:pPr>
        <w:pStyle w:val="2"/>
        <w:rPr>
          <w:lang w:eastAsia="ru-RU"/>
        </w:rPr>
      </w:pPr>
      <w:r>
        <w:rPr>
          <w:lang w:eastAsia="ru-RU"/>
        </w:rPr>
        <w:t>Внедрение новых систем диспетчеризации в существующие системы водоснабжения в период до 2024 года в населенных пунктах Запорожского сельского поселения по состоянию 2013 года не предвидится. Возможно внедрение удаленных систем диспетчеризации в новых системах водоснабжения в п. Луговое и п. Денисово. Более точная информация будет известна после разработки проекта на строительство систем в данных населенных пунктах.</w:t>
      </w:r>
    </w:p>
    <w:p w:rsidR="00AC0EA5" w:rsidRDefault="00AC0EA5" w:rsidP="00E676E8"/>
    <w:p w:rsidR="00AC0EA5" w:rsidRDefault="00AC0EA5" w:rsidP="00BA44CE">
      <w:pPr>
        <w:pStyle w:val="Heading3"/>
      </w:pPr>
      <w:bookmarkStart w:id="45" w:name="_Toc392754968"/>
      <w:r w:rsidRPr="00E6615E">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45"/>
    </w:p>
    <w:p w:rsidR="00AC0EA5" w:rsidRDefault="00AC0EA5" w:rsidP="000D09B6">
      <w:pPr>
        <w:pStyle w:val="2"/>
      </w:pPr>
      <w:r w:rsidRPr="00FA2443">
        <w:t>По состоянию 2013 года доля вводов к потребителям, оборудованных общедомовыми (коллективными) узлами учета холодной воды питьевого качества, составила 13 % в п. Запорожское, в п. Пятиречье коллективные приборы учета отсутс</w:t>
      </w:r>
      <w:r>
        <w:t>т</w:t>
      </w:r>
      <w:r w:rsidRPr="00FA2443">
        <w:t>вуют . Исходя из этого, можно сказать, что уровень учета отпускаемой воды из централизованных системы холодного водоснабжения низкий.</w:t>
      </w:r>
    </w:p>
    <w:p w:rsidR="00AC0EA5" w:rsidRPr="00FA2443" w:rsidRDefault="00AC0EA5" w:rsidP="000D09B6">
      <w:pPr>
        <w:pStyle w:val="2"/>
      </w:pPr>
    </w:p>
    <w:p w:rsidR="00AC0EA5" w:rsidRDefault="00AC0EA5" w:rsidP="00BA44CE">
      <w:pPr>
        <w:pStyle w:val="Heading3"/>
      </w:pPr>
      <w:bookmarkStart w:id="46" w:name="_Toc392754969"/>
      <w:r w:rsidRPr="00B05191">
        <w:t>Описание вариантов маршрутов прохождения трубопроводов (трасс) по территории поселения, городского округа и их обоснование</w:t>
      </w:r>
      <w:bookmarkEnd w:id="46"/>
    </w:p>
    <w:p w:rsidR="00AC0EA5" w:rsidRPr="00B10A52" w:rsidRDefault="00AC0EA5" w:rsidP="000D09B6">
      <w:pPr>
        <w:pStyle w:val="2"/>
        <w:rPr>
          <w:i/>
        </w:rPr>
      </w:pPr>
      <w:r w:rsidRPr="00B10A52">
        <w:rPr>
          <w:i/>
        </w:rPr>
        <w:t>Основные положения прокладки сетей</w:t>
      </w:r>
    </w:p>
    <w:p w:rsidR="00AC0EA5" w:rsidRPr="00B82D4B" w:rsidRDefault="00AC0EA5" w:rsidP="000D09B6">
      <w:pPr>
        <w:pStyle w:val="2"/>
      </w:pPr>
      <w:r w:rsidRPr="00B82D4B">
        <w:t>Количество линий водоводов надлежит принимать с учетом категории системы водоснабжения и очередности строительства.</w:t>
      </w:r>
    </w:p>
    <w:p w:rsidR="00AC0EA5" w:rsidRPr="00B82D4B" w:rsidRDefault="00AC0EA5" w:rsidP="000D09B6">
      <w:pPr>
        <w:pStyle w:val="2"/>
      </w:pPr>
      <w:r w:rsidRPr="00B82D4B">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w:t>
      </w:r>
    </w:p>
    <w:p w:rsidR="00AC0EA5" w:rsidRPr="00B82D4B" w:rsidRDefault="00AC0EA5" w:rsidP="000D09B6">
      <w:pPr>
        <w:pStyle w:val="2"/>
      </w:pPr>
      <w:r w:rsidRPr="00B82D4B">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AC0EA5" w:rsidRPr="00B82D4B" w:rsidRDefault="00AC0EA5" w:rsidP="000D09B6">
      <w:pPr>
        <w:pStyle w:val="2"/>
      </w:pPr>
      <w:r w:rsidRPr="00B82D4B">
        <w:t xml:space="preserve"> Водопроводные сети должны быть кольцевыми. Тупиковые линии водопроводов допускается применять:</w:t>
      </w:r>
    </w:p>
    <w:p w:rsidR="00AC0EA5" w:rsidRPr="00B82D4B" w:rsidRDefault="00AC0EA5" w:rsidP="00614777">
      <w:pPr>
        <w:pStyle w:val="2"/>
        <w:numPr>
          <w:ilvl w:val="0"/>
          <w:numId w:val="25"/>
        </w:numPr>
      </w:pPr>
      <w:r w:rsidRPr="00B82D4B">
        <w:t>для подачи воды на производственные нужды — при допустимости перерыва в водоснабжении на время ликвидации аварии;</w:t>
      </w:r>
    </w:p>
    <w:p w:rsidR="00AC0EA5" w:rsidRPr="00B82D4B" w:rsidRDefault="00AC0EA5" w:rsidP="00614777">
      <w:pPr>
        <w:pStyle w:val="2"/>
        <w:numPr>
          <w:ilvl w:val="0"/>
          <w:numId w:val="25"/>
        </w:numPr>
      </w:pPr>
      <w:r w:rsidRPr="00B82D4B">
        <w:t>для подачи воды на хозяйственно-питьевые нужды — при диаметре труб не свыше 100 мм;</w:t>
      </w:r>
    </w:p>
    <w:p w:rsidR="00AC0EA5" w:rsidRPr="00B82D4B" w:rsidRDefault="00AC0EA5" w:rsidP="00614777">
      <w:pPr>
        <w:pStyle w:val="2"/>
        <w:numPr>
          <w:ilvl w:val="0"/>
          <w:numId w:val="25"/>
        </w:numPr>
      </w:pPr>
      <w:r w:rsidRPr="00B82D4B">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rsidR="00AC0EA5" w:rsidRPr="00B82D4B" w:rsidRDefault="00AC0EA5" w:rsidP="000D09B6">
      <w:pPr>
        <w:pStyle w:val="2"/>
      </w:pPr>
      <w:r w:rsidRPr="00B82D4B">
        <w:t>Кольцевание наружных водопроводных сетей внутренними водопроводными сетями зданий и сооружений не допускается.</w:t>
      </w:r>
    </w:p>
    <w:p w:rsidR="00AC0EA5" w:rsidRPr="00B82D4B" w:rsidRDefault="00AC0EA5" w:rsidP="000D09B6">
      <w:pPr>
        <w:pStyle w:val="2"/>
      </w:pPr>
      <w:r w:rsidRPr="00B82D4B">
        <w:t xml:space="preserve"> Соединение сетей хозяйственно-питьевых водопроводов с сетями водопроводов, подающих воду непитьевого качества, не допускается.</w:t>
      </w:r>
    </w:p>
    <w:p w:rsidR="00AC0EA5" w:rsidRDefault="00AC0EA5" w:rsidP="00614777">
      <w:pPr>
        <w:pStyle w:val="2"/>
        <w:numPr>
          <w:ilvl w:val="0"/>
          <w:numId w:val="26"/>
        </w:numPr>
      </w:pPr>
      <w:r w:rsidRPr="00B82D4B">
        <w:t>На водоводах и линиях водопроводной сети в необходимых случаях надлежит предусматривать установку:</w:t>
      </w:r>
    </w:p>
    <w:p w:rsidR="00AC0EA5" w:rsidRPr="00B82D4B" w:rsidRDefault="00AC0EA5" w:rsidP="00614777">
      <w:pPr>
        <w:pStyle w:val="2"/>
        <w:numPr>
          <w:ilvl w:val="0"/>
          <w:numId w:val="26"/>
        </w:numPr>
      </w:pPr>
      <w:r w:rsidRPr="00B82D4B">
        <w:t>Поворотных затворов (задвижек) для выделения ремонтных участков;</w:t>
      </w:r>
    </w:p>
    <w:p w:rsidR="00AC0EA5" w:rsidRPr="00B82D4B" w:rsidRDefault="00AC0EA5" w:rsidP="00614777">
      <w:pPr>
        <w:pStyle w:val="2"/>
        <w:numPr>
          <w:ilvl w:val="0"/>
          <w:numId w:val="26"/>
        </w:numPr>
      </w:pPr>
      <w:r w:rsidRPr="00B82D4B">
        <w:t xml:space="preserve">Клапанов для впуска и выпуска воздуха при опорожнении и заполнении трубопроводов; </w:t>
      </w:r>
    </w:p>
    <w:p w:rsidR="00AC0EA5" w:rsidRPr="00B82D4B" w:rsidRDefault="00AC0EA5" w:rsidP="00614777">
      <w:pPr>
        <w:pStyle w:val="2"/>
        <w:numPr>
          <w:ilvl w:val="0"/>
          <w:numId w:val="26"/>
        </w:numPr>
      </w:pPr>
      <w:r w:rsidRPr="00B82D4B">
        <w:t xml:space="preserve">Клапанов для впуска и защемления воздуха; </w:t>
      </w:r>
    </w:p>
    <w:p w:rsidR="00AC0EA5" w:rsidRPr="00B82D4B" w:rsidRDefault="00AC0EA5" w:rsidP="00614777">
      <w:pPr>
        <w:pStyle w:val="2"/>
        <w:numPr>
          <w:ilvl w:val="0"/>
          <w:numId w:val="26"/>
        </w:numPr>
      </w:pPr>
      <w:r w:rsidRPr="00B82D4B">
        <w:t>Вантузов для выпуска воздуха в процессе работы трубопроводов;</w:t>
      </w:r>
    </w:p>
    <w:p w:rsidR="00AC0EA5" w:rsidRPr="00B82D4B" w:rsidRDefault="00AC0EA5" w:rsidP="00614777">
      <w:pPr>
        <w:pStyle w:val="2"/>
        <w:numPr>
          <w:ilvl w:val="0"/>
          <w:numId w:val="26"/>
        </w:numPr>
      </w:pPr>
      <w:r w:rsidRPr="00B82D4B">
        <w:t xml:space="preserve">Выпусков для сброса воды при опорожнении трубопроводов; </w:t>
      </w:r>
    </w:p>
    <w:p w:rsidR="00AC0EA5" w:rsidRPr="00B82D4B" w:rsidRDefault="00AC0EA5" w:rsidP="00614777">
      <w:pPr>
        <w:pStyle w:val="2"/>
        <w:numPr>
          <w:ilvl w:val="0"/>
          <w:numId w:val="26"/>
        </w:numPr>
      </w:pPr>
      <w:r w:rsidRPr="00B82D4B">
        <w:t xml:space="preserve">Компенсаторов; </w:t>
      </w:r>
    </w:p>
    <w:p w:rsidR="00AC0EA5" w:rsidRPr="00B82D4B" w:rsidRDefault="00AC0EA5" w:rsidP="00614777">
      <w:pPr>
        <w:pStyle w:val="2"/>
        <w:numPr>
          <w:ilvl w:val="0"/>
          <w:numId w:val="26"/>
        </w:numPr>
      </w:pPr>
      <w:r w:rsidRPr="00B82D4B">
        <w:t>Монтажных вставок;</w:t>
      </w:r>
    </w:p>
    <w:p w:rsidR="00AC0EA5" w:rsidRPr="00B82D4B" w:rsidRDefault="00AC0EA5" w:rsidP="00614777">
      <w:pPr>
        <w:pStyle w:val="2"/>
        <w:numPr>
          <w:ilvl w:val="0"/>
          <w:numId w:val="26"/>
        </w:numPr>
      </w:pPr>
      <w:r w:rsidRPr="00B82D4B">
        <w:t>Обратных клапанов или других типов клапанов автоматического действия для выключения ремонтных участков;</w:t>
      </w:r>
    </w:p>
    <w:p w:rsidR="00AC0EA5" w:rsidRPr="00B82D4B" w:rsidRDefault="00AC0EA5" w:rsidP="00614777">
      <w:pPr>
        <w:pStyle w:val="2"/>
        <w:numPr>
          <w:ilvl w:val="0"/>
          <w:numId w:val="26"/>
        </w:numPr>
      </w:pPr>
      <w:r w:rsidRPr="00B82D4B">
        <w:t xml:space="preserve">Регуляторов давления; </w:t>
      </w:r>
    </w:p>
    <w:p w:rsidR="00AC0EA5" w:rsidRPr="00B82D4B" w:rsidRDefault="00AC0EA5" w:rsidP="00614777">
      <w:pPr>
        <w:pStyle w:val="2"/>
        <w:numPr>
          <w:ilvl w:val="0"/>
          <w:numId w:val="26"/>
        </w:numPr>
      </w:pPr>
      <w:r w:rsidRPr="00B82D4B">
        <w:t>Аппаратов для предупреждения повышения давления при гидравлических ударах или при неисправности регуляторов давления.</w:t>
      </w:r>
    </w:p>
    <w:p w:rsidR="00AC0EA5" w:rsidRPr="00B82D4B" w:rsidRDefault="00AC0EA5" w:rsidP="000D09B6">
      <w:pPr>
        <w:pStyle w:val="2"/>
        <w:rPr>
          <w:lang w:eastAsia="ru-RU"/>
        </w:rPr>
      </w:pPr>
      <w:r w:rsidRPr="00B82D4B">
        <w:rPr>
          <w:lang w:eastAsia="ru-RU"/>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AC0EA5" w:rsidRDefault="00AC0EA5" w:rsidP="000D09B6">
      <w:pPr>
        <w:pStyle w:val="2"/>
        <w:rPr>
          <w:b/>
        </w:rPr>
      </w:pPr>
      <w:r w:rsidRPr="00B82D4B">
        <w:rPr>
          <w:lang w:eastAsia="ru-RU"/>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bookmarkStart w:id="47" w:name="_Toc391571157"/>
    </w:p>
    <w:p w:rsidR="00AC0EA5" w:rsidRPr="00B10A52" w:rsidRDefault="00AC0EA5" w:rsidP="00BA44CE">
      <w:pPr>
        <w:pStyle w:val="2"/>
        <w:outlineLvl w:val="0"/>
        <w:rPr>
          <w:i/>
          <w:lang w:eastAsia="ru-RU"/>
        </w:rPr>
      </w:pPr>
      <w:r w:rsidRPr="00B10A52">
        <w:rPr>
          <w:i/>
        </w:rPr>
        <w:t>Перспективное строительство</w:t>
      </w:r>
      <w:bookmarkEnd w:id="47"/>
    </w:p>
    <w:p w:rsidR="00AC0EA5" w:rsidRPr="006968B7" w:rsidRDefault="00AC0EA5" w:rsidP="000D09B6">
      <w:pPr>
        <w:pStyle w:val="2"/>
      </w:pPr>
      <w:r w:rsidRPr="006968B7">
        <w:t>В 2015 году в п. Запорожское запланировано строительство сетей водопровода к кварталам жилой застройки «Южный», «Южный-II», «Южный-III» согласно подпрограмме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w:t>
      </w:r>
    </w:p>
    <w:p w:rsidR="00AC0EA5" w:rsidRDefault="00AC0EA5" w:rsidP="000D09B6">
      <w:pPr>
        <w:pStyle w:val="2"/>
      </w:pPr>
      <w:r w:rsidRPr="006968B7">
        <w:t>Согласно данным</w:t>
      </w:r>
      <w:r>
        <w:t xml:space="preserve">, предоставленным администрацией МО Запорожское сельское поселение </w:t>
      </w:r>
      <w:r w:rsidRPr="006968B7">
        <w:t xml:space="preserve"> (акт выбора земельного участка под строительство сети водопровода к кварталам жилой застройки «Южный», «Южный-II», «Южный-III») , был определен маршрут прохождения магистральных трубопроводов по территории п. Запорожское.</w:t>
      </w:r>
      <w:r>
        <w:t xml:space="preserve"> Рассматриваемый участок водопроводной сети, общей протяженностью 5656 м, начинается от существующей скважины, находящейся в центральной части п. Запорожское, протяженность участка – 176 м, далее проходит под полосой отвода федеральной автомобильной дороги 9.2.5 –Санкт-Петербург-Запорожское-Приозерск (прокол под существующей трассой – 27 м), далее на юг вдоль по ул. Механизаторов, далее вдоль руч. Полянный протяженностью 213 м, затем проходит под акваторией руч. Полянный – 16 м, далее по ул. Карельская протяженность 814 м. Возле поселкового кладбища по ул. Гражданская протяженностью 209 м. Участок водопровода проходит между существующими земельными участками и границей полосы отвода федеральной автомобильной дороги 9.2.5 –Санкт-Петербург-Запорожское-Приозерск, далее сеть водопровода разветвляется по вновь образованным улицам:</w:t>
      </w:r>
    </w:p>
    <w:p w:rsidR="00AC0EA5" w:rsidRDefault="00AC0EA5" w:rsidP="00614777">
      <w:pPr>
        <w:pStyle w:val="2"/>
        <w:numPr>
          <w:ilvl w:val="0"/>
          <w:numId w:val="27"/>
        </w:numPr>
      </w:pPr>
      <w:r>
        <w:t>По ул. Карельская – протяженностью 833 м;</w:t>
      </w:r>
    </w:p>
    <w:p w:rsidR="00AC0EA5" w:rsidRDefault="00AC0EA5" w:rsidP="00614777">
      <w:pPr>
        <w:pStyle w:val="2"/>
        <w:numPr>
          <w:ilvl w:val="0"/>
          <w:numId w:val="27"/>
        </w:numPr>
      </w:pPr>
      <w:r>
        <w:t>По ул. Полянных к проектируемой водонапорной башне протяженностью 775 м;</w:t>
      </w:r>
    </w:p>
    <w:p w:rsidR="00AC0EA5" w:rsidRDefault="00AC0EA5" w:rsidP="00614777">
      <w:pPr>
        <w:pStyle w:val="2"/>
        <w:numPr>
          <w:ilvl w:val="0"/>
          <w:numId w:val="27"/>
        </w:numPr>
      </w:pPr>
      <w:r>
        <w:t>По ул. Новоселов протяженностью – 335 м:</w:t>
      </w:r>
    </w:p>
    <w:p w:rsidR="00AC0EA5" w:rsidRDefault="00AC0EA5" w:rsidP="00614777">
      <w:pPr>
        <w:pStyle w:val="2"/>
        <w:numPr>
          <w:ilvl w:val="0"/>
          <w:numId w:val="27"/>
        </w:numPr>
      </w:pPr>
      <w:r>
        <w:t>По ул. Александровская – 306 м;</w:t>
      </w:r>
    </w:p>
    <w:p w:rsidR="00AC0EA5" w:rsidRDefault="00AC0EA5" w:rsidP="00614777">
      <w:pPr>
        <w:pStyle w:val="2"/>
        <w:numPr>
          <w:ilvl w:val="0"/>
          <w:numId w:val="27"/>
        </w:numPr>
      </w:pPr>
      <w:r>
        <w:t>По ул. Молодежная – 581м;</w:t>
      </w:r>
    </w:p>
    <w:p w:rsidR="00AC0EA5" w:rsidRDefault="00AC0EA5" w:rsidP="00614777">
      <w:pPr>
        <w:pStyle w:val="2"/>
        <w:numPr>
          <w:ilvl w:val="0"/>
          <w:numId w:val="27"/>
        </w:numPr>
      </w:pPr>
      <w:r>
        <w:t>По пер. Псковский – 407 м;</w:t>
      </w:r>
    </w:p>
    <w:p w:rsidR="00AC0EA5" w:rsidRDefault="00AC0EA5" w:rsidP="00614777">
      <w:pPr>
        <w:pStyle w:val="2"/>
        <w:numPr>
          <w:ilvl w:val="0"/>
          <w:numId w:val="27"/>
        </w:numPr>
      </w:pPr>
      <w:r>
        <w:t>По ул. Новгородская – 480 м;</w:t>
      </w:r>
    </w:p>
    <w:p w:rsidR="00AC0EA5" w:rsidRDefault="00AC0EA5" w:rsidP="00614777">
      <w:pPr>
        <w:pStyle w:val="2"/>
        <w:numPr>
          <w:ilvl w:val="0"/>
          <w:numId w:val="27"/>
        </w:numPr>
      </w:pPr>
      <w:r>
        <w:t>По пер. Выборгский – 484 м.</w:t>
      </w:r>
    </w:p>
    <w:p w:rsidR="00AC0EA5" w:rsidRPr="001B1CFD" w:rsidRDefault="00AC0EA5" w:rsidP="000D09B6">
      <w:pPr>
        <w:pStyle w:val="2"/>
      </w:pPr>
      <w:r w:rsidRPr="001B1CFD">
        <w:t>В 2014 г. запланирована разработка проектной и рабочей документации по строительству водопроводных сетей в п. Луговое и п. Денисово. Точное расположение магистральных и разводящих сетей в этих населенных пунктах</w:t>
      </w:r>
      <w:r>
        <w:t xml:space="preserve"> </w:t>
      </w:r>
      <w:r w:rsidRPr="001B1CFD">
        <w:t>будет известно по окончанию проектных работ.</w:t>
      </w:r>
    </w:p>
    <w:p w:rsidR="00AC0EA5" w:rsidRDefault="00AC0EA5" w:rsidP="00BA44CE">
      <w:pPr>
        <w:pStyle w:val="Heading3"/>
      </w:pPr>
      <w:bookmarkStart w:id="48" w:name="_Toc392754970"/>
      <w:r w:rsidRPr="00A8404B">
        <w:t>Рекомендации о месте размещения насосных станций, резервуаров, водонапорных башен</w:t>
      </w:r>
      <w:bookmarkEnd w:id="48"/>
    </w:p>
    <w:p w:rsidR="00AC0EA5" w:rsidRPr="009F6FC0" w:rsidRDefault="00AC0EA5" w:rsidP="000D09B6">
      <w:pPr>
        <w:pStyle w:val="2"/>
        <w:rPr>
          <w:color w:val="000000"/>
        </w:rPr>
      </w:pPr>
      <w:r>
        <w:t xml:space="preserve">В рамках реализации мероприятий по </w:t>
      </w:r>
      <w:r w:rsidRPr="006968B7">
        <w:t>строительств</w:t>
      </w:r>
      <w:r>
        <w:t>у</w:t>
      </w:r>
      <w:r w:rsidRPr="006968B7">
        <w:t xml:space="preserve"> сетей водопровода к кварталам жилой застройки «Южный», «Южный-II», «Южный-III»</w:t>
      </w:r>
      <w:r>
        <w:t xml:space="preserve"> в п. Запорожское будет построена водонапорная башня. </w:t>
      </w:r>
      <w:r w:rsidRPr="006968B7">
        <w:t>Согласно данным</w:t>
      </w:r>
      <w:r>
        <w:t xml:space="preserve"> администрации,  </w:t>
      </w:r>
      <w:r w:rsidRPr="006968B7">
        <w:t xml:space="preserve"> </w:t>
      </w:r>
      <w:r>
        <w:t>оптимальный вариант размещения данного объекта подробно описан в</w:t>
      </w:r>
      <w:r w:rsidRPr="006968B7">
        <w:t xml:space="preserve"> </w:t>
      </w:r>
      <w:r>
        <w:t>«А</w:t>
      </w:r>
      <w:r w:rsidRPr="006968B7">
        <w:t>кт</w:t>
      </w:r>
      <w:r>
        <w:t>е</w:t>
      </w:r>
      <w:r w:rsidRPr="006968B7">
        <w:t xml:space="preserve"> выбора земельного участка под строительство </w:t>
      </w:r>
      <w:r>
        <w:t>водонапорной башни».</w:t>
      </w:r>
    </w:p>
    <w:p w:rsidR="00AC0EA5" w:rsidRDefault="00AC0EA5" w:rsidP="00BA44CE">
      <w:pPr>
        <w:pStyle w:val="Heading3"/>
      </w:pPr>
      <w:bookmarkStart w:id="49" w:name="_Toc392754971"/>
      <w:r w:rsidRPr="00C11DAB">
        <w:t>Границы планируемых зон размещения объектов централизованных систем горячего водоснабжения, холодного водоснабжения</w:t>
      </w:r>
      <w:bookmarkEnd w:id="49"/>
    </w:p>
    <w:p w:rsidR="00AC0EA5" w:rsidRPr="00C7012D" w:rsidRDefault="00AC0EA5" w:rsidP="009B479A">
      <w:pPr>
        <w:pStyle w:val="16"/>
      </w:pPr>
      <w:r w:rsidRPr="00C7012D">
        <w:t>Все объекты системы холодного водоснабжения</w:t>
      </w:r>
      <w:r>
        <w:t>, планируемые к строительству,</w:t>
      </w:r>
      <w:r w:rsidRPr="00C7012D">
        <w:t xml:space="preserve"> находятся в пределах ранее указанных населённых пунктов</w:t>
      </w:r>
      <w:r>
        <w:t xml:space="preserve">. </w:t>
      </w:r>
      <w:r w:rsidRPr="00C7012D">
        <w:t>Увеличение зон размещения систем за пределами данных населённых пунктов не планируется. В границах населённых пунктов в рамках существующих технологических зон могут произойти незначительные изменения, связанные с подключением новых потребителей.</w:t>
      </w:r>
    </w:p>
    <w:p w:rsidR="00AC0EA5" w:rsidRDefault="00AC0EA5" w:rsidP="00BA44CE">
      <w:pPr>
        <w:pStyle w:val="Heading3"/>
        <w:sectPr w:rsidR="00AC0EA5" w:rsidSect="00120A7A">
          <w:headerReference w:type="default" r:id="rId21"/>
          <w:footerReference w:type="default" r:id="rId22"/>
          <w:headerReference w:type="first" r:id="rId23"/>
          <w:pgSz w:w="16838" w:h="11906" w:orient="landscape" w:code="9"/>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C0EA5" w:rsidRDefault="00AC0EA5" w:rsidP="00BA44CE">
      <w:pPr>
        <w:pStyle w:val="Heading3"/>
      </w:pPr>
      <w:bookmarkStart w:id="50" w:name="_Toc392754972"/>
      <w:r>
        <w:t>К</w:t>
      </w:r>
      <w:r w:rsidRPr="00956512">
        <w:t>арты (схемы) существующего и планируемого размещения объектов централизованных систем холодного водоснабжения</w:t>
      </w:r>
      <w:bookmarkEnd w:id="50"/>
    </w:p>
    <w:p w:rsidR="00AC0EA5" w:rsidRDefault="00AC0EA5" w:rsidP="005E0F18">
      <w:pPr>
        <w:ind w:hanging="851"/>
        <w:jc w:val="center"/>
      </w:pPr>
      <w:r w:rsidRPr="00A52A08">
        <w:rPr>
          <w:noProof/>
          <w:lang w:eastAsia="ru-RU"/>
        </w:rPr>
        <w:pict>
          <v:shape id="_x0000_i1043" type="#_x0000_t75" style="width:502.5pt;height:597.75pt;visibility:visible">
            <v:imagedata r:id="rId24" o:title=""/>
          </v:shape>
        </w:pict>
      </w:r>
    </w:p>
    <w:p w:rsidR="00AC0EA5" w:rsidRPr="00B10A52" w:rsidRDefault="00AC0EA5" w:rsidP="00BA44CE">
      <w:pPr>
        <w:pStyle w:val="2"/>
        <w:jc w:val="center"/>
        <w:outlineLvl w:val="0"/>
        <w:rPr>
          <w:b/>
        </w:rPr>
      </w:pPr>
      <w:r w:rsidRPr="00B10A52">
        <w:rPr>
          <w:b/>
        </w:rPr>
        <w:t xml:space="preserve">Рисунок </w:t>
      </w:r>
      <w:r w:rsidRPr="00B10A52">
        <w:rPr>
          <w:b/>
        </w:rPr>
        <w:fldChar w:fldCharType="begin"/>
      </w:r>
      <w:r w:rsidRPr="00B10A52">
        <w:rPr>
          <w:b/>
        </w:rPr>
        <w:instrText xml:space="preserve"> SEQ Рисунок \* ARABIC </w:instrText>
      </w:r>
      <w:r w:rsidRPr="00B10A52">
        <w:rPr>
          <w:b/>
        </w:rPr>
        <w:fldChar w:fldCharType="separate"/>
      </w:r>
      <w:r>
        <w:rPr>
          <w:b/>
          <w:noProof/>
        </w:rPr>
        <w:t>7</w:t>
      </w:r>
      <w:r w:rsidRPr="00B10A52">
        <w:rPr>
          <w:b/>
        </w:rPr>
        <w:fldChar w:fldCharType="end"/>
      </w:r>
      <w:r w:rsidRPr="00B10A52">
        <w:rPr>
          <w:b/>
        </w:rPr>
        <w:t xml:space="preserve"> Существующая схема водоснабжения поселка Запорожское</w:t>
      </w:r>
    </w:p>
    <w:p w:rsidR="00AC0EA5" w:rsidRPr="005E0F18" w:rsidRDefault="00AC0EA5" w:rsidP="005E0F18">
      <w:pPr>
        <w:ind w:hanging="851"/>
        <w:jc w:val="center"/>
      </w:pPr>
    </w:p>
    <w:p w:rsidR="00AC0EA5" w:rsidRPr="00B10A52" w:rsidRDefault="00AC0EA5" w:rsidP="00B10A52">
      <w:pPr>
        <w:ind w:left="-284" w:hanging="709"/>
        <w:jc w:val="center"/>
        <w:rPr>
          <w:b/>
        </w:rPr>
      </w:pPr>
      <w:r w:rsidRPr="00A7230E">
        <w:rPr>
          <w:b/>
          <w:noProof/>
          <w:lang w:eastAsia="ru-RU"/>
        </w:rPr>
        <w:pict>
          <v:shape id="Рисунок 18" o:spid="_x0000_i1044" type="#_x0000_t75" style="width:517.5pt;height:569.25pt;visibility:visible">
            <v:imagedata r:id="rId25" o:title=""/>
          </v:shape>
        </w:pict>
      </w:r>
    </w:p>
    <w:p w:rsidR="00AC0EA5" w:rsidRPr="00B10A52" w:rsidRDefault="00AC0EA5" w:rsidP="00BA44CE">
      <w:pPr>
        <w:pStyle w:val="2"/>
        <w:jc w:val="center"/>
        <w:outlineLvl w:val="0"/>
        <w:rPr>
          <w:b/>
        </w:rPr>
      </w:pPr>
      <w:r w:rsidRPr="00B10A52">
        <w:rPr>
          <w:b/>
        </w:rPr>
        <w:t xml:space="preserve">Рисунок </w:t>
      </w:r>
      <w:r w:rsidRPr="00B10A52">
        <w:rPr>
          <w:b/>
        </w:rPr>
        <w:fldChar w:fldCharType="begin"/>
      </w:r>
      <w:r w:rsidRPr="00B10A52">
        <w:rPr>
          <w:b/>
        </w:rPr>
        <w:instrText xml:space="preserve"> SEQ Рисунок \* ARABIC </w:instrText>
      </w:r>
      <w:r w:rsidRPr="00B10A52">
        <w:rPr>
          <w:b/>
        </w:rPr>
        <w:fldChar w:fldCharType="separate"/>
      </w:r>
      <w:r>
        <w:rPr>
          <w:b/>
          <w:noProof/>
        </w:rPr>
        <w:t>8</w:t>
      </w:r>
      <w:r w:rsidRPr="00B10A52">
        <w:rPr>
          <w:b/>
        </w:rPr>
        <w:fldChar w:fldCharType="end"/>
      </w:r>
      <w:r w:rsidRPr="00B10A52">
        <w:rPr>
          <w:b/>
        </w:rPr>
        <w:t xml:space="preserve"> Существующая схема водоснабжения поселка Пятиречье</w:t>
      </w:r>
    </w:p>
    <w:p w:rsidR="00AC0EA5" w:rsidRDefault="00AC0EA5" w:rsidP="000D09B6">
      <w:pPr>
        <w:pStyle w:val="2"/>
      </w:pPr>
      <w:r>
        <w:t>Карты (схемы) точного расположения строящегося водопровода</w:t>
      </w:r>
      <w:r w:rsidRPr="00E82D58">
        <w:t xml:space="preserve"> </w:t>
      </w:r>
      <w:r w:rsidRPr="006968B7">
        <w:t>к кварталам жилой застройки</w:t>
      </w:r>
      <w:r>
        <w:t xml:space="preserve"> в п. Запорожское приведено в графическом приложении к «А</w:t>
      </w:r>
      <w:r w:rsidRPr="006968B7">
        <w:t>кт</w:t>
      </w:r>
      <w:r>
        <w:t>у</w:t>
      </w:r>
      <w:r w:rsidRPr="006968B7">
        <w:t xml:space="preserve"> выбора земельного участка под строительство сети водопровода к кварталам жилой застройки «Южный», «Южный-II», «Южный-III»</w:t>
      </w:r>
      <w:r>
        <w:t>. В электронной модели маршрут прохождения строящегося водопровода не был указан, в связи с отсутствием точных данных о перспективных улицах и проездах.</w:t>
      </w:r>
    </w:p>
    <w:p w:rsidR="00AC0EA5" w:rsidRDefault="00AC0EA5" w:rsidP="00E51623">
      <w:pPr>
        <w:ind w:left="-284" w:hanging="709"/>
        <w:jc w:val="center"/>
        <w:sectPr w:rsidR="00AC0EA5" w:rsidSect="00E51623">
          <w:pgSz w:w="11906" w:h="16838" w:code="9"/>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C0EA5" w:rsidRPr="006B061D" w:rsidRDefault="00AC0EA5" w:rsidP="00BA44CE">
      <w:pPr>
        <w:pStyle w:val="Heading2"/>
      </w:pPr>
      <w:bookmarkStart w:id="51" w:name="_Toc362607548"/>
      <w:bookmarkStart w:id="52" w:name="_Toc392754973"/>
      <w:r w:rsidRPr="006B061D">
        <w:t>Экологические аспекты мероприятий по строительству и реконструкции объектов централизованной системы водоснабжения</w:t>
      </w:r>
      <w:bookmarkEnd w:id="51"/>
      <w:bookmarkEnd w:id="52"/>
    </w:p>
    <w:p w:rsidR="00AC0EA5" w:rsidRDefault="00AC0EA5" w:rsidP="00BA44CE">
      <w:pPr>
        <w:pStyle w:val="Heading3"/>
      </w:pPr>
      <w:bookmarkStart w:id="53" w:name="_Toc392754974"/>
      <w:r w:rsidRPr="00FC238F">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53"/>
    </w:p>
    <w:p w:rsidR="00AC0EA5" w:rsidRDefault="00AC0EA5" w:rsidP="00B55060">
      <w:pPr>
        <w:pStyle w:val="16"/>
      </w:pPr>
      <w:bookmarkStart w:id="54" w:name="_Toc360699430"/>
      <w:bookmarkStart w:id="55" w:name="_Toc360699816"/>
      <w:bookmarkStart w:id="56" w:name="_Toc360700202"/>
      <w:bookmarkStart w:id="57" w:name="_Toc368574028"/>
      <w:bookmarkStart w:id="58" w:name="_Toc362607550"/>
      <w:bookmarkEnd w:id="54"/>
      <w:bookmarkEnd w:id="55"/>
      <w:bookmarkEnd w:id="56"/>
      <w:bookmarkEnd w:id="57"/>
      <w:r w:rsidRPr="00B55060">
        <w:rPr>
          <w:rStyle w:val="20"/>
          <w:lang w:val="ru-RU"/>
        </w:rPr>
        <w:t xml:space="preserve">Сброс (утилизация) промывных вод на территории </w:t>
      </w:r>
      <w:r>
        <w:rPr>
          <w:rStyle w:val="20"/>
          <w:lang w:val="ru-RU"/>
        </w:rPr>
        <w:t>Запорожского сельского поселения</w:t>
      </w:r>
      <w:r w:rsidRPr="00B55060">
        <w:rPr>
          <w:rStyle w:val="20"/>
          <w:lang w:val="ru-RU"/>
        </w:rPr>
        <w:t xml:space="preserve"> не осуществляется</w:t>
      </w:r>
      <w:r w:rsidRPr="00C7012D">
        <w:t>.</w:t>
      </w:r>
    </w:p>
    <w:p w:rsidR="00AC0EA5" w:rsidRPr="009D40A0" w:rsidRDefault="00AC0EA5" w:rsidP="000D09B6">
      <w:pPr>
        <w:pStyle w:val="2"/>
      </w:pPr>
    </w:p>
    <w:p w:rsidR="00AC0EA5" w:rsidRDefault="00AC0EA5" w:rsidP="000D09B6">
      <w:pPr>
        <w:pStyle w:val="2"/>
      </w:pPr>
    </w:p>
    <w:p w:rsidR="00AC0EA5" w:rsidRPr="00FE7C5B" w:rsidRDefault="00AC0EA5" w:rsidP="00BA44CE">
      <w:pPr>
        <w:pStyle w:val="Heading3"/>
      </w:pPr>
      <w:bookmarkStart w:id="59" w:name="_Toc392754975"/>
      <w:r w:rsidRPr="00FE7C5B">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bookmarkEnd w:id="58"/>
      <w:bookmarkEnd w:id="59"/>
    </w:p>
    <w:p w:rsidR="00AC0EA5" w:rsidRPr="00C7012D" w:rsidRDefault="00AC0EA5" w:rsidP="001A1481">
      <w:pPr>
        <w:pStyle w:val="16"/>
      </w:pPr>
      <w:bookmarkStart w:id="60" w:name="_Toc362607551"/>
      <w:r w:rsidRPr="00C7012D">
        <w:t>На сегодняшний день водоподготовка ни в одном из населённых пунктов не производиться.</w:t>
      </w:r>
    </w:p>
    <w:p w:rsidR="00AC0EA5" w:rsidRDefault="00AC0EA5">
      <w:pPr>
        <w:spacing w:after="0" w:line="240" w:lineRule="auto"/>
        <w:rPr>
          <w:b/>
          <w:bCs/>
          <w:sz w:val="34"/>
          <w:szCs w:val="26"/>
        </w:rPr>
      </w:pPr>
      <w:r>
        <w:br w:type="page"/>
      </w:r>
    </w:p>
    <w:p w:rsidR="00AC0EA5" w:rsidRPr="00031A49" w:rsidRDefault="00AC0EA5" w:rsidP="00BA44CE">
      <w:pPr>
        <w:pStyle w:val="Heading2"/>
      </w:pPr>
      <w:bookmarkStart w:id="61" w:name="_Toc392754976"/>
      <w:r w:rsidRPr="00031A49">
        <w:t>Оценка объемов капитальных вложений в строительство, реконструкцию и модернизацию объектов централизованных систем водоснабжения</w:t>
      </w:r>
      <w:bookmarkEnd w:id="60"/>
      <w:bookmarkEnd w:id="61"/>
    </w:p>
    <w:p w:rsidR="00AC0EA5" w:rsidRDefault="00AC0EA5" w:rsidP="00BF08CF">
      <w:pPr>
        <w:pStyle w:val="normal-p0"/>
        <w:jc w:val="center"/>
      </w:pPr>
      <w:r w:rsidRPr="007E2542">
        <w:t xml:space="preserve">Таблица </w:t>
      </w:r>
      <w:r w:rsidRPr="00C05DDD">
        <w:t xml:space="preserve"> </w:t>
      </w:r>
      <w:fldSimple w:instr=" SEQ Таблица \* ARABIC ">
        <w:r>
          <w:rPr>
            <w:noProof/>
          </w:rPr>
          <w:t>29</w:t>
        </w:r>
      </w:fldSimple>
      <w:r>
        <w:rPr>
          <w:noProof/>
        </w:rPr>
        <w:t xml:space="preserve"> </w:t>
      </w:r>
      <w:r w:rsidRPr="007E2542">
        <w:t>Мероприятия по реализации схем</w:t>
      </w:r>
      <w:r>
        <w:t>ы</w:t>
      </w:r>
      <w:r w:rsidRPr="007E2542">
        <w:t xml:space="preserve"> водоснабжения </w:t>
      </w:r>
      <w:r>
        <w:t xml:space="preserve">с указанием ориентировочных объемов капитальных вложений </w:t>
      </w:r>
      <w:r w:rsidRPr="007E2542">
        <w:t>с разбивкой по годам</w:t>
      </w:r>
      <w:r>
        <w:t xml:space="preserve"> (стоимость проведения мероприятий указана в ценах 2014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9"/>
        <w:gridCol w:w="2253"/>
        <w:gridCol w:w="1966"/>
        <w:gridCol w:w="2003"/>
        <w:gridCol w:w="850"/>
        <w:gridCol w:w="1067"/>
        <w:gridCol w:w="616"/>
        <w:gridCol w:w="696"/>
        <w:gridCol w:w="616"/>
        <w:gridCol w:w="616"/>
        <w:gridCol w:w="616"/>
        <w:gridCol w:w="616"/>
        <w:gridCol w:w="616"/>
        <w:gridCol w:w="616"/>
        <w:gridCol w:w="616"/>
        <w:gridCol w:w="616"/>
      </w:tblGrid>
      <w:tr w:rsidR="00AC0EA5" w:rsidRPr="00656C29" w:rsidTr="00656C29">
        <w:trPr>
          <w:trHeight w:val="963"/>
          <w:tblHeader/>
          <w:jc w:val="center"/>
        </w:trPr>
        <w:tc>
          <w:tcPr>
            <w:tcW w:w="407" w:type="dxa"/>
            <w:vAlign w:val="center"/>
          </w:tcPr>
          <w:p w:rsidR="00AC0EA5" w:rsidRPr="00A7230E" w:rsidRDefault="00AC0EA5" w:rsidP="00ED5F63">
            <w:pPr>
              <w:pStyle w:val="normal-p0"/>
              <w:jc w:val="center"/>
              <w:rPr>
                <w:sz w:val="20"/>
                <w:szCs w:val="20"/>
              </w:rPr>
            </w:pPr>
            <w:r w:rsidRPr="00A7230E">
              <w:rPr>
                <w:sz w:val="20"/>
                <w:szCs w:val="20"/>
              </w:rPr>
              <w:t>№</w:t>
            </w:r>
          </w:p>
        </w:tc>
        <w:tc>
          <w:tcPr>
            <w:tcW w:w="2253" w:type="dxa"/>
            <w:vAlign w:val="center"/>
          </w:tcPr>
          <w:p w:rsidR="00AC0EA5" w:rsidRPr="00A7230E" w:rsidRDefault="00AC0EA5" w:rsidP="00ED5F63">
            <w:pPr>
              <w:pStyle w:val="normal-p0"/>
              <w:jc w:val="center"/>
              <w:rPr>
                <w:sz w:val="20"/>
                <w:szCs w:val="20"/>
              </w:rPr>
            </w:pPr>
            <w:r w:rsidRPr="00A7230E">
              <w:rPr>
                <w:sz w:val="20"/>
                <w:szCs w:val="20"/>
              </w:rPr>
              <w:t>Наименование мероприятий</w:t>
            </w:r>
          </w:p>
        </w:tc>
        <w:tc>
          <w:tcPr>
            <w:tcW w:w="1966" w:type="dxa"/>
            <w:vAlign w:val="center"/>
          </w:tcPr>
          <w:p w:rsidR="00AC0EA5" w:rsidRPr="00A7230E" w:rsidRDefault="00AC0EA5" w:rsidP="00ED5F63">
            <w:pPr>
              <w:pStyle w:val="normal-p0"/>
              <w:jc w:val="center"/>
              <w:rPr>
                <w:sz w:val="20"/>
                <w:szCs w:val="20"/>
              </w:rPr>
            </w:pPr>
            <w:r w:rsidRPr="00A7230E">
              <w:rPr>
                <w:sz w:val="20"/>
                <w:szCs w:val="20"/>
              </w:rPr>
              <w:t>Источники финансирования</w:t>
            </w:r>
          </w:p>
        </w:tc>
        <w:tc>
          <w:tcPr>
            <w:tcW w:w="2003" w:type="dxa"/>
            <w:vAlign w:val="center"/>
          </w:tcPr>
          <w:p w:rsidR="00AC0EA5" w:rsidRPr="00A7230E" w:rsidRDefault="00AC0EA5" w:rsidP="00ED5F63">
            <w:pPr>
              <w:pStyle w:val="normal-p0"/>
              <w:jc w:val="center"/>
              <w:rPr>
                <w:sz w:val="20"/>
                <w:szCs w:val="20"/>
                <w:lang w:eastAsia="en-US"/>
              </w:rPr>
            </w:pPr>
            <w:r w:rsidRPr="00A7230E">
              <w:rPr>
                <w:sz w:val="20"/>
                <w:szCs w:val="20"/>
                <w:lang w:eastAsia="en-US"/>
              </w:rPr>
              <w:t>Ориентировочный объем инвестиций, тыс. руб.</w:t>
            </w:r>
          </w:p>
        </w:tc>
        <w:tc>
          <w:tcPr>
            <w:tcW w:w="850" w:type="dxa"/>
            <w:vAlign w:val="center"/>
          </w:tcPr>
          <w:p w:rsidR="00AC0EA5" w:rsidRPr="00A7230E" w:rsidRDefault="00AC0EA5" w:rsidP="00ED5F63">
            <w:pPr>
              <w:pStyle w:val="normal-p0"/>
              <w:jc w:val="center"/>
              <w:rPr>
                <w:sz w:val="20"/>
                <w:szCs w:val="20"/>
                <w:lang w:eastAsia="en-US"/>
              </w:rPr>
            </w:pPr>
            <w:r w:rsidRPr="00A7230E">
              <w:rPr>
                <w:sz w:val="20"/>
                <w:szCs w:val="20"/>
                <w:lang w:eastAsia="en-US"/>
              </w:rPr>
              <w:t>Ед. изм.</w:t>
            </w:r>
          </w:p>
        </w:tc>
        <w:tc>
          <w:tcPr>
            <w:tcW w:w="1067" w:type="dxa"/>
            <w:vAlign w:val="center"/>
          </w:tcPr>
          <w:p w:rsidR="00AC0EA5" w:rsidRPr="00A7230E" w:rsidRDefault="00AC0EA5" w:rsidP="00ED5F63">
            <w:pPr>
              <w:pStyle w:val="normal-p0"/>
              <w:jc w:val="center"/>
              <w:rPr>
                <w:b/>
                <w:i/>
                <w:sz w:val="20"/>
                <w:szCs w:val="20"/>
              </w:rPr>
            </w:pPr>
            <w:r w:rsidRPr="00A7230E">
              <w:rPr>
                <w:b/>
                <w:i/>
                <w:sz w:val="20"/>
                <w:szCs w:val="20"/>
              </w:rPr>
              <w:t>2014</w:t>
            </w:r>
          </w:p>
        </w:tc>
        <w:tc>
          <w:tcPr>
            <w:tcW w:w="616" w:type="dxa"/>
            <w:vAlign w:val="center"/>
          </w:tcPr>
          <w:p w:rsidR="00AC0EA5" w:rsidRPr="00A7230E" w:rsidRDefault="00AC0EA5" w:rsidP="00ED5F63">
            <w:pPr>
              <w:pStyle w:val="normal-p0"/>
              <w:jc w:val="center"/>
              <w:rPr>
                <w:b/>
                <w:i/>
                <w:sz w:val="20"/>
                <w:szCs w:val="20"/>
              </w:rPr>
            </w:pPr>
            <w:r w:rsidRPr="00A7230E">
              <w:rPr>
                <w:b/>
                <w:i/>
                <w:sz w:val="20"/>
                <w:szCs w:val="20"/>
              </w:rPr>
              <w:t>2015</w:t>
            </w:r>
          </w:p>
        </w:tc>
        <w:tc>
          <w:tcPr>
            <w:tcW w:w="696" w:type="dxa"/>
            <w:vAlign w:val="center"/>
          </w:tcPr>
          <w:p w:rsidR="00AC0EA5" w:rsidRPr="00A7230E" w:rsidRDefault="00AC0EA5" w:rsidP="00ED5F63">
            <w:pPr>
              <w:pStyle w:val="normal-p0"/>
              <w:jc w:val="center"/>
              <w:rPr>
                <w:b/>
                <w:i/>
                <w:sz w:val="20"/>
                <w:szCs w:val="20"/>
              </w:rPr>
            </w:pPr>
            <w:r w:rsidRPr="00A7230E">
              <w:rPr>
                <w:b/>
                <w:i/>
                <w:sz w:val="20"/>
                <w:szCs w:val="20"/>
              </w:rPr>
              <w:t>2016</w:t>
            </w:r>
          </w:p>
        </w:tc>
        <w:tc>
          <w:tcPr>
            <w:tcW w:w="616" w:type="dxa"/>
            <w:vAlign w:val="center"/>
          </w:tcPr>
          <w:p w:rsidR="00AC0EA5" w:rsidRPr="00A7230E" w:rsidRDefault="00AC0EA5" w:rsidP="00ED5F63">
            <w:pPr>
              <w:pStyle w:val="normal-p0"/>
              <w:jc w:val="center"/>
              <w:rPr>
                <w:b/>
                <w:i/>
                <w:sz w:val="20"/>
                <w:szCs w:val="20"/>
              </w:rPr>
            </w:pPr>
            <w:r w:rsidRPr="00A7230E">
              <w:rPr>
                <w:b/>
                <w:i/>
                <w:sz w:val="20"/>
                <w:szCs w:val="20"/>
              </w:rPr>
              <w:t>2017</w:t>
            </w:r>
          </w:p>
        </w:tc>
        <w:tc>
          <w:tcPr>
            <w:tcW w:w="616" w:type="dxa"/>
            <w:vAlign w:val="center"/>
          </w:tcPr>
          <w:p w:rsidR="00AC0EA5" w:rsidRPr="00A7230E" w:rsidRDefault="00AC0EA5" w:rsidP="00ED5F63">
            <w:pPr>
              <w:pStyle w:val="normal-p0"/>
              <w:jc w:val="center"/>
              <w:rPr>
                <w:b/>
                <w:i/>
                <w:sz w:val="20"/>
                <w:szCs w:val="20"/>
              </w:rPr>
            </w:pPr>
            <w:r w:rsidRPr="00A7230E">
              <w:rPr>
                <w:b/>
                <w:i/>
                <w:sz w:val="20"/>
                <w:szCs w:val="20"/>
              </w:rPr>
              <w:t>2018</w:t>
            </w:r>
          </w:p>
        </w:tc>
        <w:tc>
          <w:tcPr>
            <w:tcW w:w="616" w:type="dxa"/>
            <w:vAlign w:val="center"/>
          </w:tcPr>
          <w:p w:rsidR="00AC0EA5" w:rsidRPr="00A7230E" w:rsidRDefault="00AC0EA5" w:rsidP="00ED5F63">
            <w:pPr>
              <w:pStyle w:val="normal-p0"/>
              <w:jc w:val="center"/>
              <w:rPr>
                <w:b/>
                <w:i/>
                <w:sz w:val="20"/>
                <w:szCs w:val="20"/>
              </w:rPr>
            </w:pPr>
            <w:r w:rsidRPr="00A7230E">
              <w:rPr>
                <w:b/>
                <w:i/>
                <w:sz w:val="20"/>
                <w:szCs w:val="20"/>
              </w:rPr>
              <w:t>2019</w:t>
            </w:r>
          </w:p>
        </w:tc>
        <w:tc>
          <w:tcPr>
            <w:tcW w:w="616" w:type="dxa"/>
            <w:vAlign w:val="center"/>
          </w:tcPr>
          <w:p w:rsidR="00AC0EA5" w:rsidRPr="00A7230E" w:rsidRDefault="00AC0EA5" w:rsidP="00ED5F63">
            <w:pPr>
              <w:pStyle w:val="normal-p0"/>
              <w:jc w:val="center"/>
              <w:rPr>
                <w:b/>
                <w:i/>
                <w:sz w:val="20"/>
                <w:szCs w:val="20"/>
              </w:rPr>
            </w:pPr>
            <w:r w:rsidRPr="00A7230E">
              <w:rPr>
                <w:b/>
                <w:i/>
                <w:sz w:val="20"/>
                <w:szCs w:val="20"/>
              </w:rPr>
              <w:t>2020</w:t>
            </w:r>
          </w:p>
        </w:tc>
        <w:tc>
          <w:tcPr>
            <w:tcW w:w="616" w:type="dxa"/>
            <w:vAlign w:val="center"/>
          </w:tcPr>
          <w:p w:rsidR="00AC0EA5" w:rsidRPr="00A7230E" w:rsidRDefault="00AC0EA5" w:rsidP="00ED5F63">
            <w:pPr>
              <w:pStyle w:val="normal-p0"/>
              <w:jc w:val="center"/>
              <w:rPr>
                <w:b/>
                <w:i/>
                <w:sz w:val="20"/>
                <w:szCs w:val="20"/>
              </w:rPr>
            </w:pPr>
            <w:r w:rsidRPr="00A7230E">
              <w:rPr>
                <w:b/>
                <w:i/>
                <w:sz w:val="20"/>
                <w:szCs w:val="20"/>
              </w:rPr>
              <w:t>2021</w:t>
            </w:r>
          </w:p>
        </w:tc>
        <w:tc>
          <w:tcPr>
            <w:tcW w:w="616" w:type="dxa"/>
            <w:vAlign w:val="center"/>
          </w:tcPr>
          <w:p w:rsidR="00AC0EA5" w:rsidRPr="00A7230E" w:rsidRDefault="00AC0EA5" w:rsidP="00ED5F63">
            <w:pPr>
              <w:pStyle w:val="normal-p0"/>
              <w:jc w:val="center"/>
              <w:rPr>
                <w:b/>
                <w:i/>
                <w:sz w:val="20"/>
                <w:szCs w:val="20"/>
              </w:rPr>
            </w:pPr>
            <w:r w:rsidRPr="00A7230E">
              <w:rPr>
                <w:b/>
                <w:i/>
                <w:sz w:val="20"/>
                <w:szCs w:val="20"/>
              </w:rPr>
              <w:t>2022</w:t>
            </w:r>
          </w:p>
        </w:tc>
        <w:tc>
          <w:tcPr>
            <w:tcW w:w="616" w:type="dxa"/>
            <w:vAlign w:val="center"/>
          </w:tcPr>
          <w:p w:rsidR="00AC0EA5" w:rsidRPr="00A7230E" w:rsidRDefault="00AC0EA5" w:rsidP="00ED5F63">
            <w:pPr>
              <w:pStyle w:val="normal-p0"/>
              <w:jc w:val="center"/>
              <w:rPr>
                <w:b/>
                <w:i/>
                <w:sz w:val="20"/>
                <w:szCs w:val="20"/>
              </w:rPr>
            </w:pPr>
            <w:r w:rsidRPr="00A7230E">
              <w:rPr>
                <w:b/>
                <w:i/>
                <w:sz w:val="20"/>
                <w:szCs w:val="20"/>
              </w:rPr>
              <w:t>2023</w:t>
            </w:r>
          </w:p>
        </w:tc>
        <w:tc>
          <w:tcPr>
            <w:tcW w:w="616" w:type="dxa"/>
            <w:vAlign w:val="center"/>
          </w:tcPr>
          <w:p w:rsidR="00AC0EA5" w:rsidRPr="00A7230E" w:rsidRDefault="00AC0EA5" w:rsidP="00ED5F63">
            <w:pPr>
              <w:pStyle w:val="normal-p0"/>
              <w:jc w:val="center"/>
              <w:rPr>
                <w:b/>
                <w:i/>
                <w:sz w:val="20"/>
                <w:szCs w:val="20"/>
              </w:rPr>
            </w:pPr>
            <w:r w:rsidRPr="00A7230E">
              <w:rPr>
                <w:b/>
                <w:i/>
                <w:sz w:val="20"/>
                <w:szCs w:val="20"/>
              </w:rPr>
              <w:t>2024</w:t>
            </w:r>
          </w:p>
        </w:tc>
      </w:tr>
      <w:tr w:rsidR="00AC0EA5" w:rsidRPr="00656C29" w:rsidTr="00656C29">
        <w:trPr>
          <w:trHeight w:val="2713"/>
          <w:jc w:val="center"/>
        </w:trPr>
        <w:tc>
          <w:tcPr>
            <w:tcW w:w="407" w:type="dxa"/>
            <w:vMerge w:val="restart"/>
            <w:vAlign w:val="center"/>
          </w:tcPr>
          <w:p w:rsidR="00AC0EA5" w:rsidRPr="00A7230E" w:rsidRDefault="00AC0EA5" w:rsidP="00ED5F63">
            <w:pPr>
              <w:pStyle w:val="normal-p0"/>
              <w:jc w:val="center"/>
              <w:rPr>
                <w:sz w:val="20"/>
                <w:szCs w:val="20"/>
              </w:rPr>
            </w:pPr>
            <w:r w:rsidRPr="00A7230E">
              <w:rPr>
                <w:sz w:val="20"/>
                <w:szCs w:val="20"/>
              </w:rPr>
              <w:t>1</w:t>
            </w:r>
          </w:p>
        </w:tc>
        <w:tc>
          <w:tcPr>
            <w:tcW w:w="2253" w:type="dxa"/>
            <w:vMerge w:val="restart"/>
            <w:vAlign w:val="center"/>
          </w:tcPr>
          <w:p w:rsidR="00AC0EA5" w:rsidRPr="00A7230E" w:rsidRDefault="00AC0EA5" w:rsidP="00ED5F63">
            <w:pPr>
              <w:pStyle w:val="normal-p0"/>
              <w:jc w:val="center"/>
              <w:rPr>
                <w:sz w:val="20"/>
                <w:szCs w:val="20"/>
              </w:rPr>
            </w:pPr>
            <w:r w:rsidRPr="00A7230E">
              <w:rPr>
                <w:sz w:val="20"/>
                <w:szCs w:val="20"/>
                <w:lang w:eastAsia="en-US"/>
              </w:rPr>
              <w:t>Реконструкция водопровода по ул. Совестская п. Запорожское согласно подпрограмме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w:t>
            </w:r>
          </w:p>
        </w:tc>
        <w:tc>
          <w:tcPr>
            <w:tcW w:w="1966" w:type="dxa"/>
            <w:vAlign w:val="center"/>
          </w:tcPr>
          <w:p w:rsidR="00AC0EA5" w:rsidRPr="00A7230E" w:rsidRDefault="00AC0EA5" w:rsidP="00ED5F63">
            <w:pPr>
              <w:pStyle w:val="normal-p0"/>
              <w:jc w:val="center"/>
              <w:rPr>
                <w:sz w:val="20"/>
                <w:szCs w:val="20"/>
              </w:rPr>
            </w:pPr>
            <w:r w:rsidRPr="00A7230E">
              <w:rPr>
                <w:sz w:val="20"/>
                <w:szCs w:val="20"/>
              </w:rPr>
              <w:t>Областной бюджет</w:t>
            </w:r>
          </w:p>
        </w:tc>
        <w:tc>
          <w:tcPr>
            <w:tcW w:w="2003" w:type="dxa"/>
            <w:vMerge w:val="restart"/>
            <w:vAlign w:val="center"/>
          </w:tcPr>
          <w:p w:rsidR="00AC0EA5" w:rsidRPr="00A7230E" w:rsidRDefault="00AC0EA5" w:rsidP="00ED5F63">
            <w:pPr>
              <w:pStyle w:val="normal-p0"/>
              <w:jc w:val="center"/>
              <w:rPr>
                <w:sz w:val="20"/>
                <w:szCs w:val="20"/>
                <w:lang w:eastAsia="en-US"/>
              </w:rPr>
            </w:pPr>
            <w:r w:rsidRPr="00A7230E">
              <w:rPr>
                <w:sz w:val="20"/>
                <w:szCs w:val="20"/>
                <w:lang w:eastAsia="en-US"/>
              </w:rPr>
              <w:t>6825</w:t>
            </w:r>
          </w:p>
        </w:tc>
        <w:tc>
          <w:tcPr>
            <w:tcW w:w="850" w:type="dxa"/>
            <w:vAlign w:val="center"/>
          </w:tcPr>
          <w:p w:rsidR="00AC0EA5" w:rsidRPr="00A7230E" w:rsidRDefault="00AC0EA5" w:rsidP="00ED5F63">
            <w:pPr>
              <w:pStyle w:val="normal-p0"/>
              <w:jc w:val="center"/>
              <w:rPr>
                <w:sz w:val="20"/>
                <w:szCs w:val="20"/>
                <w:lang w:eastAsia="en-US"/>
              </w:rPr>
            </w:pPr>
            <w:r w:rsidRPr="00A7230E">
              <w:rPr>
                <w:sz w:val="20"/>
                <w:szCs w:val="20"/>
                <w:lang w:eastAsia="en-US"/>
              </w:rPr>
              <w:t>тыс. руб.</w:t>
            </w:r>
          </w:p>
        </w:tc>
        <w:tc>
          <w:tcPr>
            <w:tcW w:w="1067" w:type="dxa"/>
            <w:vAlign w:val="center"/>
          </w:tcPr>
          <w:p w:rsidR="00AC0EA5" w:rsidRPr="00A7230E" w:rsidRDefault="00AC0EA5" w:rsidP="00ED5F63">
            <w:pPr>
              <w:pStyle w:val="normal-p0"/>
              <w:jc w:val="center"/>
              <w:rPr>
                <w:sz w:val="19"/>
                <w:szCs w:val="19"/>
              </w:rPr>
            </w:pPr>
            <w:r w:rsidRPr="00A7230E">
              <w:rPr>
                <w:sz w:val="19"/>
                <w:szCs w:val="19"/>
              </w:rPr>
              <w:t>6500,0</w:t>
            </w:r>
          </w:p>
        </w:tc>
        <w:tc>
          <w:tcPr>
            <w:tcW w:w="616" w:type="dxa"/>
            <w:vAlign w:val="center"/>
          </w:tcPr>
          <w:p w:rsidR="00AC0EA5" w:rsidRPr="00A7230E" w:rsidRDefault="00AC0EA5" w:rsidP="00ED5F63">
            <w:pPr>
              <w:pStyle w:val="normal-p0"/>
              <w:jc w:val="center"/>
              <w:rPr>
                <w:sz w:val="19"/>
                <w:szCs w:val="19"/>
              </w:rPr>
            </w:pPr>
          </w:p>
        </w:tc>
        <w:tc>
          <w:tcPr>
            <w:tcW w:w="69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r>
      <w:tr w:rsidR="00AC0EA5" w:rsidRPr="00656C29" w:rsidTr="00656C29">
        <w:trPr>
          <w:trHeight w:val="2300"/>
          <w:jc w:val="center"/>
        </w:trPr>
        <w:tc>
          <w:tcPr>
            <w:tcW w:w="407" w:type="dxa"/>
            <w:vMerge/>
            <w:vAlign w:val="center"/>
          </w:tcPr>
          <w:p w:rsidR="00AC0EA5" w:rsidRPr="00A7230E" w:rsidRDefault="00AC0EA5" w:rsidP="00ED5F63">
            <w:pPr>
              <w:pStyle w:val="normal-p0"/>
              <w:jc w:val="center"/>
              <w:rPr>
                <w:sz w:val="20"/>
                <w:szCs w:val="20"/>
              </w:rPr>
            </w:pPr>
          </w:p>
        </w:tc>
        <w:tc>
          <w:tcPr>
            <w:tcW w:w="2253" w:type="dxa"/>
            <w:vMerge/>
            <w:vAlign w:val="center"/>
          </w:tcPr>
          <w:p w:rsidR="00AC0EA5" w:rsidRPr="00A7230E" w:rsidRDefault="00AC0EA5" w:rsidP="00ED5F63">
            <w:pPr>
              <w:pStyle w:val="normal-p0"/>
              <w:jc w:val="center"/>
              <w:rPr>
                <w:sz w:val="20"/>
                <w:szCs w:val="20"/>
              </w:rPr>
            </w:pPr>
          </w:p>
        </w:tc>
        <w:tc>
          <w:tcPr>
            <w:tcW w:w="1966" w:type="dxa"/>
            <w:vAlign w:val="center"/>
          </w:tcPr>
          <w:p w:rsidR="00AC0EA5" w:rsidRPr="00A7230E" w:rsidRDefault="00AC0EA5" w:rsidP="00ED5F63">
            <w:pPr>
              <w:pStyle w:val="normal-p0"/>
              <w:jc w:val="center"/>
              <w:rPr>
                <w:sz w:val="20"/>
                <w:szCs w:val="20"/>
              </w:rPr>
            </w:pPr>
            <w:r w:rsidRPr="00A7230E">
              <w:rPr>
                <w:sz w:val="20"/>
                <w:szCs w:val="20"/>
              </w:rPr>
              <w:t>Местный бюджет</w:t>
            </w:r>
          </w:p>
        </w:tc>
        <w:tc>
          <w:tcPr>
            <w:tcW w:w="2003" w:type="dxa"/>
            <w:vMerge/>
            <w:vAlign w:val="center"/>
          </w:tcPr>
          <w:p w:rsidR="00AC0EA5" w:rsidRPr="00A7230E" w:rsidRDefault="00AC0EA5" w:rsidP="00ED5F63">
            <w:pPr>
              <w:pStyle w:val="normal-p0"/>
              <w:jc w:val="center"/>
              <w:rPr>
                <w:sz w:val="20"/>
                <w:szCs w:val="20"/>
                <w:lang w:eastAsia="en-US"/>
              </w:rPr>
            </w:pPr>
          </w:p>
        </w:tc>
        <w:tc>
          <w:tcPr>
            <w:tcW w:w="850" w:type="dxa"/>
            <w:vAlign w:val="center"/>
          </w:tcPr>
          <w:p w:rsidR="00AC0EA5" w:rsidRPr="00A7230E" w:rsidRDefault="00AC0EA5" w:rsidP="00ED5F63">
            <w:pPr>
              <w:pStyle w:val="normal-p0"/>
              <w:jc w:val="center"/>
              <w:rPr>
                <w:sz w:val="20"/>
                <w:szCs w:val="20"/>
                <w:lang w:eastAsia="en-US"/>
              </w:rPr>
            </w:pPr>
            <w:r w:rsidRPr="00A7230E">
              <w:rPr>
                <w:sz w:val="20"/>
                <w:szCs w:val="20"/>
                <w:lang w:eastAsia="en-US"/>
              </w:rPr>
              <w:t>тыс. руб.</w:t>
            </w:r>
          </w:p>
        </w:tc>
        <w:tc>
          <w:tcPr>
            <w:tcW w:w="1067" w:type="dxa"/>
            <w:vAlign w:val="center"/>
          </w:tcPr>
          <w:p w:rsidR="00AC0EA5" w:rsidRPr="00A7230E" w:rsidRDefault="00AC0EA5" w:rsidP="00ED5F63">
            <w:pPr>
              <w:pStyle w:val="normal-p0"/>
              <w:jc w:val="center"/>
              <w:rPr>
                <w:sz w:val="19"/>
                <w:szCs w:val="19"/>
              </w:rPr>
            </w:pPr>
            <w:r w:rsidRPr="00A7230E">
              <w:rPr>
                <w:sz w:val="19"/>
                <w:szCs w:val="19"/>
              </w:rPr>
              <w:t>325,0</w:t>
            </w:r>
          </w:p>
        </w:tc>
        <w:tc>
          <w:tcPr>
            <w:tcW w:w="616" w:type="dxa"/>
            <w:vAlign w:val="center"/>
          </w:tcPr>
          <w:p w:rsidR="00AC0EA5" w:rsidRPr="00A7230E" w:rsidRDefault="00AC0EA5" w:rsidP="00ED5F63">
            <w:pPr>
              <w:pStyle w:val="normal-p0"/>
              <w:jc w:val="center"/>
              <w:rPr>
                <w:sz w:val="19"/>
                <w:szCs w:val="19"/>
              </w:rPr>
            </w:pPr>
          </w:p>
        </w:tc>
        <w:tc>
          <w:tcPr>
            <w:tcW w:w="69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r>
      <w:tr w:rsidR="00AC0EA5" w:rsidRPr="00656C29" w:rsidTr="00656C29">
        <w:trPr>
          <w:trHeight w:val="1590"/>
          <w:jc w:val="center"/>
        </w:trPr>
        <w:tc>
          <w:tcPr>
            <w:tcW w:w="407" w:type="dxa"/>
            <w:vMerge w:val="restart"/>
            <w:vAlign w:val="center"/>
          </w:tcPr>
          <w:p w:rsidR="00AC0EA5" w:rsidRPr="00A7230E" w:rsidRDefault="00AC0EA5" w:rsidP="00ED5F63">
            <w:pPr>
              <w:pStyle w:val="normal-p0"/>
              <w:jc w:val="center"/>
              <w:rPr>
                <w:sz w:val="20"/>
                <w:szCs w:val="20"/>
              </w:rPr>
            </w:pPr>
            <w:r w:rsidRPr="00A7230E">
              <w:rPr>
                <w:sz w:val="20"/>
                <w:szCs w:val="20"/>
              </w:rPr>
              <w:t>2</w:t>
            </w:r>
          </w:p>
        </w:tc>
        <w:tc>
          <w:tcPr>
            <w:tcW w:w="2253" w:type="dxa"/>
            <w:vMerge w:val="restart"/>
            <w:vAlign w:val="center"/>
          </w:tcPr>
          <w:p w:rsidR="00AC0EA5" w:rsidRPr="00A7230E" w:rsidRDefault="00AC0EA5" w:rsidP="00ED5F63">
            <w:pPr>
              <w:pStyle w:val="normal-p0"/>
              <w:jc w:val="center"/>
              <w:rPr>
                <w:sz w:val="20"/>
                <w:szCs w:val="20"/>
              </w:rPr>
            </w:pPr>
            <w:r w:rsidRPr="00A7230E">
              <w:rPr>
                <w:sz w:val="20"/>
                <w:szCs w:val="20"/>
                <w:lang w:eastAsia="en-US"/>
              </w:rPr>
              <w:t>Строительство водопровода к малоэтажной жилой застройке п. Запорожское согласно подпрограмме «Устойчивое развитие сельских территорий на 2014-2017 годы и на период до 2020 года»  государственной программы «Развитие сельского хозяйства Ленинградской области на 2013-2020 годы»</w:t>
            </w:r>
          </w:p>
        </w:tc>
        <w:tc>
          <w:tcPr>
            <w:tcW w:w="1966" w:type="dxa"/>
            <w:vAlign w:val="center"/>
          </w:tcPr>
          <w:p w:rsidR="00AC0EA5" w:rsidRPr="00A7230E" w:rsidRDefault="00AC0EA5" w:rsidP="00ED5F63">
            <w:pPr>
              <w:pStyle w:val="normal-p0"/>
              <w:jc w:val="center"/>
              <w:rPr>
                <w:sz w:val="20"/>
                <w:szCs w:val="20"/>
              </w:rPr>
            </w:pPr>
            <w:r w:rsidRPr="00A7230E">
              <w:rPr>
                <w:sz w:val="20"/>
                <w:szCs w:val="20"/>
              </w:rPr>
              <w:t>Федеральный бюджет</w:t>
            </w:r>
          </w:p>
        </w:tc>
        <w:tc>
          <w:tcPr>
            <w:tcW w:w="2003" w:type="dxa"/>
            <w:vMerge w:val="restart"/>
            <w:vAlign w:val="center"/>
          </w:tcPr>
          <w:p w:rsidR="00AC0EA5" w:rsidRPr="00A7230E" w:rsidRDefault="00AC0EA5" w:rsidP="00ED5F63">
            <w:pPr>
              <w:pStyle w:val="normal-p0"/>
              <w:jc w:val="center"/>
              <w:rPr>
                <w:sz w:val="20"/>
                <w:szCs w:val="20"/>
                <w:lang w:eastAsia="en-US"/>
              </w:rPr>
            </w:pPr>
            <w:r w:rsidRPr="00A7230E">
              <w:rPr>
                <w:sz w:val="20"/>
                <w:szCs w:val="20"/>
                <w:lang w:eastAsia="en-US"/>
              </w:rPr>
              <w:t>22309</w:t>
            </w:r>
          </w:p>
        </w:tc>
        <w:tc>
          <w:tcPr>
            <w:tcW w:w="850" w:type="dxa"/>
            <w:vAlign w:val="center"/>
          </w:tcPr>
          <w:p w:rsidR="00AC0EA5" w:rsidRPr="00A7230E" w:rsidRDefault="00AC0EA5" w:rsidP="00ED5F63">
            <w:pPr>
              <w:pStyle w:val="normal-p0"/>
              <w:jc w:val="center"/>
              <w:rPr>
                <w:sz w:val="20"/>
                <w:szCs w:val="20"/>
                <w:lang w:eastAsia="en-US"/>
              </w:rPr>
            </w:pPr>
            <w:r w:rsidRPr="00A7230E">
              <w:rPr>
                <w:sz w:val="20"/>
                <w:szCs w:val="20"/>
                <w:lang w:eastAsia="en-US"/>
              </w:rPr>
              <w:t>тыс. руб.</w:t>
            </w:r>
          </w:p>
        </w:tc>
        <w:tc>
          <w:tcPr>
            <w:tcW w:w="1067" w:type="dxa"/>
            <w:vAlign w:val="center"/>
          </w:tcPr>
          <w:p w:rsidR="00AC0EA5" w:rsidRPr="00A7230E" w:rsidRDefault="00AC0EA5" w:rsidP="00ED5F63">
            <w:pPr>
              <w:pStyle w:val="normal-p0"/>
              <w:jc w:val="center"/>
              <w:rPr>
                <w:sz w:val="19"/>
                <w:szCs w:val="19"/>
              </w:rPr>
            </w:pPr>
            <w:r w:rsidRPr="00A7230E">
              <w:rPr>
                <w:sz w:val="19"/>
                <w:szCs w:val="19"/>
              </w:rPr>
              <w:t>8400,0</w:t>
            </w:r>
          </w:p>
        </w:tc>
        <w:tc>
          <w:tcPr>
            <w:tcW w:w="616" w:type="dxa"/>
            <w:vAlign w:val="center"/>
          </w:tcPr>
          <w:p w:rsidR="00AC0EA5" w:rsidRPr="00A7230E" w:rsidRDefault="00AC0EA5" w:rsidP="00ED5F63">
            <w:pPr>
              <w:pStyle w:val="normal-p0"/>
              <w:jc w:val="center"/>
              <w:rPr>
                <w:sz w:val="19"/>
                <w:szCs w:val="19"/>
              </w:rPr>
            </w:pPr>
          </w:p>
        </w:tc>
        <w:tc>
          <w:tcPr>
            <w:tcW w:w="69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r>
      <w:tr w:rsidR="00AC0EA5" w:rsidRPr="00656C29" w:rsidTr="00656C29">
        <w:trPr>
          <w:trHeight w:val="2264"/>
          <w:jc w:val="center"/>
        </w:trPr>
        <w:tc>
          <w:tcPr>
            <w:tcW w:w="407" w:type="dxa"/>
            <w:vMerge/>
            <w:vAlign w:val="center"/>
          </w:tcPr>
          <w:p w:rsidR="00AC0EA5" w:rsidRPr="00A7230E" w:rsidRDefault="00AC0EA5" w:rsidP="00ED5F63">
            <w:pPr>
              <w:pStyle w:val="normal-p0"/>
              <w:jc w:val="center"/>
              <w:rPr>
                <w:sz w:val="20"/>
                <w:szCs w:val="20"/>
              </w:rPr>
            </w:pPr>
          </w:p>
        </w:tc>
        <w:tc>
          <w:tcPr>
            <w:tcW w:w="2253" w:type="dxa"/>
            <w:vMerge/>
            <w:vAlign w:val="center"/>
          </w:tcPr>
          <w:p w:rsidR="00AC0EA5" w:rsidRPr="00A7230E" w:rsidRDefault="00AC0EA5" w:rsidP="00ED5F63">
            <w:pPr>
              <w:pStyle w:val="normal-p0"/>
              <w:jc w:val="center"/>
              <w:rPr>
                <w:sz w:val="20"/>
                <w:szCs w:val="20"/>
              </w:rPr>
            </w:pPr>
          </w:p>
        </w:tc>
        <w:tc>
          <w:tcPr>
            <w:tcW w:w="1966" w:type="dxa"/>
            <w:vAlign w:val="center"/>
          </w:tcPr>
          <w:p w:rsidR="00AC0EA5" w:rsidRPr="00A7230E" w:rsidRDefault="00AC0EA5" w:rsidP="00ED5F63">
            <w:pPr>
              <w:pStyle w:val="normal-p0"/>
              <w:jc w:val="center"/>
              <w:rPr>
                <w:sz w:val="20"/>
                <w:szCs w:val="20"/>
              </w:rPr>
            </w:pPr>
            <w:r w:rsidRPr="00A7230E">
              <w:rPr>
                <w:sz w:val="20"/>
                <w:szCs w:val="20"/>
              </w:rPr>
              <w:t>Областной бюджет</w:t>
            </w:r>
          </w:p>
        </w:tc>
        <w:tc>
          <w:tcPr>
            <w:tcW w:w="2003" w:type="dxa"/>
            <w:vMerge/>
            <w:vAlign w:val="center"/>
          </w:tcPr>
          <w:p w:rsidR="00AC0EA5" w:rsidRPr="00A7230E" w:rsidRDefault="00AC0EA5" w:rsidP="00ED5F63">
            <w:pPr>
              <w:pStyle w:val="normal-p0"/>
              <w:jc w:val="center"/>
              <w:rPr>
                <w:sz w:val="20"/>
                <w:szCs w:val="20"/>
                <w:lang w:eastAsia="en-US"/>
              </w:rPr>
            </w:pPr>
          </w:p>
        </w:tc>
        <w:tc>
          <w:tcPr>
            <w:tcW w:w="850" w:type="dxa"/>
            <w:vAlign w:val="center"/>
          </w:tcPr>
          <w:p w:rsidR="00AC0EA5" w:rsidRPr="00A7230E" w:rsidRDefault="00AC0EA5" w:rsidP="00ED5F63">
            <w:pPr>
              <w:pStyle w:val="normal-p0"/>
              <w:jc w:val="center"/>
              <w:rPr>
                <w:sz w:val="20"/>
                <w:szCs w:val="20"/>
                <w:lang w:eastAsia="en-US"/>
              </w:rPr>
            </w:pPr>
            <w:r w:rsidRPr="00A7230E">
              <w:rPr>
                <w:sz w:val="20"/>
                <w:szCs w:val="20"/>
                <w:lang w:eastAsia="en-US"/>
              </w:rPr>
              <w:t>тыс. руб.</w:t>
            </w:r>
          </w:p>
        </w:tc>
        <w:tc>
          <w:tcPr>
            <w:tcW w:w="1067" w:type="dxa"/>
            <w:vAlign w:val="center"/>
          </w:tcPr>
          <w:p w:rsidR="00AC0EA5" w:rsidRPr="00A7230E" w:rsidRDefault="00AC0EA5" w:rsidP="00ED5F63">
            <w:pPr>
              <w:pStyle w:val="normal-p0"/>
              <w:jc w:val="center"/>
              <w:rPr>
                <w:sz w:val="19"/>
                <w:szCs w:val="19"/>
              </w:rPr>
            </w:pPr>
            <w:r w:rsidRPr="00A7230E">
              <w:rPr>
                <w:sz w:val="19"/>
                <w:szCs w:val="19"/>
              </w:rPr>
              <w:t>13209,0</w:t>
            </w:r>
          </w:p>
        </w:tc>
        <w:tc>
          <w:tcPr>
            <w:tcW w:w="616" w:type="dxa"/>
            <w:vAlign w:val="center"/>
          </w:tcPr>
          <w:p w:rsidR="00AC0EA5" w:rsidRPr="00A7230E" w:rsidRDefault="00AC0EA5" w:rsidP="00ED5F63">
            <w:pPr>
              <w:pStyle w:val="normal-p0"/>
              <w:jc w:val="center"/>
              <w:rPr>
                <w:sz w:val="19"/>
                <w:szCs w:val="19"/>
              </w:rPr>
            </w:pPr>
          </w:p>
        </w:tc>
        <w:tc>
          <w:tcPr>
            <w:tcW w:w="69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r>
      <w:tr w:rsidR="00AC0EA5" w:rsidRPr="00656C29" w:rsidTr="00656C29">
        <w:trPr>
          <w:trHeight w:val="2258"/>
          <w:jc w:val="center"/>
        </w:trPr>
        <w:tc>
          <w:tcPr>
            <w:tcW w:w="407" w:type="dxa"/>
            <w:vMerge/>
            <w:vAlign w:val="center"/>
          </w:tcPr>
          <w:p w:rsidR="00AC0EA5" w:rsidRPr="00A7230E" w:rsidRDefault="00AC0EA5" w:rsidP="00ED5F63">
            <w:pPr>
              <w:pStyle w:val="normal-p0"/>
              <w:jc w:val="center"/>
              <w:rPr>
                <w:sz w:val="20"/>
                <w:szCs w:val="20"/>
              </w:rPr>
            </w:pPr>
          </w:p>
        </w:tc>
        <w:tc>
          <w:tcPr>
            <w:tcW w:w="2253" w:type="dxa"/>
            <w:vMerge/>
            <w:vAlign w:val="center"/>
          </w:tcPr>
          <w:p w:rsidR="00AC0EA5" w:rsidRPr="00A7230E" w:rsidRDefault="00AC0EA5" w:rsidP="00ED5F63">
            <w:pPr>
              <w:pStyle w:val="normal-p0"/>
              <w:jc w:val="center"/>
              <w:rPr>
                <w:sz w:val="20"/>
                <w:szCs w:val="20"/>
              </w:rPr>
            </w:pPr>
          </w:p>
        </w:tc>
        <w:tc>
          <w:tcPr>
            <w:tcW w:w="1966" w:type="dxa"/>
            <w:vAlign w:val="center"/>
          </w:tcPr>
          <w:p w:rsidR="00AC0EA5" w:rsidRPr="00A7230E" w:rsidRDefault="00AC0EA5" w:rsidP="00ED5F63">
            <w:pPr>
              <w:pStyle w:val="normal-p0"/>
              <w:jc w:val="center"/>
              <w:rPr>
                <w:sz w:val="20"/>
                <w:szCs w:val="20"/>
              </w:rPr>
            </w:pPr>
            <w:r w:rsidRPr="00A7230E">
              <w:rPr>
                <w:sz w:val="20"/>
                <w:szCs w:val="20"/>
              </w:rPr>
              <w:t>Местный бюджет</w:t>
            </w:r>
          </w:p>
        </w:tc>
        <w:tc>
          <w:tcPr>
            <w:tcW w:w="2003" w:type="dxa"/>
            <w:vMerge/>
            <w:vAlign w:val="center"/>
          </w:tcPr>
          <w:p w:rsidR="00AC0EA5" w:rsidRPr="00A7230E" w:rsidRDefault="00AC0EA5" w:rsidP="00ED5F63">
            <w:pPr>
              <w:pStyle w:val="normal-p0"/>
              <w:jc w:val="center"/>
              <w:rPr>
                <w:sz w:val="20"/>
                <w:szCs w:val="20"/>
                <w:lang w:eastAsia="en-US"/>
              </w:rPr>
            </w:pPr>
          </w:p>
        </w:tc>
        <w:tc>
          <w:tcPr>
            <w:tcW w:w="850" w:type="dxa"/>
            <w:vAlign w:val="center"/>
          </w:tcPr>
          <w:p w:rsidR="00AC0EA5" w:rsidRPr="00A7230E" w:rsidRDefault="00AC0EA5" w:rsidP="00ED5F63">
            <w:pPr>
              <w:pStyle w:val="normal-p0"/>
              <w:jc w:val="center"/>
              <w:rPr>
                <w:sz w:val="20"/>
                <w:szCs w:val="20"/>
                <w:lang w:eastAsia="en-US"/>
              </w:rPr>
            </w:pPr>
            <w:r w:rsidRPr="00A7230E">
              <w:rPr>
                <w:sz w:val="20"/>
                <w:szCs w:val="20"/>
                <w:lang w:eastAsia="en-US"/>
              </w:rPr>
              <w:t>тыс. руб.</w:t>
            </w:r>
          </w:p>
        </w:tc>
        <w:tc>
          <w:tcPr>
            <w:tcW w:w="1067" w:type="dxa"/>
            <w:vAlign w:val="center"/>
          </w:tcPr>
          <w:p w:rsidR="00AC0EA5" w:rsidRPr="00A7230E" w:rsidRDefault="00AC0EA5" w:rsidP="00ED5F63">
            <w:pPr>
              <w:pStyle w:val="normal-p0"/>
              <w:jc w:val="center"/>
              <w:rPr>
                <w:sz w:val="19"/>
                <w:szCs w:val="19"/>
              </w:rPr>
            </w:pPr>
            <w:r w:rsidRPr="00A7230E">
              <w:rPr>
                <w:sz w:val="19"/>
                <w:szCs w:val="19"/>
              </w:rPr>
              <w:t>700,0</w:t>
            </w:r>
          </w:p>
        </w:tc>
        <w:tc>
          <w:tcPr>
            <w:tcW w:w="616" w:type="dxa"/>
            <w:vAlign w:val="center"/>
          </w:tcPr>
          <w:p w:rsidR="00AC0EA5" w:rsidRPr="00A7230E" w:rsidRDefault="00AC0EA5" w:rsidP="00ED5F63">
            <w:pPr>
              <w:pStyle w:val="normal-p0"/>
              <w:jc w:val="center"/>
              <w:rPr>
                <w:sz w:val="19"/>
                <w:szCs w:val="19"/>
              </w:rPr>
            </w:pPr>
          </w:p>
        </w:tc>
        <w:tc>
          <w:tcPr>
            <w:tcW w:w="69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r>
      <w:tr w:rsidR="00AC0EA5" w:rsidRPr="00656C29" w:rsidTr="00656C29">
        <w:trPr>
          <w:trHeight w:val="2258"/>
          <w:jc w:val="center"/>
        </w:trPr>
        <w:tc>
          <w:tcPr>
            <w:tcW w:w="407" w:type="dxa"/>
            <w:vAlign w:val="center"/>
          </w:tcPr>
          <w:p w:rsidR="00AC0EA5" w:rsidRPr="00A7230E" w:rsidRDefault="00AC0EA5" w:rsidP="00ED5F63">
            <w:pPr>
              <w:pStyle w:val="normal-p0"/>
              <w:jc w:val="center"/>
              <w:rPr>
                <w:sz w:val="20"/>
                <w:szCs w:val="20"/>
              </w:rPr>
            </w:pPr>
            <w:r w:rsidRPr="00A7230E">
              <w:rPr>
                <w:sz w:val="20"/>
                <w:szCs w:val="20"/>
              </w:rPr>
              <w:t>3</w:t>
            </w:r>
          </w:p>
        </w:tc>
        <w:tc>
          <w:tcPr>
            <w:tcW w:w="2253" w:type="dxa"/>
            <w:vAlign w:val="center"/>
          </w:tcPr>
          <w:p w:rsidR="00AC0EA5" w:rsidRPr="00A7230E" w:rsidRDefault="00AC0EA5" w:rsidP="00ED5F63">
            <w:pPr>
              <w:pStyle w:val="normal-p0"/>
              <w:jc w:val="center"/>
              <w:rPr>
                <w:sz w:val="20"/>
                <w:szCs w:val="20"/>
              </w:rPr>
            </w:pPr>
            <w:r w:rsidRPr="00A7230E">
              <w:rPr>
                <w:sz w:val="20"/>
                <w:szCs w:val="20"/>
                <w:lang w:eastAsia="en-US"/>
              </w:rPr>
              <w:t>Разработка проектной и рабочей документации по строительству водопроводных сетей в п. Луговое, п. Денисово</w:t>
            </w:r>
          </w:p>
        </w:tc>
        <w:tc>
          <w:tcPr>
            <w:tcW w:w="1966" w:type="dxa"/>
            <w:vAlign w:val="center"/>
          </w:tcPr>
          <w:p w:rsidR="00AC0EA5" w:rsidRPr="00A7230E" w:rsidRDefault="00AC0EA5" w:rsidP="00ED5F63">
            <w:pPr>
              <w:pStyle w:val="normal-p0"/>
              <w:jc w:val="center"/>
              <w:rPr>
                <w:sz w:val="20"/>
                <w:szCs w:val="20"/>
              </w:rPr>
            </w:pPr>
            <w:r w:rsidRPr="00A7230E">
              <w:rPr>
                <w:sz w:val="20"/>
                <w:szCs w:val="20"/>
              </w:rPr>
              <w:t>Местный бюджет</w:t>
            </w:r>
          </w:p>
        </w:tc>
        <w:tc>
          <w:tcPr>
            <w:tcW w:w="2003" w:type="dxa"/>
            <w:vAlign w:val="center"/>
          </w:tcPr>
          <w:p w:rsidR="00AC0EA5" w:rsidRPr="00A7230E" w:rsidRDefault="00AC0EA5" w:rsidP="00780686">
            <w:pPr>
              <w:pStyle w:val="normal-p0"/>
              <w:jc w:val="center"/>
              <w:rPr>
                <w:sz w:val="20"/>
                <w:szCs w:val="20"/>
              </w:rPr>
            </w:pPr>
            <w:r w:rsidRPr="00A7230E">
              <w:rPr>
                <w:sz w:val="20"/>
                <w:szCs w:val="20"/>
              </w:rPr>
              <w:t>2815,432</w:t>
            </w:r>
          </w:p>
        </w:tc>
        <w:tc>
          <w:tcPr>
            <w:tcW w:w="850" w:type="dxa"/>
            <w:vAlign w:val="center"/>
          </w:tcPr>
          <w:p w:rsidR="00AC0EA5" w:rsidRPr="00A7230E" w:rsidRDefault="00AC0EA5" w:rsidP="00ED5F63">
            <w:pPr>
              <w:pStyle w:val="normal-p0"/>
              <w:jc w:val="center"/>
              <w:rPr>
                <w:sz w:val="20"/>
                <w:szCs w:val="20"/>
                <w:lang w:eastAsia="en-US"/>
              </w:rPr>
            </w:pPr>
            <w:r w:rsidRPr="00A7230E">
              <w:rPr>
                <w:sz w:val="20"/>
                <w:szCs w:val="20"/>
                <w:lang w:eastAsia="en-US"/>
              </w:rPr>
              <w:t>тыс. руб.</w:t>
            </w:r>
          </w:p>
        </w:tc>
        <w:tc>
          <w:tcPr>
            <w:tcW w:w="1067" w:type="dxa"/>
            <w:vAlign w:val="center"/>
          </w:tcPr>
          <w:p w:rsidR="00AC0EA5" w:rsidRPr="00A7230E" w:rsidRDefault="00AC0EA5" w:rsidP="00ED5F63">
            <w:pPr>
              <w:pStyle w:val="normal-p0"/>
              <w:jc w:val="center"/>
              <w:rPr>
                <w:sz w:val="19"/>
                <w:szCs w:val="19"/>
              </w:rPr>
            </w:pPr>
            <w:r w:rsidRPr="00A7230E">
              <w:rPr>
                <w:sz w:val="19"/>
                <w:szCs w:val="19"/>
              </w:rPr>
              <w:t>2815,432</w:t>
            </w:r>
          </w:p>
        </w:tc>
        <w:tc>
          <w:tcPr>
            <w:tcW w:w="616" w:type="dxa"/>
            <w:vAlign w:val="center"/>
          </w:tcPr>
          <w:p w:rsidR="00AC0EA5" w:rsidRPr="00A7230E" w:rsidRDefault="00AC0EA5" w:rsidP="00ED5F63">
            <w:pPr>
              <w:pStyle w:val="normal-p0"/>
              <w:jc w:val="center"/>
              <w:rPr>
                <w:sz w:val="19"/>
                <w:szCs w:val="19"/>
              </w:rPr>
            </w:pPr>
          </w:p>
        </w:tc>
        <w:tc>
          <w:tcPr>
            <w:tcW w:w="69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r>
      <w:tr w:rsidR="00AC0EA5" w:rsidRPr="00656C29" w:rsidTr="00656C29">
        <w:trPr>
          <w:trHeight w:val="2258"/>
          <w:jc w:val="center"/>
        </w:trPr>
        <w:tc>
          <w:tcPr>
            <w:tcW w:w="407" w:type="dxa"/>
            <w:vAlign w:val="center"/>
          </w:tcPr>
          <w:p w:rsidR="00AC0EA5" w:rsidRPr="00A7230E" w:rsidRDefault="00AC0EA5" w:rsidP="00ED5F63">
            <w:pPr>
              <w:pStyle w:val="normal-p0"/>
              <w:jc w:val="center"/>
              <w:rPr>
                <w:sz w:val="20"/>
                <w:szCs w:val="20"/>
              </w:rPr>
            </w:pPr>
            <w:r w:rsidRPr="00A7230E">
              <w:rPr>
                <w:sz w:val="20"/>
                <w:szCs w:val="20"/>
              </w:rPr>
              <w:t>4</w:t>
            </w:r>
          </w:p>
        </w:tc>
        <w:tc>
          <w:tcPr>
            <w:tcW w:w="2253" w:type="dxa"/>
            <w:vAlign w:val="center"/>
          </w:tcPr>
          <w:p w:rsidR="00AC0EA5" w:rsidRPr="00A7230E" w:rsidRDefault="00AC0EA5" w:rsidP="00ED5F63">
            <w:pPr>
              <w:pStyle w:val="normal-p0"/>
              <w:jc w:val="center"/>
              <w:rPr>
                <w:sz w:val="20"/>
                <w:szCs w:val="20"/>
                <w:lang w:eastAsia="en-US"/>
              </w:rPr>
            </w:pPr>
            <w:r w:rsidRPr="00A7230E">
              <w:rPr>
                <w:sz w:val="20"/>
                <w:szCs w:val="20"/>
                <w:lang w:eastAsia="en-US"/>
              </w:rPr>
              <w:t>Разработка проектной и рабочей документации по строительству водоочистных сооружений в п. Запорожское</w:t>
            </w:r>
          </w:p>
        </w:tc>
        <w:tc>
          <w:tcPr>
            <w:tcW w:w="1966" w:type="dxa"/>
            <w:vAlign w:val="center"/>
          </w:tcPr>
          <w:p w:rsidR="00AC0EA5" w:rsidRPr="00A7230E" w:rsidRDefault="00AC0EA5" w:rsidP="00780686">
            <w:pPr>
              <w:pStyle w:val="normal-p0"/>
              <w:jc w:val="center"/>
              <w:rPr>
                <w:sz w:val="20"/>
                <w:szCs w:val="20"/>
              </w:rPr>
            </w:pPr>
            <w:r w:rsidRPr="00A7230E">
              <w:rPr>
                <w:sz w:val="20"/>
                <w:szCs w:val="20"/>
              </w:rPr>
              <w:t>Местный бюджет</w:t>
            </w:r>
          </w:p>
        </w:tc>
        <w:tc>
          <w:tcPr>
            <w:tcW w:w="2003" w:type="dxa"/>
            <w:vAlign w:val="center"/>
          </w:tcPr>
          <w:p w:rsidR="00AC0EA5" w:rsidRPr="00A7230E" w:rsidRDefault="00AC0EA5" w:rsidP="00780686">
            <w:pPr>
              <w:pStyle w:val="normal-p0"/>
              <w:jc w:val="center"/>
              <w:rPr>
                <w:sz w:val="20"/>
                <w:szCs w:val="20"/>
              </w:rPr>
            </w:pPr>
            <w:r w:rsidRPr="00A7230E">
              <w:rPr>
                <w:sz w:val="20"/>
                <w:szCs w:val="20"/>
                <w:lang w:eastAsia="en-US"/>
              </w:rPr>
              <w:t>3500</w:t>
            </w:r>
          </w:p>
        </w:tc>
        <w:tc>
          <w:tcPr>
            <w:tcW w:w="850" w:type="dxa"/>
            <w:vAlign w:val="center"/>
          </w:tcPr>
          <w:p w:rsidR="00AC0EA5" w:rsidRPr="00A7230E" w:rsidRDefault="00AC0EA5" w:rsidP="00ED5F63">
            <w:pPr>
              <w:pStyle w:val="normal-p0"/>
              <w:jc w:val="center"/>
              <w:rPr>
                <w:sz w:val="20"/>
                <w:szCs w:val="20"/>
                <w:lang w:eastAsia="en-US"/>
              </w:rPr>
            </w:pPr>
          </w:p>
        </w:tc>
        <w:tc>
          <w:tcPr>
            <w:tcW w:w="1067"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96" w:type="dxa"/>
            <w:vAlign w:val="center"/>
          </w:tcPr>
          <w:p w:rsidR="00AC0EA5" w:rsidRPr="00A7230E" w:rsidRDefault="00AC0EA5" w:rsidP="00ED5F63">
            <w:pPr>
              <w:pStyle w:val="normal-p0"/>
              <w:jc w:val="center"/>
              <w:rPr>
                <w:sz w:val="19"/>
                <w:szCs w:val="19"/>
              </w:rPr>
            </w:pPr>
            <w:r w:rsidRPr="00A7230E">
              <w:rPr>
                <w:sz w:val="19"/>
                <w:szCs w:val="19"/>
                <w:lang w:eastAsia="en-US"/>
              </w:rPr>
              <w:t>3500</w:t>
            </w: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r>
      <w:tr w:rsidR="00AC0EA5" w:rsidRPr="00656C29" w:rsidTr="00656C29">
        <w:trPr>
          <w:trHeight w:val="2258"/>
          <w:jc w:val="center"/>
        </w:trPr>
        <w:tc>
          <w:tcPr>
            <w:tcW w:w="407" w:type="dxa"/>
            <w:vAlign w:val="center"/>
          </w:tcPr>
          <w:p w:rsidR="00AC0EA5" w:rsidRPr="00A7230E" w:rsidRDefault="00AC0EA5" w:rsidP="00ED5F63">
            <w:pPr>
              <w:pStyle w:val="normal-p0"/>
              <w:jc w:val="center"/>
              <w:rPr>
                <w:sz w:val="20"/>
                <w:szCs w:val="20"/>
              </w:rPr>
            </w:pPr>
            <w:r w:rsidRPr="00A7230E">
              <w:rPr>
                <w:sz w:val="20"/>
                <w:szCs w:val="20"/>
              </w:rPr>
              <w:t>5</w:t>
            </w:r>
          </w:p>
        </w:tc>
        <w:tc>
          <w:tcPr>
            <w:tcW w:w="2253" w:type="dxa"/>
            <w:vAlign w:val="center"/>
          </w:tcPr>
          <w:p w:rsidR="00AC0EA5" w:rsidRPr="00A7230E" w:rsidRDefault="00AC0EA5" w:rsidP="00ED5F63">
            <w:pPr>
              <w:pStyle w:val="normal-p0"/>
              <w:jc w:val="center"/>
              <w:rPr>
                <w:sz w:val="20"/>
                <w:szCs w:val="20"/>
                <w:lang w:eastAsia="en-US"/>
              </w:rPr>
            </w:pPr>
            <w:r w:rsidRPr="00A7230E">
              <w:rPr>
                <w:sz w:val="20"/>
                <w:szCs w:val="20"/>
                <w:lang w:eastAsia="en-US"/>
              </w:rPr>
              <w:t>Разработка проектной и рабочей документации по строительству системы ГВС закрытого типа в п. Запорожское</w:t>
            </w:r>
          </w:p>
        </w:tc>
        <w:tc>
          <w:tcPr>
            <w:tcW w:w="1966" w:type="dxa"/>
            <w:vAlign w:val="center"/>
          </w:tcPr>
          <w:p w:rsidR="00AC0EA5" w:rsidRPr="00A7230E" w:rsidRDefault="00AC0EA5" w:rsidP="00ED5F63">
            <w:pPr>
              <w:pStyle w:val="normal-p0"/>
              <w:jc w:val="center"/>
              <w:rPr>
                <w:sz w:val="20"/>
                <w:szCs w:val="20"/>
              </w:rPr>
            </w:pPr>
            <w:r w:rsidRPr="00A7230E">
              <w:rPr>
                <w:sz w:val="20"/>
                <w:szCs w:val="20"/>
              </w:rPr>
              <w:sym w:font="Symbol" w:char="F02D"/>
            </w:r>
          </w:p>
        </w:tc>
        <w:tc>
          <w:tcPr>
            <w:tcW w:w="2003" w:type="dxa"/>
            <w:vAlign w:val="center"/>
          </w:tcPr>
          <w:p w:rsidR="00AC0EA5" w:rsidRPr="00A7230E" w:rsidRDefault="00AC0EA5" w:rsidP="00780686">
            <w:pPr>
              <w:pStyle w:val="normal-p0"/>
              <w:jc w:val="center"/>
              <w:rPr>
                <w:sz w:val="20"/>
                <w:szCs w:val="20"/>
              </w:rPr>
            </w:pPr>
            <w:r w:rsidRPr="00A7230E">
              <w:rPr>
                <w:sz w:val="20"/>
                <w:szCs w:val="20"/>
              </w:rPr>
              <w:sym w:font="Symbol" w:char="F02D"/>
            </w:r>
          </w:p>
        </w:tc>
        <w:tc>
          <w:tcPr>
            <w:tcW w:w="850" w:type="dxa"/>
            <w:vAlign w:val="center"/>
          </w:tcPr>
          <w:p w:rsidR="00AC0EA5" w:rsidRPr="00A7230E" w:rsidRDefault="00AC0EA5" w:rsidP="00780686">
            <w:pPr>
              <w:pStyle w:val="normal-p0"/>
              <w:jc w:val="center"/>
              <w:rPr>
                <w:sz w:val="20"/>
                <w:szCs w:val="20"/>
              </w:rPr>
            </w:pPr>
            <w:r w:rsidRPr="00A7230E">
              <w:rPr>
                <w:sz w:val="20"/>
                <w:szCs w:val="20"/>
              </w:rPr>
              <w:sym w:font="Symbol" w:char="F02D"/>
            </w:r>
          </w:p>
        </w:tc>
        <w:tc>
          <w:tcPr>
            <w:tcW w:w="1067" w:type="dxa"/>
            <w:vAlign w:val="center"/>
          </w:tcPr>
          <w:p w:rsidR="00AC0EA5" w:rsidRPr="00A7230E" w:rsidRDefault="00AC0EA5" w:rsidP="00780686">
            <w:pPr>
              <w:pStyle w:val="normal-p0"/>
              <w:jc w:val="center"/>
              <w:rPr>
                <w:sz w:val="19"/>
                <w:szCs w:val="19"/>
              </w:rPr>
            </w:pPr>
            <w:r w:rsidRPr="00A7230E">
              <w:rPr>
                <w:sz w:val="19"/>
                <w:szCs w:val="18"/>
              </w:rPr>
              <w:sym w:font="Symbol" w:char="F02D"/>
            </w:r>
          </w:p>
        </w:tc>
        <w:tc>
          <w:tcPr>
            <w:tcW w:w="616" w:type="dxa"/>
            <w:vAlign w:val="center"/>
          </w:tcPr>
          <w:p w:rsidR="00AC0EA5" w:rsidRPr="00A7230E" w:rsidRDefault="00AC0EA5" w:rsidP="00780686">
            <w:pPr>
              <w:pStyle w:val="normal-p0"/>
              <w:jc w:val="center"/>
              <w:rPr>
                <w:sz w:val="19"/>
                <w:szCs w:val="19"/>
              </w:rPr>
            </w:pPr>
            <w:r w:rsidRPr="00A7230E">
              <w:rPr>
                <w:sz w:val="19"/>
                <w:szCs w:val="18"/>
              </w:rPr>
              <w:sym w:font="Symbol" w:char="F02D"/>
            </w:r>
          </w:p>
        </w:tc>
        <w:tc>
          <w:tcPr>
            <w:tcW w:w="696" w:type="dxa"/>
            <w:vAlign w:val="center"/>
          </w:tcPr>
          <w:p w:rsidR="00AC0EA5" w:rsidRPr="00A7230E" w:rsidRDefault="00AC0EA5" w:rsidP="00780686">
            <w:pPr>
              <w:pStyle w:val="normal-p0"/>
              <w:jc w:val="center"/>
              <w:rPr>
                <w:sz w:val="19"/>
                <w:szCs w:val="19"/>
              </w:rPr>
            </w:pPr>
            <w:r w:rsidRPr="00A7230E">
              <w:rPr>
                <w:sz w:val="19"/>
                <w:szCs w:val="18"/>
              </w:rPr>
              <w:sym w:font="Symbol" w:char="F02D"/>
            </w:r>
          </w:p>
        </w:tc>
        <w:tc>
          <w:tcPr>
            <w:tcW w:w="616" w:type="dxa"/>
            <w:vAlign w:val="center"/>
          </w:tcPr>
          <w:p w:rsidR="00AC0EA5" w:rsidRPr="00A7230E" w:rsidRDefault="00AC0EA5" w:rsidP="00780686">
            <w:pPr>
              <w:pStyle w:val="normal-p0"/>
              <w:jc w:val="center"/>
              <w:rPr>
                <w:sz w:val="19"/>
                <w:szCs w:val="19"/>
              </w:rPr>
            </w:pPr>
            <w:r w:rsidRPr="00A7230E">
              <w:rPr>
                <w:sz w:val="19"/>
                <w:szCs w:val="18"/>
              </w:rPr>
              <w:sym w:font="Symbol" w:char="F02D"/>
            </w:r>
          </w:p>
        </w:tc>
        <w:tc>
          <w:tcPr>
            <w:tcW w:w="616" w:type="dxa"/>
            <w:vAlign w:val="center"/>
          </w:tcPr>
          <w:p w:rsidR="00AC0EA5" w:rsidRPr="00A7230E" w:rsidRDefault="00AC0EA5" w:rsidP="00780686">
            <w:pPr>
              <w:pStyle w:val="normal-p0"/>
              <w:jc w:val="center"/>
              <w:rPr>
                <w:sz w:val="19"/>
                <w:szCs w:val="19"/>
              </w:rPr>
            </w:pPr>
            <w:r w:rsidRPr="00A7230E">
              <w:rPr>
                <w:sz w:val="19"/>
                <w:szCs w:val="18"/>
              </w:rPr>
              <w:sym w:font="Symbol" w:char="F02D"/>
            </w:r>
          </w:p>
        </w:tc>
        <w:tc>
          <w:tcPr>
            <w:tcW w:w="616" w:type="dxa"/>
            <w:vAlign w:val="center"/>
          </w:tcPr>
          <w:p w:rsidR="00AC0EA5" w:rsidRPr="00A7230E" w:rsidRDefault="00AC0EA5" w:rsidP="00780686">
            <w:pPr>
              <w:pStyle w:val="normal-p0"/>
              <w:jc w:val="center"/>
              <w:rPr>
                <w:sz w:val="19"/>
                <w:szCs w:val="19"/>
              </w:rPr>
            </w:pPr>
            <w:r w:rsidRPr="00A7230E">
              <w:rPr>
                <w:sz w:val="19"/>
                <w:szCs w:val="18"/>
              </w:rPr>
              <w:sym w:font="Symbol" w:char="F02D"/>
            </w:r>
          </w:p>
        </w:tc>
        <w:tc>
          <w:tcPr>
            <w:tcW w:w="616" w:type="dxa"/>
            <w:vAlign w:val="center"/>
          </w:tcPr>
          <w:p w:rsidR="00AC0EA5" w:rsidRPr="00A7230E" w:rsidRDefault="00AC0EA5" w:rsidP="00780686">
            <w:pPr>
              <w:pStyle w:val="normal-p0"/>
              <w:jc w:val="center"/>
              <w:rPr>
                <w:sz w:val="19"/>
                <w:szCs w:val="19"/>
              </w:rPr>
            </w:pPr>
            <w:r w:rsidRPr="00A7230E">
              <w:rPr>
                <w:sz w:val="19"/>
                <w:szCs w:val="18"/>
              </w:rPr>
              <w:sym w:font="Symbol" w:char="F02D"/>
            </w:r>
          </w:p>
        </w:tc>
        <w:tc>
          <w:tcPr>
            <w:tcW w:w="616" w:type="dxa"/>
            <w:vAlign w:val="center"/>
          </w:tcPr>
          <w:p w:rsidR="00AC0EA5" w:rsidRPr="00A7230E" w:rsidRDefault="00AC0EA5" w:rsidP="00780686">
            <w:pPr>
              <w:pStyle w:val="normal-p0"/>
              <w:jc w:val="center"/>
              <w:rPr>
                <w:sz w:val="19"/>
                <w:szCs w:val="19"/>
              </w:rPr>
            </w:pPr>
            <w:r w:rsidRPr="00A7230E">
              <w:rPr>
                <w:sz w:val="19"/>
                <w:szCs w:val="18"/>
              </w:rPr>
              <w:sym w:font="Symbol" w:char="F02D"/>
            </w:r>
          </w:p>
        </w:tc>
        <w:tc>
          <w:tcPr>
            <w:tcW w:w="616" w:type="dxa"/>
            <w:vAlign w:val="center"/>
          </w:tcPr>
          <w:p w:rsidR="00AC0EA5" w:rsidRPr="00A7230E" w:rsidRDefault="00AC0EA5" w:rsidP="00780686">
            <w:pPr>
              <w:pStyle w:val="normal-p0"/>
              <w:jc w:val="center"/>
              <w:rPr>
                <w:sz w:val="19"/>
                <w:szCs w:val="19"/>
              </w:rPr>
            </w:pPr>
            <w:r w:rsidRPr="00A7230E">
              <w:rPr>
                <w:sz w:val="19"/>
                <w:szCs w:val="18"/>
              </w:rPr>
              <w:sym w:font="Symbol" w:char="F02D"/>
            </w:r>
          </w:p>
        </w:tc>
        <w:tc>
          <w:tcPr>
            <w:tcW w:w="616" w:type="dxa"/>
            <w:vAlign w:val="center"/>
          </w:tcPr>
          <w:p w:rsidR="00AC0EA5" w:rsidRPr="00A7230E" w:rsidRDefault="00AC0EA5" w:rsidP="00780686">
            <w:pPr>
              <w:pStyle w:val="normal-p0"/>
              <w:jc w:val="center"/>
              <w:rPr>
                <w:sz w:val="19"/>
                <w:szCs w:val="19"/>
              </w:rPr>
            </w:pPr>
            <w:r w:rsidRPr="00A7230E">
              <w:rPr>
                <w:sz w:val="19"/>
                <w:szCs w:val="18"/>
              </w:rPr>
              <w:sym w:font="Symbol" w:char="F02D"/>
            </w:r>
          </w:p>
        </w:tc>
        <w:tc>
          <w:tcPr>
            <w:tcW w:w="616" w:type="dxa"/>
            <w:vAlign w:val="center"/>
          </w:tcPr>
          <w:p w:rsidR="00AC0EA5" w:rsidRPr="00A7230E" w:rsidRDefault="00AC0EA5" w:rsidP="00780686">
            <w:pPr>
              <w:pStyle w:val="normal-p0"/>
              <w:jc w:val="center"/>
              <w:rPr>
                <w:sz w:val="19"/>
                <w:szCs w:val="19"/>
              </w:rPr>
            </w:pPr>
            <w:r w:rsidRPr="00A7230E">
              <w:rPr>
                <w:sz w:val="19"/>
                <w:szCs w:val="18"/>
              </w:rPr>
              <w:sym w:font="Symbol" w:char="F02D"/>
            </w:r>
          </w:p>
        </w:tc>
      </w:tr>
      <w:tr w:rsidR="00AC0EA5" w:rsidRPr="00656C29" w:rsidTr="00656C29">
        <w:trPr>
          <w:trHeight w:val="2258"/>
          <w:jc w:val="center"/>
        </w:trPr>
        <w:tc>
          <w:tcPr>
            <w:tcW w:w="407" w:type="dxa"/>
            <w:vAlign w:val="center"/>
          </w:tcPr>
          <w:p w:rsidR="00AC0EA5" w:rsidRPr="00A7230E" w:rsidRDefault="00AC0EA5" w:rsidP="00ED5F63">
            <w:pPr>
              <w:pStyle w:val="normal-p0"/>
              <w:jc w:val="center"/>
              <w:rPr>
                <w:sz w:val="20"/>
                <w:szCs w:val="20"/>
              </w:rPr>
            </w:pPr>
            <w:r w:rsidRPr="00A7230E">
              <w:rPr>
                <w:sz w:val="20"/>
                <w:szCs w:val="20"/>
              </w:rPr>
              <w:t>6</w:t>
            </w:r>
          </w:p>
        </w:tc>
        <w:tc>
          <w:tcPr>
            <w:tcW w:w="2253" w:type="dxa"/>
            <w:vAlign w:val="center"/>
          </w:tcPr>
          <w:p w:rsidR="00AC0EA5" w:rsidRPr="00A7230E" w:rsidRDefault="00AC0EA5" w:rsidP="00780686">
            <w:pPr>
              <w:pStyle w:val="normal-p0"/>
              <w:jc w:val="center"/>
              <w:rPr>
                <w:sz w:val="20"/>
                <w:szCs w:val="20"/>
                <w:lang w:eastAsia="en-US"/>
              </w:rPr>
            </w:pPr>
            <w:r w:rsidRPr="00A7230E">
              <w:rPr>
                <w:sz w:val="20"/>
                <w:szCs w:val="20"/>
                <w:lang w:eastAsia="en-US"/>
              </w:rPr>
              <w:t>Разработка проектной и рабочей документации по реконструкции водонапорной башни в п. Пятиречье</w:t>
            </w:r>
          </w:p>
        </w:tc>
        <w:tc>
          <w:tcPr>
            <w:tcW w:w="1966" w:type="dxa"/>
            <w:vAlign w:val="center"/>
          </w:tcPr>
          <w:p w:rsidR="00AC0EA5" w:rsidRPr="00A7230E" w:rsidRDefault="00AC0EA5" w:rsidP="00780686">
            <w:pPr>
              <w:pStyle w:val="normal-p0"/>
              <w:jc w:val="center"/>
              <w:rPr>
                <w:sz w:val="20"/>
                <w:szCs w:val="20"/>
              </w:rPr>
            </w:pPr>
            <w:r w:rsidRPr="00A7230E">
              <w:rPr>
                <w:sz w:val="20"/>
                <w:szCs w:val="20"/>
              </w:rPr>
              <w:t>Местный бюджет</w:t>
            </w:r>
          </w:p>
        </w:tc>
        <w:tc>
          <w:tcPr>
            <w:tcW w:w="2003" w:type="dxa"/>
            <w:vAlign w:val="center"/>
          </w:tcPr>
          <w:p w:rsidR="00AC0EA5" w:rsidRPr="00A7230E" w:rsidRDefault="00AC0EA5" w:rsidP="00780686">
            <w:pPr>
              <w:pStyle w:val="normal-p0"/>
              <w:jc w:val="center"/>
              <w:rPr>
                <w:sz w:val="20"/>
                <w:szCs w:val="20"/>
                <w:lang w:eastAsia="en-US"/>
              </w:rPr>
            </w:pPr>
            <w:r w:rsidRPr="00A7230E">
              <w:rPr>
                <w:sz w:val="20"/>
                <w:szCs w:val="20"/>
                <w:lang w:eastAsia="en-US"/>
              </w:rPr>
              <w:t>120</w:t>
            </w:r>
          </w:p>
        </w:tc>
        <w:tc>
          <w:tcPr>
            <w:tcW w:w="850" w:type="dxa"/>
            <w:vAlign w:val="center"/>
          </w:tcPr>
          <w:p w:rsidR="00AC0EA5" w:rsidRPr="00A7230E" w:rsidRDefault="00AC0EA5" w:rsidP="00780686">
            <w:pPr>
              <w:pStyle w:val="normal-p0"/>
              <w:jc w:val="center"/>
              <w:rPr>
                <w:sz w:val="20"/>
                <w:szCs w:val="20"/>
                <w:lang w:eastAsia="en-US"/>
              </w:rPr>
            </w:pPr>
          </w:p>
        </w:tc>
        <w:tc>
          <w:tcPr>
            <w:tcW w:w="1067" w:type="dxa"/>
            <w:vAlign w:val="center"/>
          </w:tcPr>
          <w:p w:rsidR="00AC0EA5" w:rsidRPr="00A7230E" w:rsidRDefault="00AC0EA5" w:rsidP="00780686">
            <w:pPr>
              <w:pStyle w:val="normal-p0"/>
              <w:jc w:val="center"/>
              <w:rPr>
                <w:sz w:val="19"/>
                <w:szCs w:val="19"/>
              </w:rPr>
            </w:pPr>
          </w:p>
        </w:tc>
        <w:tc>
          <w:tcPr>
            <w:tcW w:w="616" w:type="dxa"/>
            <w:vAlign w:val="center"/>
          </w:tcPr>
          <w:p w:rsidR="00AC0EA5" w:rsidRPr="00A7230E" w:rsidRDefault="00AC0EA5" w:rsidP="00780686">
            <w:pPr>
              <w:pStyle w:val="normal-p0"/>
              <w:jc w:val="center"/>
              <w:rPr>
                <w:sz w:val="19"/>
                <w:szCs w:val="19"/>
              </w:rPr>
            </w:pPr>
          </w:p>
        </w:tc>
        <w:tc>
          <w:tcPr>
            <w:tcW w:w="696" w:type="dxa"/>
            <w:vAlign w:val="center"/>
          </w:tcPr>
          <w:p w:rsidR="00AC0EA5" w:rsidRPr="00A7230E" w:rsidRDefault="00AC0EA5" w:rsidP="00780686">
            <w:pPr>
              <w:pStyle w:val="normal-p0"/>
              <w:jc w:val="center"/>
              <w:rPr>
                <w:sz w:val="19"/>
                <w:szCs w:val="19"/>
                <w:lang w:eastAsia="en-US"/>
              </w:rPr>
            </w:pPr>
            <w:r w:rsidRPr="00A7230E">
              <w:rPr>
                <w:sz w:val="19"/>
                <w:szCs w:val="19"/>
                <w:lang w:eastAsia="en-US"/>
              </w:rPr>
              <w:t>120</w:t>
            </w:r>
          </w:p>
        </w:tc>
        <w:tc>
          <w:tcPr>
            <w:tcW w:w="616" w:type="dxa"/>
            <w:vAlign w:val="center"/>
          </w:tcPr>
          <w:p w:rsidR="00AC0EA5" w:rsidRPr="00A7230E" w:rsidRDefault="00AC0EA5" w:rsidP="00780686">
            <w:pPr>
              <w:pStyle w:val="normal-p0"/>
              <w:jc w:val="center"/>
              <w:rPr>
                <w:sz w:val="19"/>
                <w:szCs w:val="19"/>
              </w:rPr>
            </w:pPr>
          </w:p>
        </w:tc>
        <w:tc>
          <w:tcPr>
            <w:tcW w:w="616" w:type="dxa"/>
            <w:vAlign w:val="center"/>
          </w:tcPr>
          <w:p w:rsidR="00AC0EA5" w:rsidRPr="00A7230E" w:rsidRDefault="00AC0EA5" w:rsidP="00780686">
            <w:pPr>
              <w:pStyle w:val="normal-p0"/>
              <w:jc w:val="center"/>
              <w:rPr>
                <w:sz w:val="19"/>
                <w:szCs w:val="19"/>
              </w:rPr>
            </w:pPr>
          </w:p>
        </w:tc>
        <w:tc>
          <w:tcPr>
            <w:tcW w:w="616" w:type="dxa"/>
            <w:vAlign w:val="center"/>
          </w:tcPr>
          <w:p w:rsidR="00AC0EA5" w:rsidRPr="00A7230E" w:rsidRDefault="00AC0EA5" w:rsidP="00780686">
            <w:pPr>
              <w:pStyle w:val="normal-p0"/>
              <w:jc w:val="center"/>
              <w:rPr>
                <w:sz w:val="19"/>
                <w:szCs w:val="19"/>
              </w:rPr>
            </w:pPr>
          </w:p>
        </w:tc>
        <w:tc>
          <w:tcPr>
            <w:tcW w:w="616" w:type="dxa"/>
            <w:vAlign w:val="center"/>
          </w:tcPr>
          <w:p w:rsidR="00AC0EA5" w:rsidRPr="00A7230E" w:rsidRDefault="00AC0EA5" w:rsidP="00780686">
            <w:pPr>
              <w:pStyle w:val="normal-p0"/>
              <w:jc w:val="center"/>
              <w:rPr>
                <w:sz w:val="19"/>
                <w:szCs w:val="19"/>
              </w:rPr>
            </w:pPr>
          </w:p>
        </w:tc>
        <w:tc>
          <w:tcPr>
            <w:tcW w:w="616" w:type="dxa"/>
            <w:vAlign w:val="center"/>
          </w:tcPr>
          <w:p w:rsidR="00AC0EA5" w:rsidRPr="00A7230E" w:rsidRDefault="00AC0EA5" w:rsidP="00780686">
            <w:pPr>
              <w:pStyle w:val="normal-p0"/>
              <w:jc w:val="center"/>
              <w:rPr>
                <w:sz w:val="19"/>
                <w:szCs w:val="19"/>
              </w:rPr>
            </w:pPr>
          </w:p>
        </w:tc>
        <w:tc>
          <w:tcPr>
            <w:tcW w:w="616" w:type="dxa"/>
            <w:vAlign w:val="center"/>
          </w:tcPr>
          <w:p w:rsidR="00AC0EA5" w:rsidRPr="00A7230E" w:rsidRDefault="00AC0EA5" w:rsidP="00780686">
            <w:pPr>
              <w:pStyle w:val="normal-p0"/>
              <w:jc w:val="center"/>
              <w:rPr>
                <w:sz w:val="19"/>
                <w:szCs w:val="19"/>
              </w:rPr>
            </w:pPr>
          </w:p>
        </w:tc>
        <w:tc>
          <w:tcPr>
            <w:tcW w:w="616" w:type="dxa"/>
            <w:vAlign w:val="center"/>
          </w:tcPr>
          <w:p w:rsidR="00AC0EA5" w:rsidRPr="00A7230E" w:rsidRDefault="00AC0EA5" w:rsidP="00780686">
            <w:pPr>
              <w:pStyle w:val="normal-p0"/>
              <w:jc w:val="center"/>
              <w:rPr>
                <w:sz w:val="19"/>
                <w:szCs w:val="19"/>
              </w:rPr>
            </w:pPr>
          </w:p>
        </w:tc>
        <w:tc>
          <w:tcPr>
            <w:tcW w:w="616" w:type="dxa"/>
            <w:vAlign w:val="center"/>
          </w:tcPr>
          <w:p w:rsidR="00AC0EA5" w:rsidRPr="00A7230E" w:rsidRDefault="00AC0EA5" w:rsidP="00780686">
            <w:pPr>
              <w:pStyle w:val="normal-p0"/>
              <w:jc w:val="center"/>
              <w:rPr>
                <w:sz w:val="19"/>
                <w:szCs w:val="19"/>
              </w:rPr>
            </w:pPr>
          </w:p>
        </w:tc>
      </w:tr>
      <w:tr w:rsidR="00AC0EA5" w:rsidRPr="00656C29" w:rsidTr="00656C29">
        <w:trPr>
          <w:trHeight w:val="2258"/>
          <w:jc w:val="center"/>
        </w:trPr>
        <w:tc>
          <w:tcPr>
            <w:tcW w:w="407" w:type="dxa"/>
            <w:vAlign w:val="center"/>
          </w:tcPr>
          <w:p w:rsidR="00AC0EA5" w:rsidRPr="00A7230E" w:rsidRDefault="00AC0EA5" w:rsidP="00ED5F63">
            <w:pPr>
              <w:pStyle w:val="normal-p0"/>
              <w:jc w:val="center"/>
              <w:rPr>
                <w:sz w:val="20"/>
                <w:szCs w:val="20"/>
              </w:rPr>
            </w:pPr>
            <w:r w:rsidRPr="00A7230E">
              <w:rPr>
                <w:sz w:val="20"/>
                <w:szCs w:val="20"/>
              </w:rPr>
              <w:t>7</w:t>
            </w:r>
          </w:p>
        </w:tc>
        <w:tc>
          <w:tcPr>
            <w:tcW w:w="2253" w:type="dxa"/>
            <w:vAlign w:val="center"/>
          </w:tcPr>
          <w:p w:rsidR="00AC0EA5" w:rsidRPr="00A7230E" w:rsidRDefault="00AC0EA5" w:rsidP="00ED5F63">
            <w:pPr>
              <w:pStyle w:val="normal-p0"/>
              <w:jc w:val="center"/>
              <w:rPr>
                <w:sz w:val="20"/>
                <w:szCs w:val="20"/>
                <w:lang w:eastAsia="en-US"/>
              </w:rPr>
            </w:pPr>
            <w:r w:rsidRPr="00A7230E">
              <w:rPr>
                <w:sz w:val="20"/>
                <w:szCs w:val="20"/>
                <w:lang w:eastAsia="en-US"/>
              </w:rPr>
              <w:t>Разработка проектной и рабочей документации по строительству скважинного водозабора в п. Пятиречье</w:t>
            </w:r>
          </w:p>
        </w:tc>
        <w:tc>
          <w:tcPr>
            <w:tcW w:w="1966" w:type="dxa"/>
            <w:vAlign w:val="center"/>
          </w:tcPr>
          <w:p w:rsidR="00AC0EA5" w:rsidRPr="00A7230E" w:rsidRDefault="00AC0EA5" w:rsidP="00780686">
            <w:pPr>
              <w:pStyle w:val="normal-p0"/>
              <w:jc w:val="center"/>
              <w:rPr>
                <w:sz w:val="20"/>
                <w:szCs w:val="20"/>
              </w:rPr>
            </w:pPr>
            <w:r w:rsidRPr="00A7230E">
              <w:rPr>
                <w:sz w:val="20"/>
                <w:szCs w:val="20"/>
              </w:rPr>
              <w:t>Местный бюджет</w:t>
            </w:r>
          </w:p>
        </w:tc>
        <w:tc>
          <w:tcPr>
            <w:tcW w:w="2003" w:type="dxa"/>
            <w:vAlign w:val="center"/>
          </w:tcPr>
          <w:p w:rsidR="00AC0EA5" w:rsidRPr="00A7230E" w:rsidRDefault="00AC0EA5" w:rsidP="00ED5F63">
            <w:pPr>
              <w:pStyle w:val="normal-p0"/>
              <w:jc w:val="center"/>
              <w:rPr>
                <w:sz w:val="20"/>
                <w:szCs w:val="20"/>
                <w:lang w:eastAsia="en-US"/>
              </w:rPr>
            </w:pPr>
            <w:r w:rsidRPr="00A7230E">
              <w:rPr>
                <w:sz w:val="20"/>
                <w:szCs w:val="20"/>
                <w:lang w:eastAsia="en-US"/>
              </w:rPr>
              <w:t>5000</w:t>
            </w:r>
          </w:p>
        </w:tc>
        <w:tc>
          <w:tcPr>
            <w:tcW w:w="850" w:type="dxa"/>
            <w:vAlign w:val="center"/>
          </w:tcPr>
          <w:p w:rsidR="00AC0EA5" w:rsidRPr="00A7230E" w:rsidRDefault="00AC0EA5" w:rsidP="00ED5F63">
            <w:pPr>
              <w:pStyle w:val="normal-p0"/>
              <w:jc w:val="center"/>
              <w:rPr>
                <w:sz w:val="20"/>
                <w:szCs w:val="20"/>
                <w:lang w:eastAsia="en-US"/>
              </w:rPr>
            </w:pPr>
          </w:p>
        </w:tc>
        <w:tc>
          <w:tcPr>
            <w:tcW w:w="1067"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96" w:type="dxa"/>
            <w:vAlign w:val="center"/>
          </w:tcPr>
          <w:p w:rsidR="00AC0EA5" w:rsidRPr="00A7230E" w:rsidRDefault="00AC0EA5" w:rsidP="00780686">
            <w:pPr>
              <w:pStyle w:val="normal-p0"/>
              <w:jc w:val="center"/>
              <w:rPr>
                <w:sz w:val="19"/>
                <w:szCs w:val="19"/>
                <w:lang w:eastAsia="en-US"/>
              </w:rPr>
            </w:pPr>
          </w:p>
        </w:tc>
        <w:tc>
          <w:tcPr>
            <w:tcW w:w="616" w:type="dxa"/>
            <w:vAlign w:val="center"/>
          </w:tcPr>
          <w:p w:rsidR="00AC0EA5" w:rsidRPr="00A7230E" w:rsidRDefault="00AC0EA5" w:rsidP="00ED5F63">
            <w:pPr>
              <w:pStyle w:val="normal-p0"/>
              <w:jc w:val="center"/>
              <w:rPr>
                <w:sz w:val="19"/>
                <w:szCs w:val="19"/>
              </w:rPr>
            </w:pPr>
            <w:r w:rsidRPr="00A7230E">
              <w:rPr>
                <w:sz w:val="19"/>
                <w:szCs w:val="19"/>
              </w:rPr>
              <w:t>5000</w:t>
            </w: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r>
      <w:tr w:rsidR="00AC0EA5" w:rsidRPr="00656C29" w:rsidTr="00656C29">
        <w:trPr>
          <w:jc w:val="center"/>
        </w:trPr>
        <w:tc>
          <w:tcPr>
            <w:tcW w:w="407" w:type="dxa"/>
            <w:vAlign w:val="center"/>
          </w:tcPr>
          <w:p w:rsidR="00AC0EA5" w:rsidRPr="00A7230E" w:rsidRDefault="00AC0EA5" w:rsidP="00ED5F63">
            <w:pPr>
              <w:pStyle w:val="normal-p0"/>
              <w:jc w:val="center"/>
              <w:rPr>
                <w:sz w:val="20"/>
                <w:szCs w:val="20"/>
              </w:rPr>
            </w:pPr>
            <w:r w:rsidRPr="00A7230E">
              <w:rPr>
                <w:sz w:val="20"/>
                <w:szCs w:val="20"/>
              </w:rPr>
              <w:t>8</w:t>
            </w:r>
          </w:p>
        </w:tc>
        <w:tc>
          <w:tcPr>
            <w:tcW w:w="2253" w:type="dxa"/>
            <w:vAlign w:val="center"/>
          </w:tcPr>
          <w:p w:rsidR="00AC0EA5" w:rsidRPr="00A7230E" w:rsidRDefault="00AC0EA5" w:rsidP="00ED5F63">
            <w:pPr>
              <w:pStyle w:val="normal-p0"/>
              <w:jc w:val="center"/>
              <w:rPr>
                <w:sz w:val="20"/>
                <w:szCs w:val="20"/>
              </w:rPr>
            </w:pPr>
            <w:r w:rsidRPr="00A7230E">
              <w:rPr>
                <w:sz w:val="20"/>
                <w:szCs w:val="20"/>
                <w:lang w:eastAsia="en-US"/>
              </w:rPr>
              <w:t>Установка общедомовых приборов учета воды питьевого качества</w:t>
            </w:r>
          </w:p>
        </w:tc>
        <w:tc>
          <w:tcPr>
            <w:tcW w:w="1966" w:type="dxa"/>
            <w:vAlign w:val="center"/>
          </w:tcPr>
          <w:p w:rsidR="00AC0EA5" w:rsidRPr="00A7230E" w:rsidRDefault="00AC0EA5" w:rsidP="00780686">
            <w:pPr>
              <w:pStyle w:val="normal-p0"/>
              <w:jc w:val="center"/>
              <w:rPr>
                <w:sz w:val="20"/>
                <w:szCs w:val="20"/>
              </w:rPr>
            </w:pPr>
            <w:r w:rsidRPr="00A7230E">
              <w:rPr>
                <w:sz w:val="20"/>
                <w:szCs w:val="20"/>
              </w:rPr>
              <w:t>Местный бюджет</w:t>
            </w:r>
          </w:p>
        </w:tc>
        <w:tc>
          <w:tcPr>
            <w:tcW w:w="2003" w:type="dxa"/>
            <w:vAlign w:val="center"/>
          </w:tcPr>
          <w:p w:rsidR="00AC0EA5" w:rsidRPr="00A7230E" w:rsidRDefault="00AC0EA5" w:rsidP="00ED5F63">
            <w:pPr>
              <w:pStyle w:val="normal-p0"/>
              <w:jc w:val="center"/>
              <w:rPr>
                <w:sz w:val="20"/>
                <w:szCs w:val="20"/>
                <w:lang w:eastAsia="en-US"/>
              </w:rPr>
            </w:pPr>
            <w:r w:rsidRPr="00A7230E">
              <w:rPr>
                <w:sz w:val="20"/>
                <w:szCs w:val="20"/>
                <w:lang w:eastAsia="en-US"/>
              </w:rPr>
              <w:t>750</w:t>
            </w:r>
          </w:p>
        </w:tc>
        <w:tc>
          <w:tcPr>
            <w:tcW w:w="850" w:type="dxa"/>
            <w:vAlign w:val="center"/>
          </w:tcPr>
          <w:p w:rsidR="00AC0EA5" w:rsidRPr="00A7230E" w:rsidRDefault="00AC0EA5" w:rsidP="00ED5F63">
            <w:pPr>
              <w:pStyle w:val="normal-p0"/>
              <w:jc w:val="center"/>
              <w:rPr>
                <w:sz w:val="20"/>
                <w:szCs w:val="20"/>
              </w:rPr>
            </w:pPr>
            <w:r w:rsidRPr="00A7230E">
              <w:rPr>
                <w:sz w:val="20"/>
                <w:szCs w:val="20"/>
                <w:lang w:eastAsia="en-US"/>
              </w:rPr>
              <w:t>тыс. руб.</w:t>
            </w:r>
          </w:p>
        </w:tc>
        <w:tc>
          <w:tcPr>
            <w:tcW w:w="1067"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highlight w:val="yellow"/>
              </w:rPr>
            </w:pPr>
          </w:p>
        </w:tc>
        <w:tc>
          <w:tcPr>
            <w:tcW w:w="696" w:type="dxa"/>
            <w:vAlign w:val="center"/>
          </w:tcPr>
          <w:p w:rsidR="00AC0EA5" w:rsidRPr="00A7230E" w:rsidRDefault="00AC0EA5" w:rsidP="00ED5F63">
            <w:pPr>
              <w:pStyle w:val="normal-p0"/>
              <w:jc w:val="center"/>
              <w:rPr>
                <w:sz w:val="19"/>
                <w:szCs w:val="19"/>
                <w:highlight w:val="yellow"/>
              </w:rPr>
            </w:pPr>
          </w:p>
        </w:tc>
        <w:tc>
          <w:tcPr>
            <w:tcW w:w="616" w:type="dxa"/>
            <w:vAlign w:val="center"/>
          </w:tcPr>
          <w:p w:rsidR="00AC0EA5" w:rsidRPr="00A7230E" w:rsidRDefault="00AC0EA5" w:rsidP="00ED5F63">
            <w:pPr>
              <w:pStyle w:val="normal-p0"/>
              <w:jc w:val="center"/>
              <w:rPr>
                <w:sz w:val="19"/>
                <w:szCs w:val="19"/>
                <w:highlight w:val="yellow"/>
              </w:rPr>
            </w:pPr>
            <w:r w:rsidRPr="00A7230E">
              <w:rPr>
                <w:sz w:val="19"/>
                <w:szCs w:val="19"/>
              </w:rPr>
              <w:t>750</w:t>
            </w:r>
          </w:p>
        </w:tc>
        <w:tc>
          <w:tcPr>
            <w:tcW w:w="616" w:type="dxa"/>
            <w:vAlign w:val="center"/>
          </w:tcPr>
          <w:p w:rsidR="00AC0EA5" w:rsidRPr="00A7230E" w:rsidRDefault="00AC0EA5" w:rsidP="00ED5F63">
            <w:pPr>
              <w:pStyle w:val="normal-p0"/>
              <w:jc w:val="center"/>
              <w:rPr>
                <w:sz w:val="19"/>
                <w:szCs w:val="19"/>
                <w:highlight w:val="yellow"/>
              </w:rPr>
            </w:pPr>
          </w:p>
        </w:tc>
        <w:tc>
          <w:tcPr>
            <w:tcW w:w="616" w:type="dxa"/>
            <w:vAlign w:val="center"/>
          </w:tcPr>
          <w:p w:rsidR="00AC0EA5" w:rsidRPr="00A7230E" w:rsidRDefault="00AC0EA5" w:rsidP="00ED5F63">
            <w:pPr>
              <w:pStyle w:val="normal-p0"/>
              <w:jc w:val="center"/>
              <w:rPr>
                <w:sz w:val="19"/>
                <w:szCs w:val="19"/>
                <w:highlight w:val="yellow"/>
              </w:rPr>
            </w:pPr>
          </w:p>
        </w:tc>
        <w:tc>
          <w:tcPr>
            <w:tcW w:w="616" w:type="dxa"/>
            <w:vAlign w:val="center"/>
          </w:tcPr>
          <w:p w:rsidR="00AC0EA5" w:rsidRPr="00A7230E" w:rsidRDefault="00AC0EA5" w:rsidP="00ED5F63">
            <w:pPr>
              <w:pStyle w:val="normal-p0"/>
              <w:jc w:val="center"/>
              <w:rPr>
                <w:sz w:val="19"/>
                <w:szCs w:val="19"/>
                <w:highlight w:val="yellow"/>
              </w:rPr>
            </w:pPr>
          </w:p>
        </w:tc>
        <w:tc>
          <w:tcPr>
            <w:tcW w:w="616" w:type="dxa"/>
            <w:vAlign w:val="center"/>
          </w:tcPr>
          <w:p w:rsidR="00AC0EA5" w:rsidRPr="00A7230E" w:rsidRDefault="00AC0EA5" w:rsidP="00ED5F63">
            <w:pPr>
              <w:pStyle w:val="normal-p0"/>
              <w:jc w:val="center"/>
              <w:rPr>
                <w:sz w:val="19"/>
                <w:szCs w:val="19"/>
                <w:highlight w:val="yellow"/>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c>
          <w:tcPr>
            <w:tcW w:w="616" w:type="dxa"/>
            <w:vAlign w:val="center"/>
          </w:tcPr>
          <w:p w:rsidR="00AC0EA5" w:rsidRPr="00A7230E" w:rsidRDefault="00AC0EA5" w:rsidP="00ED5F63">
            <w:pPr>
              <w:pStyle w:val="normal-p0"/>
              <w:jc w:val="center"/>
              <w:rPr>
                <w:sz w:val="19"/>
                <w:szCs w:val="19"/>
              </w:rPr>
            </w:pPr>
          </w:p>
        </w:tc>
      </w:tr>
      <w:tr w:rsidR="00AC0EA5" w:rsidRPr="00656C29" w:rsidTr="00656C29">
        <w:trPr>
          <w:jc w:val="center"/>
        </w:trPr>
        <w:tc>
          <w:tcPr>
            <w:tcW w:w="4626" w:type="dxa"/>
            <w:gridSpan w:val="3"/>
            <w:vAlign w:val="center"/>
          </w:tcPr>
          <w:p w:rsidR="00AC0EA5" w:rsidRPr="00A7230E" w:rsidRDefault="00AC0EA5" w:rsidP="00BF08CF">
            <w:pPr>
              <w:pStyle w:val="normal-p0"/>
              <w:jc w:val="center"/>
              <w:rPr>
                <w:b/>
                <w:sz w:val="20"/>
                <w:szCs w:val="20"/>
              </w:rPr>
            </w:pPr>
            <w:r w:rsidRPr="00A7230E">
              <w:rPr>
                <w:b/>
                <w:sz w:val="20"/>
                <w:szCs w:val="20"/>
              </w:rPr>
              <w:t>Итого</w:t>
            </w:r>
          </w:p>
        </w:tc>
        <w:tc>
          <w:tcPr>
            <w:tcW w:w="2003" w:type="dxa"/>
            <w:vAlign w:val="center"/>
          </w:tcPr>
          <w:p w:rsidR="00AC0EA5" w:rsidRPr="00A7230E" w:rsidRDefault="00AC0EA5" w:rsidP="00BF08CF">
            <w:pPr>
              <w:pStyle w:val="normal-p0"/>
              <w:jc w:val="center"/>
              <w:rPr>
                <w:b/>
                <w:color w:val="000000"/>
                <w:sz w:val="20"/>
                <w:szCs w:val="20"/>
                <w:lang w:eastAsia="en-US"/>
              </w:rPr>
            </w:pPr>
            <w:r w:rsidRPr="00A7230E">
              <w:rPr>
                <w:b/>
                <w:color w:val="000000"/>
                <w:sz w:val="20"/>
                <w:szCs w:val="20"/>
                <w:lang w:eastAsia="en-US"/>
              </w:rPr>
              <w:t>41319,432</w:t>
            </w:r>
          </w:p>
        </w:tc>
        <w:tc>
          <w:tcPr>
            <w:tcW w:w="850" w:type="dxa"/>
            <w:vAlign w:val="center"/>
          </w:tcPr>
          <w:p w:rsidR="00AC0EA5" w:rsidRPr="00A7230E" w:rsidRDefault="00AC0EA5" w:rsidP="00780686">
            <w:pPr>
              <w:pStyle w:val="normal-p0"/>
              <w:jc w:val="center"/>
              <w:rPr>
                <w:b/>
                <w:sz w:val="20"/>
                <w:szCs w:val="20"/>
              </w:rPr>
            </w:pPr>
            <w:r w:rsidRPr="00A7230E">
              <w:rPr>
                <w:b/>
                <w:sz w:val="20"/>
                <w:szCs w:val="20"/>
                <w:lang w:eastAsia="en-US"/>
              </w:rPr>
              <w:t>тыс. руб.</w:t>
            </w:r>
          </w:p>
        </w:tc>
        <w:tc>
          <w:tcPr>
            <w:tcW w:w="1067" w:type="dxa"/>
            <w:vAlign w:val="center"/>
          </w:tcPr>
          <w:p w:rsidR="00AC0EA5" w:rsidRPr="00A7230E" w:rsidRDefault="00AC0EA5" w:rsidP="00BF08CF">
            <w:pPr>
              <w:pStyle w:val="normal-p0"/>
              <w:jc w:val="center"/>
              <w:rPr>
                <w:b/>
                <w:color w:val="000000"/>
                <w:sz w:val="19"/>
                <w:szCs w:val="19"/>
                <w:lang w:eastAsia="en-US"/>
              </w:rPr>
            </w:pPr>
            <w:r w:rsidRPr="00A7230E">
              <w:rPr>
                <w:b/>
                <w:color w:val="000000"/>
                <w:sz w:val="19"/>
                <w:szCs w:val="19"/>
                <w:lang w:eastAsia="en-US"/>
              </w:rPr>
              <w:t>31949,43</w:t>
            </w:r>
          </w:p>
        </w:tc>
        <w:tc>
          <w:tcPr>
            <w:tcW w:w="616" w:type="dxa"/>
            <w:vAlign w:val="center"/>
          </w:tcPr>
          <w:p w:rsidR="00AC0EA5" w:rsidRPr="00A7230E" w:rsidRDefault="00AC0EA5" w:rsidP="00BF08CF">
            <w:pPr>
              <w:pStyle w:val="normal-p0"/>
              <w:jc w:val="center"/>
              <w:rPr>
                <w:b/>
                <w:color w:val="000000"/>
                <w:sz w:val="19"/>
                <w:szCs w:val="19"/>
                <w:lang w:eastAsia="en-US"/>
              </w:rPr>
            </w:pPr>
          </w:p>
        </w:tc>
        <w:tc>
          <w:tcPr>
            <w:tcW w:w="696" w:type="dxa"/>
            <w:vAlign w:val="center"/>
          </w:tcPr>
          <w:p w:rsidR="00AC0EA5" w:rsidRPr="00A7230E" w:rsidRDefault="00AC0EA5" w:rsidP="00BF08CF">
            <w:pPr>
              <w:pStyle w:val="normal-p0"/>
              <w:jc w:val="center"/>
              <w:rPr>
                <w:b/>
                <w:color w:val="000000"/>
                <w:sz w:val="19"/>
                <w:szCs w:val="19"/>
                <w:lang w:eastAsia="en-US"/>
              </w:rPr>
            </w:pPr>
            <w:r w:rsidRPr="00A7230E">
              <w:rPr>
                <w:b/>
                <w:color w:val="000000"/>
                <w:sz w:val="19"/>
                <w:szCs w:val="19"/>
                <w:lang w:eastAsia="en-US"/>
              </w:rPr>
              <w:t>3620</w:t>
            </w:r>
          </w:p>
        </w:tc>
        <w:tc>
          <w:tcPr>
            <w:tcW w:w="616" w:type="dxa"/>
            <w:vAlign w:val="center"/>
          </w:tcPr>
          <w:p w:rsidR="00AC0EA5" w:rsidRPr="00A7230E" w:rsidRDefault="00AC0EA5" w:rsidP="00BF08CF">
            <w:pPr>
              <w:pStyle w:val="normal-p0"/>
              <w:jc w:val="center"/>
              <w:rPr>
                <w:b/>
                <w:color w:val="000000"/>
                <w:sz w:val="19"/>
                <w:szCs w:val="19"/>
                <w:lang w:eastAsia="en-US"/>
              </w:rPr>
            </w:pPr>
            <w:r w:rsidRPr="00A7230E">
              <w:rPr>
                <w:b/>
                <w:color w:val="000000"/>
                <w:sz w:val="19"/>
                <w:szCs w:val="19"/>
                <w:lang w:eastAsia="en-US"/>
              </w:rPr>
              <w:t>5750</w:t>
            </w:r>
          </w:p>
        </w:tc>
        <w:tc>
          <w:tcPr>
            <w:tcW w:w="616" w:type="dxa"/>
            <w:vAlign w:val="center"/>
          </w:tcPr>
          <w:p w:rsidR="00AC0EA5" w:rsidRPr="00A7230E" w:rsidRDefault="00AC0EA5" w:rsidP="00BF08CF">
            <w:pPr>
              <w:pStyle w:val="normal-p0"/>
              <w:jc w:val="center"/>
              <w:rPr>
                <w:b/>
                <w:sz w:val="19"/>
                <w:szCs w:val="19"/>
                <w:highlight w:val="yellow"/>
              </w:rPr>
            </w:pPr>
          </w:p>
        </w:tc>
        <w:tc>
          <w:tcPr>
            <w:tcW w:w="616" w:type="dxa"/>
            <w:vAlign w:val="center"/>
          </w:tcPr>
          <w:p w:rsidR="00AC0EA5" w:rsidRPr="00A7230E" w:rsidRDefault="00AC0EA5" w:rsidP="00BF08CF">
            <w:pPr>
              <w:pStyle w:val="normal-p0"/>
              <w:jc w:val="center"/>
              <w:rPr>
                <w:b/>
                <w:sz w:val="19"/>
                <w:szCs w:val="19"/>
                <w:highlight w:val="yellow"/>
              </w:rPr>
            </w:pPr>
          </w:p>
        </w:tc>
        <w:tc>
          <w:tcPr>
            <w:tcW w:w="616" w:type="dxa"/>
            <w:vAlign w:val="center"/>
          </w:tcPr>
          <w:p w:rsidR="00AC0EA5" w:rsidRPr="00A7230E" w:rsidRDefault="00AC0EA5" w:rsidP="00BF08CF">
            <w:pPr>
              <w:pStyle w:val="normal-p0"/>
              <w:jc w:val="center"/>
              <w:rPr>
                <w:b/>
                <w:sz w:val="19"/>
                <w:szCs w:val="19"/>
                <w:highlight w:val="yellow"/>
              </w:rPr>
            </w:pPr>
          </w:p>
        </w:tc>
        <w:tc>
          <w:tcPr>
            <w:tcW w:w="616" w:type="dxa"/>
            <w:vAlign w:val="center"/>
          </w:tcPr>
          <w:p w:rsidR="00AC0EA5" w:rsidRPr="00A7230E" w:rsidRDefault="00AC0EA5" w:rsidP="00BF08CF">
            <w:pPr>
              <w:pStyle w:val="normal-p0"/>
              <w:jc w:val="center"/>
              <w:rPr>
                <w:b/>
                <w:sz w:val="19"/>
                <w:szCs w:val="19"/>
                <w:highlight w:val="yellow"/>
              </w:rPr>
            </w:pPr>
          </w:p>
        </w:tc>
        <w:tc>
          <w:tcPr>
            <w:tcW w:w="616" w:type="dxa"/>
            <w:vAlign w:val="center"/>
          </w:tcPr>
          <w:p w:rsidR="00AC0EA5" w:rsidRPr="00A7230E" w:rsidRDefault="00AC0EA5" w:rsidP="00BF08CF">
            <w:pPr>
              <w:pStyle w:val="normal-p0"/>
              <w:jc w:val="center"/>
              <w:rPr>
                <w:b/>
                <w:sz w:val="19"/>
                <w:szCs w:val="19"/>
              </w:rPr>
            </w:pPr>
          </w:p>
        </w:tc>
        <w:tc>
          <w:tcPr>
            <w:tcW w:w="616" w:type="dxa"/>
            <w:vAlign w:val="center"/>
          </w:tcPr>
          <w:p w:rsidR="00AC0EA5" w:rsidRPr="00A7230E" w:rsidRDefault="00AC0EA5" w:rsidP="00BF08CF">
            <w:pPr>
              <w:pStyle w:val="normal-p0"/>
              <w:jc w:val="center"/>
              <w:rPr>
                <w:b/>
                <w:sz w:val="19"/>
                <w:szCs w:val="19"/>
              </w:rPr>
            </w:pPr>
          </w:p>
        </w:tc>
        <w:tc>
          <w:tcPr>
            <w:tcW w:w="616" w:type="dxa"/>
            <w:vAlign w:val="center"/>
          </w:tcPr>
          <w:p w:rsidR="00AC0EA5" w:rsidRPr="00A7230E" w:rsidRDefault="00AC0EA5" w:rsidP="00BF08CF">
            <w:pPr>
              <w:pStyle w:val="normal-p0"/>
              <w:jc w:val="center"/>
              <w:rPr>
                <w:b/>
                <w:sz w:val="19"/>
                <w:szCs w:val="19"/>
              </w:rPr>
            </w:pPr>
          </w:p>
        </w:tc>
      </w:tr>
    </w:tbl>
    <w:p w:rsidR="00AC0EA5" w:rsidRPr="00BF08CF" w:rsidRDefault="00AC0EA5" w:rsidP="000D09B6">
      <w:pPr>
        <w:pStyle w:val="2"/>
      </w:pPr>
    </w:p>
    <w:p w:rsidR="00AC0EA5" w:rsidRDefault="00AC0EA5">
      <w:pPr>
        <w:spacing w:after="0" w:line="240" w:lineRule="auto"/>
        <w:rPr>
          <w:b/>
          <w:bCs/>
          <w:sz w:val="34"/>
          <w:szCs w:val="26"/>
        </w:rPr>
      </w:pPr>
      <w:r>
        <w:br w:type="page"/>
      </w:r>
    </w:p>
    <w:p w:rsidR="00AC0EA5" w:rsidRDefault="00AC0EA5" w:rsidP="00BA44CE">
      <w:pPr>
        <w:pStyle w:val="Heading2"/>
      </w:pPr>
      <w:bookmarkStart w:id="62" w:name="_Toc392754977"/>
      <w:r w:rsidRPr="00990DD4">
        <w:t>Целевые показатели развития</w:t>
      </w:r>
      <w:r>
        <w:t xml:space="preserve"> централизованных систем водоснабжения</w:t>
      </w:r>
      <w:bookmarkEnd w:id="62"/>
    </w:p>
    <w:p w:rsidR="00AC0EA5" w:rsidRPr="00F745AC" w:rsidRDefault="00AC0EA5" w:rsidP="00B10A52">
      <w:pPr>
        <w:pStyle w:val="2"/>
        <w:jc w:val="center"/>
      </w:pPr>
      <w:r w:rsidRPr="00F745AC">
        <w:t>Таблица</w:t>
      </w:r>
      <w:r>
        <w:t xml:space="preserve"> </w:t>
      </w:r>
      <w:r w:rsidRPr="00C05DDD">
        <w:t xml:space="preserve"> </w:t>
      </w:r>
      <w:fldSimple w:instr=" SEQ Таблица \* ARABIC ">
        <w:r>
          <w:rPr>
            <w:noProof/>
          </w:rPr>
          <w:t>30</w:t>
        </w:r>
      </w:fldSimple>
      <w:r>
        <w:rPr>
          <w:noProof/>
        </w:rPr>
        <w:t xml:space="preserve"> </w:t>
      </w:r>
      <w:r w:rsidRPr="00F745AC">
        <w:t xml:space="preserve"> Целевые показатели развития централизованных систем водоснабжения</w:t>
      </w:r>
    </w:p>
    <w:tbl>
      <w:tblPr>
        <w:tblW w:w="5000" w:type="pct"/>
        <w:tblLook w:val="0000"/>
      </w:tblPr>
      <w:tblGrid>
        <w:gridCol w:w="4229"/>
        <w:gridCol w:w="975"/>
        <w:gridCol w:w="789"/>
        <w:gridCol w:w="789"/>
        <w:gridCol w:w="789"/>
        <w:gridCol w:w="790"/>
        <w:gridCol w:w="790"/>
        <w:gridCol w:w="790"/>
        <w:gridCol w:w="790"/>
        <w:gridCol w:w="790"/>
        <w:gridCol w:w="790"/>
        <w:gridCol w:w="790"/>
        <w:gridCol w:w="790"/>
        <w:gridCol w:w="787"/>
      </w:tblGrid>
      <w:tr w:rsidR="00AC0EA5" w:rsidRPr="00B72FE6" w:rsidTr="00B72FE6">
        <w:trPr>
          <w:trHeight w:val="525"/>
        </w:trPr>
        <w:tc>
          <w:tcPr>
            <w:tcW w:w="1467" w:type="pct"/>
            <w:tcBorders>
              <w:top w:val="single" w:sz="4" w:space="0" w:color="auto"/>
              <w:left w:val="single" w:sz="4" w:space="0" w:color="auto"/>
              <w:bottom w:val="single" w:sz="4" w:space="0" w:color="auto"/>
              <w:right w:val="single" w:sz="4" w:space="0" w:color="auto"/>
            </w:tcBorders>
            <w:vAlign w:val="center"/>
          </w:tcPr>
          <w:p w:rsidR="00AC0EA5" w:rsidRPr="00A7230E" w:rsidRDefault="00AC0EA5" w:rsidP="00B72FE6">
            <w:pPr>
              <w:pStyle w:val="normal-p0"/>
              <w:jc w:val="center"/>
              <w:rPr>
                <w:b/>
                <w:sz w:val="22"/>
              </w:rPr>
            </w:pPr>
            <w:r w:rsidRPr="00A7230E">
              <w:rPr>
                <w:b/>
                <w:sz w:val="22"/>
              </w:rPr>
              <w:t>Целевые показатели</w:t>
            </w:r>
          </w:p>
        </w:tc>
        <w:tc>
          <w:tcPr>
            <w:tcW w:w="330" w:type="pct"/>
            <w:tcBorders>
              <w:top w:val="single" w:sz="4" w:space="0" w:color="auto"/>
              <w:left w:val="nil"/>
              <w:bottom w:val="single" w:sz="4" w:space="0" w:color="auto"/>
              <w:right w:val="single" w:sz="4" w:space="0" w:color="auto"/>
            </w:tcBorders>
            <w:noWrap/>
            <w:vAlign w:val="center"/>
          </w:tcPr>
          <w:p w:rsidR="00AC0EA5" w:rsidRPr="00A7230E" w:rsidRDefault="00AC0EA5" w:rsidP="00B72FE6">
            <w:pPr>
              <w:pStyle w:val="normal-p0"/>
              <w:jc w:val="center"/>
              <w:rPr>
                <w:b/>
                <w:sz w:val="22"/>
              </w:rPr>
            </w:pPr>
            <w:r w:rsidRPr="00A7230E">
              <w:rPr>
                <w:b/>
                <w:sz w:val="22"/>
              </w:rPr>
              <w:t>ед. изм</w:t>
            </w:r>
          </w:p>
        </w:tc>
        <w:tc>
          <w:tcPr>
            <w:tcW w:w="267" w:type="pct"/>
            <w:tcBorders>
              <w:top w:val="single" w:sz="4" w:space="0" w:color="auto"/>
              <w:left w:val="nil"/>
              <w:bottom w:val="single" w:sz="4" w:space="0" w:color="auto"/>
              <w:right w:val="single" w:sz="4" w:space="0" w:color="auto"/>
            </w:tcBorders>
            <w:noWrap/>
            <w:vAlign w:val="center"/>
          </w:tcPr>
          <w:p w:rsidR="00AC0EA5" w:rsidRPr="00A7230E" w:rsidRDefault="00AC0EA5" w:rsidP="00B72FE6">
            <w:pPr>
              <w:pStyle w:val="normal-p0"/>
              <w:jc w:val="center"/>
              <w:rPr>
                <w:b/>
                <w:bCs/>
                <w:i/>
                <w:iCs/>
                <w:sz w:val="22"/>
              </w:rPr>
            </w:pPr>
            <w:r w:rsidRPr="00A7230E">
              <w:rPr>
                <w:b/>
                <w:bCs/>
                <w:i/>
                <w:iCs/>
                <w:sz w:val="22"/>
              </w:rPr>
              <w:t>2013</w:t>
            </w:r>
          </w:p>
        </w:tc>
        <w:tc>
          <w:tcPr>
            <w:tcW w:w="267" w:type="pct"/>
            <w:tcBorders>
              <w:top w:val="single" w:sz="4" w:space="0" w:color="auto"/>
              <w:left w:val="nil"/>
              <w:bottom w:val="single" w:sz="4" w:space="0" w:color="auto"/>
              <w:right w:val="single" w:sz="4" w:space="0" w:color="auto"/>
            </w:tcBorders>
            <w:noWrap/>
            <w:vAlign w:val="center"/>
          </w:tcPr>
          <w:p w:rsidR="00AC0EA5" w:rsidRPr="00A7230E" w:rsidRDefault="00AC0EA5" w:rsidP="00B72FE6">
            <w:pPr>
              <w:pStyle w:val="normal-p0"/>
              <w:jc w:val="center"/>
              <w:rPr>
                <w:b/>
                <w:bCs/>
                <w:i/>
                <w:iCs/>
                <w:sz w:val="22"/>
              </w:rPr>
            </w:pPr>
            <w:r w:rsidRPr="00A7230E">
              <w:rPr>
                <w:b/>
                <w:bCs/>
                <w:i/>
                <w:iCs/>
                <w:sz w:val="22"/>
              </w:rPr>
              <w:t>2014</w:t>
            </w:r>
          </w:p>
        </w:tc>
        <w:tc>
          <w:tcPr>
            <w:tcW w:w="267" w:type="pct"/>
            <w:tcBorders>
              <w:top w:val="single" w:sz="4" w:space="0" w:color="auto"/>
              <w:left w:val="nil"/>
              <w:bottom w:val="single" w:sz="4" w:space="0" w:color="auto"/>
              <w:right w:val="single" w:sz="4" w:space="0" w:color="auto"/>
            </w:tcBorders>
            <w:noWrap/>
            <w:vAlign w:val="center"/>
          </w:tcPr>
          <w:p w:rsidR="00AC0EA5" w:rsidRPr="00A7230E" w:rsidRDefault="00AC0EA5" w:rsidP="00B72FE6">
            <w:pPr>
              <w:pStyle w:val="normal-p0"/>
              <w:jc w:val="center"/>
              <w:rPr>
                <w:b/>
                <w:bCs/>
                <w:i/>
                <w:iCs/>
                <w:sz w:val="22"/>
              </w:rPr>
            </w:pPr>
            <w:r w:rsidRPr="00A7230E">
              <w:rPr>
                <w:b/>
                <w:bCs/>
                <w:i/>
                <w:iCs/>
                <w:sz w:val="22"/>
              </w:rPr>
              <w:t>2015</w:t>
            </w:r>
          </w:p>
        </w:tc>
        <w:tc>
          <w:tcPr>
            <w:tcW w:w="267" w:type="pct"/>
            <w:tcBorders>
              <w:top w:val="single" w:sz="4" w:space="0" w:color="auto"/>
              <w:left w:val="nil"/>
              <w:bottom w:val="single" w:sz="4" w:space="0" w:color="auto"/>
              <w:right w:val="single" w:sz="4" w:space="0" w:color="auto"/>
            </w:tcBorders>
            <w:noWrap/>
            <w:vAlign w:val="center"/>
          </w:tcPr>
          <w:p w:rsidR="00AC0EA5" w:rsidRPr="00A7230E" w:rsidRDefault="00AC0EA5" w:rsidP="00B72FE6">
            <w:pPr>
              <w:pStyle w:val="normal-p0"/>
              <w:jc w:val="center"/>
              <w:rPr>
                <w:b/>
                <w:bCs/>
                <w:i/>
                <w:iCs/>
                <w:sz w:val="22"/>
              </w:rPr>
            </w:pPr>
            <w:r w:rsidRPr="00A7230E">
              <w:rPr>
                <w:b/>
                <w:bCs/>
                <w:i/>
                <w:iCs/>
                <w:sz w:val="22"/>
              </w:rPr>
              <w:t>2016</w:t>
            </w:r>
          </w:p>
        </w:tc>
        <w:tc>
          <w:tcPr>
            <w:tcW w:w="267" w:type="pct"/>
            <w:tcBorders>
              <w:top w:val="single" w:sz="4" w:space="0" w:color="auto"/>
              <w:left w:val="nil"/>
              <w:bottom w:val="single" w:sz="4" w:space="0" w:color="auto"/>
              <w:right w:val="single" w:sz="4" w:space="0" w:color="auto"/>
            </w:tcBorders>
            <w:noWrap/>
            <w:vAlign w:val="center"/>
          </w:tcPr>
          <w:p w:rsidR="00AC0EA5" w:rsidRPr="00A7230E" w:rsidRDefault="00AC0EA5" w:rsidP="00B72FE6">
            <w:pPr>
              <w:pStyle w:val="normal-p0"/>
              <w:jc w:val="center"/>
              <w:rPr>
                <w:b/>
                <w:bCs/>
                <w:i/>
                <w:iCs/>
                <w:sz w:val="22"/>
              </w:rPr>
            </w:pPr>
            <w:r w:rsidRPr="00A7230E">
              <w:rPr>
                <w:b/>
                <w:bCs/>
                <w:i/>
                <w:iCs/>
                <w:sz w:val="22"/>
              </w:rPr>
              <w:t>2017</w:t>
            </w:r>
          </w:p>
        </w:tc>
        <w:tc>
          <w:tcPr>
            <w:tcW w:w="267" w:type="pct"/>
            <w:tcBorders>
              <w:top w:val="single" w:sz="4" w:space="0" w:color="auto"/>
              <w:left w:val="nil"/>
              <w:bottom w:val="single" w:sz="4" w:space="0" w:color="auto"/>
              <w:right w:val="single" w:sz="4" w:space="0" w:color="auto"/>
            </w:tcBorders>
            <w:noWrap/>
            <w:vAlign w:val="center"/>
          </w:tcPr>
          <w:p w:rsidR="00AC0EA5" w:rsidRPr="00A7230E" w:rsidRDefault="00AC0EA5" w:rsidP="00B72FE6">
            <w:pPr>
              <w:pStyle w:val="normal-p0"/>
              <w:jc w:val="center"/>
              <w:rPr>
                <w:b/>
                <w:bCs/>
                <w:i/>
                <w:iCs/>
                <w:sz w:val="22"/>
              </w:rPr>
            </w:pPr>
            <w:r w:rsidRPr="00A7230E">
              <w:rPr>
                <w:b/>
                <w:bCs/>
                <w:i/>
                <w:iCs/>
                <w:sz w:val="22"/>
              </w:rPr>
              <w:t>2018</w:t>
            </w:r>
          </w:p>
        </w:tc>
        <w:tc>
          <w:tcPr>
            <w:tcW w:w="267" w:type="pct"/>
            <w:tcBorders>
              <w:top w:val="single" w:sz="4" w:space="0" w:color="auto"/>
              <w:left w:val="nil"/>
              <w:bottom w:val="single" w:sz="4" w:space="0" w:color="auto"/>
              <w:right w:val="single" w:sz="4" w:space="0" w:color="auto"/>
            </w:tcBorders>
            <w:noWrap/>
            <w:vAlign w:val="center"/>
          </w:tcPr>
          <w:p w:rsidR="00AC0EA5" w:rsidRPr="00A7230E" w:rsidRDefault="00AC0EA5" w:rsidP="00B72FE6">
            <w:pPr>
              <w:pStyle w:val="normal-p0"/>
              <w:jc w:val="center"/>
              <w:rPr>
                <w:b/>
                <w:bCs/>
                <w:i/>
                <w:iCs/>
                <w:sz w:val="22"/>
              </w:rPr>
            </w:pPr>
            <w:r w:rsidRPr="00A7230E">
              <w:rPr>
                <w:b/>
                <w:bCs/>
                <w:i/>
                <w:iCs/>
                <w:sz w:val="22"/>
              </w:rPr>
              <w:t>2019</w:t>
            </w:r>
          </w:p>
        </w:tc>
        <w:tc>
          <w:tcPr>
            <w:tcW w:w="267" w:type="pct"/>
            <w:tcBorders>
              <w:top w:val="single" w:sz="4" w:space="0" w:color="auto"/>
              <w:left w:val="nil"/>
              <w:bottom w:val="single" w:sz="4" w:space="0" w:color="auto"/>
              <w:right w:val="single" w:sz="4" w:space="0" w:color="auto"/>
            </w:tcBorders>
            <w:noWrap/>
            <w:vAlign w:val="center"/>
          </w:tcPr>
          <w:p w:rsidR="00AC0EA5" w:rsidRPr="00A7230E" w:rsidRDefault="00AC0EA5" w:rsidP="00B72FE6">
            <w:pPr>
              <w:pStyle w:val="normal-p0"/>
              <w:jc w:val="center"/>
              <w:rPr>
                <w:b/>
                <w:bCs/>
                <w:i/>
                <w:iCs/>
                <w:sz w:val="22"/>
              </w:rPr>
            </w:pPr>
            <w:r w:rsidRPr="00A7230E">
              <w:rPr>
                <w:b/>
                <w:bCs/>
                <w:i/>
                <w:iCs/>
                <w:sz w:val="22"/>
              </w:rPr>
              <w:t>2020</w:t>
            </w:r>
          </w:p>
        </w:tc>
        <w:tc>
          <w:tcPr>
            <w:tcW w:w="267" w:type="pct"/>
            <w:tcBorders>
              <w:top w:val="single" w:sz="4" w:space="0" w:color="auto"/>
              <w:left w:val="nil"/>
              <w:bottom w:val="single" w:sz="4" w:space="0" w:color="auto"/>
              <w:right w:val="single" w:sz="4" w:space="0" w:color="auto"/>
            </w:tcBorders>
            <w:noWrap/>
            <w:vAlign w:val="center"/>
          </w:tcPr>
          <w:p w:rsidR="00AC0EA5" w:rsidRPr="00A7230E" w:rsidRDefault="00AC0EA5" w:rsidP="00B72FE6">
            <w:pPr>
              <w:pStyle w:val="normal-p0"/>
              <w:jc w:val="center"/>
              <w:rPr>
                <w:b/>
                <w:bCs/>
                <w:i/>
                <w:iCs/>
                <w:sz w:val="22"/>
              </w:rPr>
            </w:pPr>
            <w:r w:rsidRPr="00A7230E">
              <w:rPr>
                <w:b/>
                <w:bCs/>
                <w:i/>
                <w:iCs/>
                <w:sz w:val="22"/>
              </w:rPr>
              <w:t>2021</w:t>
            </w:r>
          </w:p>
        </w:tc>
        <w:tc>
          <w:tcPr>
            <w:tcW w:w="267" w:type="pct"/>
            <w:tcBorders>
              <w:top w:val="single" w:sz="4" w:space="0" w:color="auto"/>
              <w:left w:val="nil"/>
              <w:bottom w:val="single" w:sz="4" w:space="0" w:color="auto"/>
              <w:right w:val="single" w:sz="4" w:space="0" w:color="auto"/>
            </w:tcBorders>
            <w:noWrap/>
            <w:vAlign w:val="center"/>
          </w:tcPr>
          <w:p w:rsidR="00AC0EA5" w:rsidRPr="00A7230E" w:rsidRDefault="00AC0EA5" w:rsidP="00B72FE6">
            <w:pPr>
              <w:pStyle w:val="normal-p0"/>
              <w:jc w:val="center"/>
              <w:rPr>
                <w:b/>
                <w:bCs/>
                <w:i/>
                <w:iCs/>
                <w:sz w:val="22"/>
              </w:rPr>
            </w:pPr>
            <w:r w:rsidRPr="00A7230E">
              <w:rPr>
                <w:b/>
                <w:bCs/>
                <w:i/>
                <w:iCs/>
                <w:sz w:val="22"/>
              </w:rPr>
              <w:t>2022</w:t>
            </w:r>
          </w:p>
        </w:tc>
        <w:tc>
          <w:tcPr>
            <w:tcW w:w="267" w:type="pct"/>
            <w:tcBorders>
              <w:top w:val="single" w:sz="4" w:space="0" w:color="auto"/>
              <w:left w:val="nil"/>
              <w:bottom w:val="single" w:sz="4" w:space="0" w:color="auto"/>
              <w:right w:val="single" w:sz="4" w:space="0" w:color="auto"/>
            </w:tcBorders>
            <w:noWrap/>
            <w:vAlign w:val="center"/>
          </w:tcPr>
          <w:p w:rsidR="00AC0EA5" w:rsidRPr="00A7230E" w:rsidRDefault="00AC0EA5" w:rsidP="00B72FE6">
            <w:pPr>
              <w:pStyle w:val="normal-p0"/>
              <w:jc w:val="center"/>
              <w:rPr>
                <w:b/>
                <w:bCs/>
                <w:i/>
                <w:iCs/>
                <w:sz w:val="22"/>
              </w:rPr>
            </w:pPr>
            <w:r w:rsidRPr="00A7230E">
              <w:rPr>
                <w:b/>
                <w:bCs/>
                <w:i/>
                <w:iCs/>
                <w:sz w:val="22"/>
              </w:rPr>
              <w:t>2023</w:t>
            </w:r>
          </w:p>
        </w:tc>
        <w:tc>
          <w:tcPr>
            <w:tcW w:w="267" w:type="pct"/>
            <w:tcBorders>
              <w:top w:val="single" w:sz="4" w:space="0" w:color="auto"/>
              <w:left w:val="nil"/>
              <w:bottom w:val="single" w:sz="4" w:space="0" w:color="auto"/>
              <w:right w:val="single" w:sz="4" w:space="0" w:color="auto"/>
            </w:tcBorders>
            <w:vAlign w:val="center"/>
          </w:tcPr>
          <w:p w:rsidR="00AC0EA5" w:rsidRPr="00A7230E" w:rsidRDefault="00AC0EA5" w:rsidP="00B72FE6">
            <w:pPr>
              <w:pStyle w:val="normal-p0"/>
              <w:jc w:val="center"/>
              <w:rPr>
                <w:b/>
                <w:bCs/>
                <w:i/>
                <w:iCs/>
                <w:sz w:val="22"/>
              </w:rPr>
            </w:pPr>
            <w:r w:rsidRPr="00A7230E">
              <w:rPr>
                <w:b/>
                <w:bCs/>
                <w:i/>
                <w:iCs/>
                <w:sz w:val="22"/>
              </w:rPr>
              <w:t>2024</w:t>
            </w:r>
          </w:p>
        </w:tc>
      </w:tr>
      <w:tr w:rsidR="00AC0EA5" w:rsidRPr="00B72FE6" w:rsidTr="00B72FE6">
        <w:trPr>
          <w:trHeight w:val="255"/>
        </w:trPr>
        <w:tc>
          <w:tcPr>
            <w:tcW w:w="1467" w:type="pct"/>
            <w:vMerge w:val="restart"/>
            <w:tcBorders>
              <w:top w:val="nil"/>
              <w:left w:val="single" w:sz="4" w:space="0" w:color="auto"/>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Потери в сетях</w:t>
            </w:r>
          </w:p>
        </w:tc>
        <w:tc>
          <w:tcPr>
            <w:tcW w:w="330"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тыс. м</w:t>
            </w:r>
            <w:r w:rsidRPr="00A7230E">
              <w:rPr>
                <w:sz w:val="22"/>
                <w:vertAlign w:val="superscript"/>
              </w:rPr>
              <w:t>3</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7,4</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7,4</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7,0</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6,5</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5,9</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5,9</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5,9</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6,7</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6,8</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6,8</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6,8</w:t>
            </w:r>
          </w:p>
        </w:tc>
        <w:tc>
          <w:tcPr>
            <w:tcW w:w="267" w:type="pct"/>
            <w:tcBorders>
              <w:top w:val="nil"/>
              <w:left w:val="nil"/>
              <w:bottom w:val="single" w:sz="4" w:space="0" w:color="auto"/>
              <w:right w:val="single" w:sz="4" w:space="0" w:color="auto"/>
            </w:tcBorders>
            <w:vAlign w:val="center"/>
          </w:tcPr>
          <w:p w:rsidR="00AC0EA5" w:rsidRPr="00A7230E" w:rsidRDefault="00AC0EA5" w:rsidP="00B72FE6">
            <w:pPr>
              <w:pStyle w:val="normal-p0"/>
              <w:jc w:val="center"/>
              <w:rPr>
                <w:sz w:val="22"/>
                <w:szCs w:val="20"/>
              </w:rPr>
            </w:pPr>
            <w:r w:rsidRPr="00A7230E">
              <w:rPr>
                <w:sz w:val="22"/>
                <w:szCs w:val="20"/>
              </w:rPr>
              <w:t>6,8</w:t>
            </w:r>
          </w:p>
        </w:tc>
      </w:tr>
      <w:tr w:rsidR="00AC0EA5" w:rsidRPr="00B72FE6" w:rsidTr="00B72FE6">
        <w:trPr>
          <w:trHeight w:val="255"/>
        </w:trPr>
        <w:tc>
          <w:tcPr>
            <w:tcW w:w="1467" w:type="pct"/>
            <w:vMerge/>
            <w:tcBorders>
              <w:top w:val="nil"/>
              <w:left w:val="single" w:sz="4" w:space="0" w:color="auto"/>
              <w:bottom w:val="single" w:sz="4" w:space="0" w:color="auto"/>
              <w:right w:val="single" w:sz="4" w:space="0" w:color="auto"/>
            </w:tcBorders>
            <w:vAlign w:val="center"/>
          </w:tcPr>
          <w:p w:rsidR="00AC0EA5" w:rsidRPr="00A7230E" w:rsidRDefault="00AC0EA5" w:rsidP="00B72FE6">
            <w:pPr>
              <w:pStyle w:val="normal-p0"/>
              <w:jc w:val="center"/>
              <w:rPr>
                <w:sz w:val="22"/>
              </w:rPr>
            </w:pPr>
          </w:p>
        </w:tc>
        <w:tc>
          <w:tcPr>
            <w:tcW w:w="330"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16,87</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18,05</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17,34</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16,41</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15,10</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15,49</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15,79</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22,05</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22,42</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22,73</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szCs w:val="20"/>
              </w:rPr>
            </w:pPr>
            <w:r w:rsidRPr="00A7230E">
              <w:rPr>
                <w:sz w:val="22"/>
                <w:szCs w:val="20"/>
              </w:rPr>
              <w:t>23,05</w:t>
            </w:r>
          </w:p>
        </w:tc>
        <w:tc>
          <w:tcPr>
            <w:tcW w:w="267" w:type="pct"/>
            <w:tcBorders>
              <w:top w:val="nil"/>
              <w:left w:val="nil"/>
              <w:bottom w:val="single" w:sz="4" w:space="0" w:color="auto"/>
              <w:right w:val="single" w:sz="4" w:space="0" w:color="auto"/>
            </w:tcBorders>
            <w:vAlign w:val="center"/>
          </w:tcPr>
          <w:p w:rsidR="00AC0EA5" w:rsidRPr="00A7230E" w:rsidRDefault="00AC0EA5" w:rsidP="00B72FE6">
            <w:pPr>
              <w:pStyle w:val="normal-p0"/>
              <w:jc w:val="center"/>
              <w:rPr>
                <w:sz w:val="22"/>
                <w:szCs w:val="20"/>
              </w:rPr>
            </w:pPr>
            <w:r w:rsidRPr="00A7230E">
              <w:rPr>
                <w:sz w:val="22"/>
                <w:szCs w:val="20"/>
              </w:rPr>
              <w:t>23,36</w:t>
            </w:r>
          </w:p>
        </w:tc>
      </w:tr>
      <w:tr w:rsidR="00AC0EA5" w:rsidRPr="00B72FE6" w:rsidTr="00B72FE6">
        <w:trPr>
          <w:trHeight w:val="510"/>
        </w:trPr>
        <w:tc>
          <w:tcPr>
            <w:tcW w:w="1467" w:type="pct"/>
            <w:tcBorders>
              <w:top w:val="nil"/>
              <w:left w:val="single" w:sz="4" w:space="0" w:color="auto"/>
              <w:bottom w:val="single" w:sz="4" w:space="0" w:color="auto"/>
              <w:right w:val="single" w:sz="4" w:space="0" w:color="auto"/>
            </w:tcBorders>
            <w:vAlign w:val="center"/>
          </w:tcPr>
          <w:p w:rsidR="00AC0EA5" w:rsidRPr="00A7230E" w:rsidRDefault="00AC0EA5" w:rsidP="00B72FE6">
            <w:pPr>
              <w:pStyle w:val="normal-p0"/>
              <w:jc w:val="center"/>
              <w:rPr>
                <w:sz w:val="22"/>
              </w:rPr>
            </w:pPr>
            <w:r w:rsidRPr="00A7230E">
              <w:rPr>
                <w:sz w:val="22"/>
              </w:rPr>
              <w:t>Обеспеченность приборами учета ХВС</w:t>
            </w:r>
          </w:p>
        </w:tc>
        <w:tc>
          <w:tcPr>
            <w:tcW w:w="330"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13</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13</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13</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13</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100</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100</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100</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100</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100</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100</w:t>
            </w:r>
          </w:p>
        </w:tc>
        <w:tc>
          <w:tcPr>
            <w:tcW w:w="267" w:type="pct"/>
            <w:tcBorders>
              <w:top w:val="nil"/>
              <w:left w:val="nil"/>
              <w:bottom w:val="single" w:sz="4" w:space="0" w:color="auto"/>
              <w:right w:val="single" w:sz="4" w:space="0" w:color="auto"/>
            </w:tcBorders>
            <w:noWrap/>
            <w:vAlign w:val="center"/>
          </w:tcPr>
          <w:p w:rsidR="00AC0EA5" w:rsidRPr="00A7230E" w:rsidRDefault="00AC0EA5" w:rsidP="00B72FE6">
            <w:pPr>
              <w:pStyle w:val="normal-p0"/>
              <w:jc w:val="center"/>
              <w:rPr>
                <w:sz w:val="22"/>
              </w:rPr>
            </w:pPr>
            <w:r w:rsidRPr="00A7230E">
              <w:rPr>
                <w:sz w:val="22"/>
              </w:rPr>
              <w:t>100</w:t>
            </w:r>
          </w:p>
        </w:tc>
        <w:tc>
          <w:tcPr>
            <w:tcW w:w="267" w:type="pct"/>
            <w:tcBorders>
              <w:top w:val="nil"/>
              <w:left w:val="nil"/>
              <w:bottom w:val="single" w:sz="4" w:space="0" w:color="auto"/>
              <w:right w:val="single" w:sz="4" w:space="0" w:color="auto"/>
            </w:tcBorders>
            <w:vAlign w:val="center"/>
          </w:tcPr>
          <w:p w:rsidR="00AC0EA5" w:rsidRPr="00A7230E" w:rsidRDefault="00AC0EA5" w:rsidP="00B72FE6">
            <w:pPr>
              <w:pStyle w:val="normal-p0"/>
              <w:jc w:val="center"/>
              <w:rPr>
                <w:sz w:val="22"/>
              </w:rPr>
            </w:pPr>
            <w:r w:rsidRPr="00A7230E">
              <w:rPr>
                <w:sz w:val="22"/>
              </w:rPr>
              <w:t>100</w:t>
            </w:r>
          </w:p>
        </w:tc>
      </w:tr>
    </w:tbl>
    <w:p w:rsidR="00AC0EA5" w:rsidRDefault="00AC0EA5" w:rsidP="003307B9">
      <w:pPr>
        <w:ind w:firstLine="567"/>
        <w:jc w:val="both"/>
        <w:rPr>
          <w:sz w:val="28"/>
          <w:szCs w:val="28"/>
        </w:rPr>
      </w:pPr>
    </w:p>
    <w:p w:rsidR="00AC0EA5" w:rsidRDefault="00AC0EA5" w:rsidP="003307B9">
      <w:pPr>
        <w:ind w:firstLine="567"/>
        <w:jc w:val="both"/>
        <w:rPr>
          <w:sz w:val="28"/>
          <w:szCs w:val="28"/>
        </w:rPr>
      </w:pPr>
    </w:p>
    <w:p w:rsidR="00AC0EA5" w:rsidRPr="007A63F1" w:rsidRDefault="00AC0EA5" w:rsidP="00BA44CE">
      <w:pPr>
        <w:pStyle w:val="Heading2"/>
        <w:rPr>
          <w:lang w:eastAsia="ru-RU"/>
        </w:rPr>
      </w:pPr>
      <w:bookmarkStart w:id="63" w:name="_Toc392754978"/>
      <w:r w:rsidRPr="007A63F1">
        <w:rPr>
          <w:lang w:eastAsia="ru-RU"/>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63"/>
    </w:p>
    <w:p w:rsidR="00AC0EA5" w:rsidRDefault="00AC0EA5" w:rsidP="000D09B6">
      <w:pPr>
        <w:pStyle w:val="2"/>
      </w:pPr>
      <w:r w:rsidRPr="00861B12">
        <w:t xml:space="preserve">Бесхозные объекты системы централизованного водоснабжения на территории Муниципального образования </w:t>
      </w:r>
      <w:r>
        <w:t>Запорожское сельское поселение</w:t>
      </w:r>
      <w:r w:rsidRPr="00861B12">
        <w:t xml:space="preserve"> отсутствуют. </w:t>
      </w:r>
    </w:p>
    <w:p w:rsidR="00AC0EA5" w:rsidRDefault="00AC0EA5" w:rsidP="000D09B6">
      <w:pPr>
        <w:pStyle w:val="2"/>
      </w:pPr>
    </w:p>
    <w:p w:rsidR="00AC0EA5" w:rsidRDefault="00AC0EA5">
      <w:pPr>
        <w:spacing w:after="0" w:line="240" w:lineRule="auto"/>
        <w:rPr>
          <w:spacing w:val="-2"/>
          <w:sz w:val="24"/>
          <w:szCs w:val="24"/>
        </w:rPr>
      </w:pPr>
      <w:r>
        <w:br w:type="page"/>
      </w:r>
    </w:p>
    <w:p w:rsidR="00AC0EA5" w:rsidRPr="007A63F1" w:rsidRDefault="00AC0EA5" w:rsidP="00BA44CE">
      <w:pPr>
        <w:pStyle w:val="Heading1"/>
      </w:pPr>
      <w:bookmarkStart w:id="64" w:name="_Toc381881414"/>
      <w:bookmarkStart w:id="65" w:name="_Toc392754979"/>
      <w:r w:rsidRPr="00D54823">
        <w:t xml:space="preserve">Глава </w:t>
      </w:r>
      <w:r>
        <w:t>2</w:t>
      </w:r>
      <w:r w:rsidRPr="00D54823">
        <w:t>.  Схема водоотведения</w:t>
      </w:r>
      <w:bookmarkEnd w:id="64"/>
      <w:bookmarkEnd w:id="65"/>
    </w:p>
    <w:p w:rsidR="00AC0EA5" w:rsidRPr="008D5E55" w:rsidRDefault="00AC0EA5" w:rsidP="00BA44CE">
      <w:pPr>
        <w:pStyle w:val="Heading2"/>
      </w:pPr>
      <w:bookmarkStart w:id="66" w:name="_Toc381881415"/>
      <w:bookmarkStart w:id="67" w:name="_Toc392754980"/>
      <w:r w:rsidRPr="008D5E55">
        <w:t xml:space="preserve">Существующее положение в сфере водоотведения МО </w:t>
      </w:r>
      <w:bookmarkEnd w:id="66"/>
      <w:r>
        <w:t>Запорожское сельское поселение</w:t>
      </w:r>
      <w:bookmarkEnd w:id="67"/>
    </w:p>
    <w:p w:rsidR="00AC0EA5" w:rsidRDefault="00AC0EA5" w:rsidP="00BA44CE">
      <w:pPr>
        <w:pStyle w:val="Heading3"/>
      </w:pPr>
      <w:bookmarkStart w:id="68" w:name="_Toc381881416"/>
      <w:bookmarkStart w:id="69" w:name="_Toc392754981"/>
      <w:r w:rsidRPr="008D5E55">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bookmarkEnd w:id="68"/>
      <w:bookmarkEnd w:id="69"/>
    </w:p>
    <w:p w:rsidR="00AC0EA5" w:rsidRPr="00B25F8B" w:rsidRDefault="00AC0EA5" w:rsidP="000D09B6">
      <w:pPr>
        <w:pStyle w:val="2"/>
      </w:pPr>
      <w:r w:rsidRPr="00B25F8B">
        <w:t xml:space="preserve">На территории Запорожского сельского поселения централизованное водоотведение осуществляется только в поселке Запорожское. </w:t>
      </w:r>
    </w:p>
    <w:p w:rsidR="00AC0EA5" w:rsidRPr="00B25F8B" w:rsidRDefault="00AC0EA5" w:rsidP="000D09B6">
      <w:pPr>
        <w:pStyle w:val="2"/>
      </w:pPr>
      <w:r w:rsidRPr="00B25F8B">
        <w:t xml:space="preserve">В остальных населенных пунктах поселения стоки собираются </w:t>
      </w:r>
      <w:r>
        <w:t xml:space="preserve">в </w:t>
      </w:r>
      <w:r w:rsidRPr="00B25F8B">
        <w:t>выгреб</w:t>
      </w:r>
      <w:r>
        <w:t>ные ямы</w:t>
      </w:r>
      <w:r w:rsidRPr="00B25F8B">
        <w:t>.</w:t>
      </w:r>
    </w:p>
    <w:p w:rsidR="00AC0EA5" w:rsidRPr="00B25F8B" w:rsidRDefault="00AC0EA5" w:rsidP="000D09B6">
      <w:pPr>
        <w:pStyle w:val="2"/>
      </w:pPr>
      <w:r w:rsidRPr="00B25F8B">
        <w:t>Сети хозяйственно-бытовой канализации посёлка Запорожское находятся в зоне эксплуатационной ответственности ООО УК «ОАЗИС».</w:t>
      </w:r>
    </w:p>
    <w:p w:rsidR="00AC0EA5" w:rsidRPr="00C7012D" w:rsidRDefault="00AC0EA5" w:rsidP="00471F5B">
      <w:pPr>
        <w:pStyle w:val="16"/>
        <w:ind w:firstLine="0"/>
        <w:jc w:val="center"/>
      </w:pPr>
      <w:r w:rsidRPr="00C7012D">
        <w:t xml:space="preserve">Таблица </w:t>
      </w:r>
      <w:fldSimple w:instr=" SEQ Таблица \* ARABIC ">
        <w:r>
          <w:rPr>
            <w:noProof/>
          </w:rPr>
          <w:t>31</w:t>
        </w:r>
      </w:fldSimple>
      <w:r w:rsidRPr="00C7012D">
        <w:t xml:space="preserve"> Наличие централизованной системы водоснабжения и водоотведения в </w:t>
      </w:r>
      <w:r>
        <w:t>Запорожском с.п.</w:t>
      </w:r>
    </w:p>
    <w:tbl>
      <w:tblPr>
        <w:tblW w:w="13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
        <w:gridCol w:w="4047"/>
        <w:gridCol w:w="2126"/>
        <w:gridCol w:w="2551"/>
        <w:gridCol w:w="4459"/>
      </w:tblGrid>
      <w:tr w:rsidR="00AC0EA5" w:rsidRPr="00C7012D" w:rsidTr="004761E2">
        <w:trPr>
          <w:trHeight w:val="169"/>
          <w:tblHeader/>
          <w:jc w:val="center"/>
        </w:trPr>
        <w:tc>
          <w:tcPr>
            <w:tcW w:w="443" w:type="dxa"/>
            <w:vAlign w:val="center"/>
          </w:tcPr>
          <w:p w:rsidR="00AC0EA5" w:rsidRPr="00A7230E" w:rsidRDefault="00AC0EA5" w:rsidP="0069532C">
            <w:pPr>
              <w:pStyle w:val="normal-p0"/>
              <w:jc w:val="center"/>
              <w:rPr>
                <w:lang w:eastAsia="en-US"/>
              </w:rPr>
            </w:pPr>
            <w:r w:rsidRPr="00A7230E">
              <w:rPr>
                <w:lang w:eastAsia="en-US"/>
              </w:rPr>
              <w:t>№</w:t>
            </w:r>
          </w:p>
        </w:tc>
        <w:tc>
          <w:tcPr>
            <w:tcW w:w="4047" w:type="dxa"/>
            <w:vAlign w:val="center"/>
          </w:tcPr>
          <w:p w:rsidR="00AC0EA5" w:rsidRPr="00A7230E" w:rsidRDefault="00AC0EA5" w:rsidP="0069532C">
            <w:pPr>
              <w:pStyle w:val="normal-p0"/>
              <w:jc w:val="center"/>
              <w:rPr>
                <w:lang w:eastAsia="en-US"/>
              </w:rPr>
            </w:pPr>
            <w:r w:rsidRPr="00A7230E">
              <w:rPr>
                <w:lang w:eastAsia="en-US"/>
              </w:rPr>
              <w:t>Перечень населённых пунктов Запорожского сельского поселения</w:t>
            </w:r>
          </w:p>
        </w:tc>
        <w:tc>
          <w:tcPr>
            <w:tcW w:w="2126" w:type="dxa"/>
            <w:vAlign w:val="center"/>
          </w:tcPr>
          <w:p w:rsidR="00AC0EA5" w:rsidRPr="00A7230E" w:rsidRDefault="00AC0EA5" w:rsidP="0069532C">
            <w:pPr>
              <w:pStyle w:val="normal-p0"/>
              <w:jc w:val="center"/>
              <w:rPr>
                <w:lang w:eastAsia="en-US"/>
              </w:rPr>
            </w:pPr>
            <w:r w:rsidRPr="00A7230E">
              <w:rPr>
                <w:lang w:eastAsia="en-US"/>
              </w:rPr>
              <w:t>Водоснабжение</w:t>
            </w:r>
          </w:p>
        </w:tc>
        <w:tc>
          <w:tcPr>
            <w:tcW w:w="2551" w:type="dxa"/>
            <w:vAlign w:val="center"/>
          </w:tcPr>
          <w:p w:rsidR="00AC0EA5" w:rsidRPr="00A7230E" w:rsidRDefault="00AC0EA5" w:rsidP="0069532C">
            <w:pPr>
              <w:pStyle w:val="normal-p0"/>
              <w:jc w:val="center"/>
              <w:rPr>
                <w:lang w:eastAsia="en-US"/>
              </w:rPr>
            </w:pPr>
            <w:r w:rsidRPr="00A7230E">
              <w:rPr>
                <w:lang w:eastAsia="en-US"/>
              </w:rPr>
              <w:t>Водоотведение</w:t>
            </w:r>
          </w:p>
        </w:tc>
        <w:tc>
          <w:tcPr>
            <w:tcW w:w="4459" w:type="dxa"/>
            <w:vAlign w:val="center"/>
          </w:tcPr>
          <w:p w:rsidR="00AC0EA5" w:rsidRPr="00A7230E" w:rsidRDefault="00AC0EA5" w:rsidP="0069532C">
            <w:pPr>
              <w:pStyle w:val="normal-p0"/>
              <w:jc w:val="center"/>
              <w:rPr>
                <w:lang w:eastAsia="en-US"/>
              </w:rPr>
            </w:pPr>
            <w:r w:rsidRPr="00A7230E">
              <w:rPr>
                <w:lang w:eastAsia="en-US"/>
              </w:rPr>
              <w:t>Ресурсоснабжающая организация</w:t>
            </w:r>
          </w:p>
        </w:tc>
      </w:tr>
      <w:tr w:rsidR="00AC0EA5" w:rsidRPr="00C7012D" w:rsidTr="004761E2">
        <w:trPr>
          <w:trHeight w:val="169"/>
          <w:jc w:val="center"/>
        </w:trPr>
        <w:tc>
          <w:tcPr>
            <w:tcW w:w="443" w:type="dxa"/>
            <w:vAlign w:val="center"/>
          </w:tcPr>
          <w:p w:rsidR="00AC0EA5" w:rsidRPr="00A7230E" w:rsidRDefault="00AC0EA5" w:rsidP="0069532C">
            <w:pPr>
              <w:pStyle w:val="normal-p0"/>
              <w:jc w:val="center"/>
              <w:rPr>
                <w:bCs/>
              </w:rPr>
            </w:pPr>
            <w:r w:rsidRPr="00A7230E">
              <w:rPr>
                <w:bCs/>
              </w:rPr>
              <w:t>1</w:t>
            </w:r>
          </w:p>
        </w:tc>
        <w:tc>
          <w:tcPr>
            <w:tcW w:w="4047" w:type="dxa"/>
            <w:vAlign w:val="center"/>
          </w:tcPr>
          <w:p w:rsidR="00AC0EA5" w:rsidRPr="00A7230E" w:rsidRDefault="00AC0EA5" w:rsidP="0069532C">
            <w:pPr>
              <w:pStyle w:val="normal-p0"/>
              <w:jc w:val="center"/>
              <w:rPr>
                <w:bCs/>
                <w:lang w:eastAsia="en-US"/>
              </w:rPr>
            </w:pPr>
            <w:r w:rsidRPr="00A7230E">
              <w:rPr>
                <w:lang w:eastAsia="en-US"/>
              </w:rPr>
              <w:t>п. Запорожское</w:t>
            </w:r>
          </w:p>
        </w:tc>
        <w:tc>
          <w:tcPr>
            <w:tcW w:w="2126" w:type="dxa"/>
            <w:vAlign w:val="center"/>
          </w:tcPr>
          <w:p w:rsidR="00AC0EA5" w:rsidRPr="00A7230E" w:rsidRDefault="00AC0EA5" w:rsidP="0069532C">
            <w:pPr>
              <w:pStyle w:val="normal-p0"/>
              <w:jc w:val="center"/>
            </w:pPr>
            <w:r w:rsidRPr="00A7230E">
              <w:t>+</w:t>
            </w:r>
          </w:p>
        </w:tc>
        <w:tc>
          <w:tcPr>
            <w:tcW w:w="2551" w:type="dxa"/>
            <w:vAlign w:val="center"/>
          </w:tcPr>
          <w:p w:rsidR="00AC0EA5" w:rsidRPr="00A7230E" w:rsidRDefault="00AC0EA5" w:rsidP="0069532C">
            <w:pPr>
              <w:pStyle w:val="normal-p0"/>
              <w:jc w:val="center"/>
              <w:rPr>
                <w:lang w:eastAsia="en-US"/>
              </w:rPr>
            </w:pPr>
            <w:r w:rsidRPr="00A7230E">
              <w:rPr>
                <w:lang w:eastAsia="en-US"/>
              </w:rPr>
              <w:t>+</w:t>
            </w:r>
          </w:p>
        </w:tc>
        <w:tc>
          <w:tcPr>
            <w:tcW w:w="4459" w:type="dxa"/>
            <w:vAlign w:val="center"/>
          </w:tcPr>
          <w:p w:rsidR="00AC0EA5" w:rsidRPr="00A7230E" w:rsidRDefault="00AC0EA5" w:rsidP="0069532C">
            <w:pPr>
              <w:pStyle w:val="normal-p0"/>
              <w:jc w:val="center"/>
              <w:rPr>
                <w:lang w:eastAsia="en-US"/>
              </w:rPr>
            </w:pPr>
            <w:r w:rsidRPr="00A7230E">
              <w:rPr>
                <w:lang w:eastAsia="en-US"/>
              </w:rPr>
              <w:t>ООО УК «ОАЗИС»</w:t>
            </w:r>
          </w:p>
        </w:tc>
      </w:tr>
      <w:tr w:rsidR="00AC0EA5" w:rsidRPr="00C7012D" w:rsidTr="004761E2">
        <w:trPr>
          <w:trHeight w:val="169"/>
          <w:jc w:val="center"/>
        </w:trPr>
        <w:tc>
          <w:tcPr>
            <w:tcW w:w="443" w:type="dxa"/>
            <w:vAlign w:val="center"/>
          </w:tcPr>
          <w:p w:rsidR="00AC0EA5" w:rsidRPr="00A7230E" w:rsidRDefault="00AC0EA5" w:rsidP="0069532C">
            <w:pPr>
              <w:pStyle w:val="normal-p0"/>
              <w:jc w:val="center"/>
              <w:rPr>
                <w:bCs/>
              </w:rPr>
            </w:pPr>
            <w:r w:rsidRPr="00A7230E">
              <w:rPr>
                <w:bCs/>
              </w:rPr>
              <w:t>2</w:t>
            </w:r>
          </w:p>
        </w:tc>
        <w:tc>
          <w:tcPr>
            <w:tcW w:w="4047" w:type="dxa"/>
            <w:vAlign w:val="center"/>
          </w:tcPr>
          <w:p w:rsidR="00AC0EA5" w:rsidRPr="00A7230E" w:rsidRDefault="00AC0EA5" w:rsidP="0069532C">
            <w:pPr>
              <w:pStyle w:val="normal-p0"/>
              <w:jc w:val="center"/>
              <w:rPr>
                <w:bCs/>
                <w:lang w:eastAsia="en-US"/>
              </w:rPr>
            </w:pPr>
            <w:r w:rsidRPr="00A7230E">
              <w:rPr>
                <w:lang w:eastAsia="en-US"/>
              </w:rPr>
              <w:t>п. Пятиречье</w:t>
            </w:r>
          </w:p>
        </w:tc>
        <w:tc>
          <w:tcPr>
            <w:tcW w:w="2126" w:type="dxa"/>
            <w:vAlign w:val="center"/>
          </w:tcPr>
          <w:p w:rsidR="00AC0EA5" w:rsidRPr="00A7230E" w:rsidRDefault="00AC0EA5" w:rsidP="0069532C">
            <w:pPr>
              <w:pStyle w:val="normal-p0"/>
              <w:jc w:val="center"/>
            </w:pPr>
            <w:r w:rsidRPr="00A7230E">
              <w:t>+</w:t>
            </w:r>
          </w:p>
        </w:tc>
        <w:tc>
          <w:tcPr>
            <w:tcW w:w="2551" w:type="dxa"/>
            <w:vAlign w:val="center"/>
          </w:tcPr>
          <w:p w:rsidR="00AC0EA5" w:rsidRPr="00A7230E" w:rsidRDefault="00AC0EA5" w:rsidP="0069532C">
            <w:pPr>
              <w:pStyle w:val="normal-p0"/>
              <w:jc w:val="center"/>
              <w:rPr>
                <w:lang w:eastAsia="en-US"/>
              </w:rPr>
            </w:pPr>
            <w:r w:rsidRPr="00A7230E">
              <w:rPr>
                <w:lang w:eastAsia="en-US"/>
              </w:rPr>
              <w:t>-</w:t>
            </w:r>
          </w:p>
        </w:tc>
        <w:tc>
          <w:tcPr>
            <w:tcW w:w="4459" w:type="dxa"/>
            <w:vAlign w:val="center"/>
          </w:tcPr>
          <w:p w:rsidR="00AC0EA5" w:rsidRPr="00A7230E" w:rsidRDefault="00AC0EA5" w:rsidP="0069532C">
            <w:pPr>
              <w:pStyle w:val="normal-p0"/>
              <w:jc w:val="center"/>
              <w:rPr>
                <w:lang w:eastAsia="en-US"/>
              </w:rPr>
            </w:pPr>
            <w:r w:rsidRPr="00A7230E">
              <w:rPr>
                <w:lang w:eastAsia="en-US"/>
              </w:rPr>
              <w:t>ООО УК «ОАЗИС»</w:t>
            </w:r>
          </w:p>
        </w:tc>
      </w:tr>
      <w:tr w:rsidR="00AC0EA5" w:rsidRPr="00C7012D" w:rsidTr="004761E2">
        <w:trPr>
          <w:trHeight w:val="169"/>
          <w:jc w:val="center"/>
        </w:trPr>
        <w:tc>
          <w:tcPr>
            <w:tcW w:w="443" w:type="dxa"/>
            <w:vAlign w:val="center"/>
          </w:tcPr>
          <w:p w:rsidR="00AC0EA5" w:rsidRPr="00A7230E" w:rsidRDefault="00AC0EA5" w:rsidP="0069532C">
            <w:pPr>
              <w:pStyle w:val="normal-p0"/>
              <w:jc w:val="center"/>
              <w:rPr>
                <w:bCs/>
              </w:rPr>
            </w:pPr>
            <w:r w:rsidRPr="00A7230E">
              <w:rPr>
                <w:bCs/>
              </w:rPr>
              <w:t>3</w:t>
            </w:r>
          </w:p>
        </w:tc>
        <w:tc>
          <w:tcPr>
            <w:tcW w:w="4047" w:type="dxa"/>
            <w:vAlign w:val="center"/>
          </w:tcPr>
          <w:p w:rsidR="00AC0EA5" w:rsidRPr="00A7230E" w:rsidRDefault="00AC0EA5" w:rsidP="0069532C">
            <w:pPr>
              <w:pStyle w:val="normal-p0"/>
              <w:jc w:val="center"/>
              <w:rPr>
                <w:bCs/>
                <w:lang w:eastAsia="en-US"/>
              </w:rPr>
            </w:pPr>
            <w:r w:rsidRPr="00A7230E">
              <w:rPr>
                <w:lang w:eastAsia="en-US"/>
              </w:rPr>
              <w:t>п. Денисово</w:t>
            </w:r>
          </w:p>
        </w:tc>
        <w:tc>
          <w:tcPr>
            <w:tcW w:w="2126" w:type="dxa"/>
            <w:vAlign w:val="center"/>
          </w:tcPr>
          <w:p w:rsidR="00AC0EA5" w:rsidRPr="00A7230E" w:rsidRDefault="00AC0EA5" w:rsidP="0069532C">
            <w:pPr>
              <w:pStyle w:val="normal-p0"/>
              <w:jc w:val="center"/>
            </w:pPr>
            <w:r w:rsidRPr="00A7230E">
              <w:t>-</w:t>
            </w:r>
          </w:p>
        </w:tc>
        <w:tc>
          <w:tcPr>
            <w:tcW w:w="2551" w:type="dxa"/>
            <w:vAlign w:val="center"/>
          </w:tcPr>
          <w:p w:rsidR="00AC0EA5" w:rsidRPr="00A7230E" w:rsidRDefault="00AC0EA5" w:rsidP="0069532C">
            <w:pPr>
              <w:pStyle w:val="normal-p0"/>
              <w:jc w:val="center"/>
              <w:rPr>
                <w:lang w:eastAsia="en-US"/>
              </w:rPr>
            </w:pPr>
            <w:r w:rsidRPr="00A7230E">
              <w:rPr>
                <w:lang w:eastAsia="en-US"/>
              </w:rPr>
              <w:t>-</w:t>
            </w:r>
          </w:p>
        </w:tc>
        <w:tc>
          <w:tcPr>
            <w:tcW w:w="4459" w:type="dxa"/>
            <w:vAlign w:val="center"/>
          </w:tcPr>
          <w:p w:rsidR="00AC0EA5" w:rsidRPr="00A7230E" w:rsidRDefault="00AC0EA5" w:rsidP="0069532C">
            <w:pPr>
              <w:pStyle w:val="normal-p0"/>
              <w:jc w:val="center"/>
              <w:rPr>
                <w:lang w:eastAsia="en-US"/>
              </w:rPr>
            </w:pPr>
            <w:r w:rsidRPr="00A7230E">
              <w:rPr>
                <w:lang w:eastAsia="en-US"/>
              </w:rPr>
              <w:t>ООО УК «ОАЗИС»</w:t>
            </w:r>
          </w:p>
        </w:tc>
      </w:tr>
      <w:tr w:rsidR="00AC0EA5" w:rsidRPr="00C7012D" w:rsidTr="004761E2">
        <w:trPr>
          <w:trHeight w:val="169"/>
          <w:jc w:val="center"/>
        </w:trPr>
        <w:tc>
          <w:tcPr>
            <w:tcW w:w="443" w:type="dxa"/>
            <w:vAlign w:val="center"/>
          </w:tcPr>
          <w:p w:rsidR="00AC0EA5" w:rsidRPr="00A7230E" w:rsidRDefault="00AC0EA5" w:rsidP="0069532C">
            <w:pPr>
              <w:pStyle w:val="normal-p0"/>
              <w:jc w:val="center"/>
              <w:rPr>
                <w:bCs/>
              </w:rPr>
            </w:pPr>
            <w:r w:rsidRPr="00A7230E">
              <w:rPr>
                <w:bCs/>
              </w:rPr>
              <w:t>4</w:t>
            </w:r>
          </w:p>
        </w:tc>
        <w:tc>
          <w:tcPr>
            <w:tcW w:w="4047" w:type="dxa"/>
            <w:vAlign w:val="center"/>
          </w:tcPr>
          <w:p w:rsidR="00AC0EA5" w:rsidRPr="00A7230E" w:rsidRDefault="00AC0EA5" w:rsidP="0069532C">
            <w:pPr>
              <w:pStyle w:val="normal-p0"/>
              <w:jc w:val="center"/>
              <w:rPr>
                <w:lang w:eastAsia="en-US"/>
              </w:rPr>
            </w:pPr>
            <w:r w:rsidRPr="00A7230E">
              <w:rPr>
                <w:lang w:eastAsia="en-US"/>
              </w:rPr>
              <w:t>п.  Луговое</w:t>
            </w:r>
          </w:p>
        </w:tc>
        <w:tc>
          <w:tcPr>
            <w:tcW w:w="2126" w:type="dxa"/>
            <w:vAlign w:val="center"/>
          </w:tcPr>
          <w:p w:rsidR="00AC0EA5" w:rsidRPr="00A7230E" w:rsidRDefault="00AC0EA5" w:rsidP="0069532C">
            <w:pPr>
              <w:pStyle w:val="normal-p0"/>
              <w:jc w:val="center"/>
            </w:pPr>
            <w:r w:rsidRPr="00A7230E">
              <w:t>-</w:t>
            </w:r>
          </w:p>
        </w:tc>
        <w:tc>
          <w:tcPr>
            <w:tcW w:w="2551" w:type="dxa"/>
            <w:vAlign w:val="center"/>
          </w:tcPr>
          <w:p w:rsidR="00AC0EA5" w:rsidRPr="00A7230E" w:rsidRDefault="00AC0EA5" w:rsidP="0069532C">
            <w:pPr>
              <w:pStyle w:val="normal-p0"/>
              <w:jc w:val="center"/>
              <w:rPr>
                <w:lang w:eastAsia="en-US"/>
              </w:rPr>
            </w:pPr>
            <w:r w:rsidRPr="00A7230E">
              <w:rPr>
                <w:lang w:eastAsia="en-US"/>
              </w:rPr>
              <w:t>-</w:t>
            </w:r>
          </w:p>
        </w:tc>
        <w:tc>
          <w:tcPr>
            <w:tcW w:w="4459" w:type="dxa"/>
            <w:vAlign w:val="center"/>
          </w:tcPr>
          <w:p w:rsidR="00AC0EA5" w:rsidRPr="00A7230E" w:rsidRDefault="00AC0EA5" w:rsidP="0069532C">
            <w:pPr>
              <w:pStyle w:val="normal-p0"/>
              <w:jc w:val="center"/>
              <w:rPr>
                <w:lang w:eastAsia="en-US"/>
              </w:rPr>
            </w:pPr>
            <w:r w:rsidRPr="00A7230E">
              <w:rPr>
                <w:lang w:eastAsia="en-US"/>
              </w:rPr>
              <w:t>ООО УК «ОАЗИС»</w:t>
            </w:r>
          </w:p>
        </w:tc>
      </w:tr>
      <w:tr w:rsidR="00AC0EA5" w:rsidRPr="00C7012D" w:rsidTr="004761E2">
        <w:trPr>
          <w:trHeight w:val="169"/>
          <w:jc w:val="center"/>
        </w:trPr>
        <w:tc>
          <w:tcPr>
            <w:tcW w:w="443" w:type="dxa"/>
            <w:vAlign w:val="center"/>
          </w:tcPr>
          <w:p w:rsidR="00AC0EA5" w:rsidRPr="00A7230E" w:rsidRDefault="00AC0EA5" w:rsidP="0069532C">
            <w:pPr>
              <w:pStyle w:val="normal-p0"/>
              <w:jc w:val="center"/>
              <w:rPr>
                <w:bCs/>
              </w:rPr>
            </w:pPr>
            <w:r w:rsidRPr="00A7230E">
              <w:rPr>
                <w:bCs/>
              </w:rPr>
              <w:t>5</w:t>
            </w:r>
          </w:p>
        </w:tc>
        <w:tc>
          <w:tcPr>
            <w:tcW w:w="4047" w:type="dxa"/>
            <w:vAlign w:val="center"/>
          </w:tcPr>
          <w:p w:rsidR="00AC0EA5" w:rsidRPr="00A7230E" w:rsidRDefault="00AC0EA5" w:rsidP="0069532C">
            <w:pPr>
              <w:pStyle w:val="normal-p0"/>
              <w:jc w:val="center"/>
              <w:rPr>
                <w:bCs/>
                <w:lang w:eastAsia="en-US"/>
              </w:rPr>
            </w:pPr>
            <w:r w:rsidRPr="00A7230E">
              <w:rPr>
                <w:lang w:eastAsia="en-US"/>
              </w:rPr>
              <w:t>п. Пески</w:t>
            </w:r>
          </w:p>
        </w:tc>
        <w:tc>
          <w:tcPr>
            <w:tcW w:w="2126" w:type="dxa"/>
            <w:vAlign w:val="center"/>
          </w:tcPr>
          <w:p w:rsidR="00AC0EA5" w:rsidRPr="00A7230E" w:rsidRDefault="00AC0EA5" w:rsidP="0069532C">
            <w:pPr>
              <w:pStyle w:val="normal-p0"/>
              <w:jc w:val="center"/>
            </w:pPr>
            <w:r w:rsidRPr="00A7230E">
              <w:t>-</w:t>
            </w:r>
          </w:p>
        </w:tc>
        <w:tc>
          <w:tcPr>
            <w:tcW w:w="2551" w:type="dxa"/>
            <w:vAlign w:val="center"/>
          </w:tcPr>
          <w:p w:rsidR="00AC0EA5" w:rsidRPr="00A7230E" w:rsidRDefault="00AC0EA5" w:rsidP="0069532C">
            <w:pPr>
              <w:pStyle w:val="normal-p0"/>
              <w:jc w:val="center"/>
              <w:rPr>
                <w:lang w:eastAsia="en-US"/>
              </w:rPr>
            </w:pPr>
            <w:r w:rsidRPr="00A7230E">
              <w:rPr>
                <w:lang w:eastAsia="en-US"/>
              </w:rPr>
              <w:t>-</w:t>
            </w:r>
          </w:p>
        </w:tc>
        <w:tc>
          <w:tcPr>
            <w:tcW w:w="4459" w:type="dxa"/>
            <w:vAlign w:val="center"/>
          </w:tcPr>
          <w:p w:rsidR="00AC0EA5" w:rsidRPr="00A7230E" w:rsidRDefault="00AC0EA5" w:rsidP="0069532C">
            <w:pPr>
              <w:pStyle w:val="normal-p0"/>
              <w:jc w:val="center"/>
              <w:rPr>
                <w:lang w:eastAsia="en-US"/>
              </w:rPr>
            </w:pPr>
            <w:r w:rsidRPr="00A7230E">
              <w:rPr>
                <w:lang w:eastAsia="en-US"/>
              </w:rPr>
              <w:t>ООО УК «ОАЗИС»</w:t>
            </w:r>
          </w:p>
        </w:tc>
      </w:tr>
      <w:tr w:rsidR="00AC0EA5" w:rsidRPr="00C7012D" w:rsidTr="004761E2">
        <w:trPr>
          <w:trHeight w:val="169"/>
          <w:jc w:val="center"/>
        </w:trPr>
        <w:tc>
          <w:tcPr>
            <w:tcW w:w="443" w:type="dxa"/>
            <w:vAlign w:val="center"/>
          </w:tcPr>
          <w:p w:rsidR="00AC0EA5" w:rsidRPr="00A7230E" w:rsidRDefault="00AC0EA5" w:rsidP="0069532C">
            <w:pPr>
              <w:pStyle w:val="normal-p0"/>
              <w:jc w:val="center"/>
              <w:rPr>
                <w:bCs/>
              </w:rPr>
            </w:pPr>
            <w:r w:rsidRPr="00A7230E">
              <w:rPr>
                <w:bCs/>
              </w:rPr>
              <w:t>6</w:t>
            </w:r>
          </w:p>
        </w:tc>
        <w:tc>
          <w:tcPr>
            <w:tcW w:w="4047" w:type="dxa"/>
            <w:vAlign w:val="center"/>
          </w:tcPr>
          <w:p w:rsidR="00AC0EA5" w:rsidRPr="00A7230E" w:rsidRDefault="00AC0EA5" w:rsidP="0069532C">
            <w:pPr>
              <w:pStyle w:val="normal-p0"/>
              <w:jc w:val="center"/>
              <w:rPr>
                <w:bCs/>
                <w:lang w:eastAsia="en-US"/>
              </w:rPr>
            </w:pPr>
            <w:r w:rsidRPr="00A7230E">
              <w:rPr>
                <w:lang w:eastAsia="en-US"/>
              </w:rPr>
              <w:t>д.  Удальцово</w:t>
            </w:r>
          </w:p>
        </w:tc>
        <w:tc>
          <w:tcPr>
            <w:tcW w:w="2126" w:type="dxa"/>
            <w:vAlign w:val="center"/>
          </w:tcPr>
          <w:p w:rsidR="00AC0EA5" w:rsidRPr="00A7230E" w:rsidRDefault="00AC0EA5" w:rsidP="0069532C">
            <w:pPr>
              <w:pStyle w:val="normal-p0"/>
              <w:jc w:val="center"/>
            </w:pPr>
            <w:r w:rsidRPr="00A7230E">
              <w:t>-</w:t>
            </w:r>
          </w:p>
        </w:tc>
        <w:tc>
          <w:tcPr>
            <w:tcW w:w="2551" w:type="dxa"/>
            <w:vAlign w:val="center"/>
          </w:tcPr>
          <w:p w:rsidR="00AC0EA5" w:rsidRPr="00A7230E" w:rsidRDefault="00AC0EA5" w:rsidP="0069532C">
            <w:pPr>
              <w:pStyle w:val="normal-p0"/>
              <w:jc w:val="center"/>
              <w:rPr>
                <w:lang w:eastAsia="en-US"/>
              </w:rPr>
            </w:pPr>
            <w:r w:rsidRPr="00A7230E">
              <w:rPr>
                <w:lang w:eastAsia="en-US"/>
              </w:rPr>
              <w:t>-</w:t>
            </w:r>
          </w:p>
        </w:tc>
        <w:tc>
          <w:tcPr>
            <w:tcW w:w="4459" w:type="dxa"/>
            <w:vAlign w:val="center"/>
          </w:tcPr>
          <w:p w:rsidR="00AC0EA5" w:rsidRPr="00A7230E" w:rsidRDefault="00AC0EA5" w:rsidP="0069532C">
            <w:pPr>
              <w:pStyle w:val="normal-p0"/>
              <w:jc w:val="center"/>
              <w:rPr>
                <w:lang w:eastAsia="en-US"/>
              </w:rPr>
            </w:pPr>
            <w:r w:rsidRPr="00A7230E">
              <w:rPr>
                <w:lang w:eastAsia="en-US"/>
              </w:rPr>
              <w:t>ООО УК «ОАЗИС»</w:t>
            </w:r>
          </w:p>
        </w:tc>
      </w:tr>
      <w:tr w:rsidR="00AC0EA5" w:rsidRPr="00C7012D" w:rsidTr="004761E2">
        <w:trPr>
          <w:trHeight w:val="169"/>
          <w:jc w:val="center"/>
        </w:trPr>
        <w:tc>
          <w:tcPr>
            <w:tcW w:w="443" w:type="dxa"/>
            <w:vAlign w:val="center"/>
          </w:tcPr>
          <w:p w:rsidR="00AC0EA5" w:rsidRPr="00A7230E" w:rsidRDefault="00AC0EA5" w:rsidP="0069532C">
            <w:pPr>
              <w:pStyle w:val="normal-p0"/>
              <w:jc w:val="center"/>
              <w:rPr>
                <w:bCs/>
              </w:rPr>
            </w:pPr>
            <w:r w:rsidRPr="00A7230E">
              <w:rPr>
                <w:bCs/>
              </w:rPr>
              <w:t>7</w:t>
            </w:r>
          </w:p>
        </w:tc>
        <w:tc>
          <w:tcPr>
            <w:tcW w:w="4047" w:type="dxa"/>
            <w:vAlign w:val="center"/>
          </w:tcPr>
          <w:p w:rsidR="00AC0EA5" w:rsidRPr="00A7230E" w:rsidRDefault="00AC0EA5" w:rsidP="0069532C">
            <w:pPr>
              <w:pStyle w:val="normal-p0"/>
              <w:jc w:val="center"/>
              <w:rPr>
                <w:bCs/>
                <w:lang w:eastAsia="en-US"/>
              </w:rPr>
            </w:pPr>
            <w:r w:rsidRPr="00A7230E">
              <w:rPr>
                <w:lang w:eastAsia="en-US"/>
              </w:rPr>
              <w:t>д. Замостье</w:t>
            </w:r>
          </w:p>
        </w:tc>
        <w:tc>
          <w:tcPr>
            <w:tcW w:w="2126" w:type="dxa"/>
            <w:vAlign w:val="center"/>
          </w:tcPr>
          <w:p w:rsidR="00AC0EA5" w:rsidRPr="00A7230E" w:rsidRDefault="00AC0EA5" w:rsidP="0069532C">
            <w:pPr>
              <w:pStyle w:val="normal-p0"/>
              <w:jc w:val="center"/>
            </w:pPr>
            <w:r w:rsidRPr="00A7230E">
              <w:t>-</w:t>
            </w:r>
          </w:p>
        </w:tc>
        <w:tc>
          <w:tcPr>
            <w:tcW w:w="2551" w:type="dxa"/>
            <w:vAlign w:val="center"/>
          </w:tcPr>
          <w:p w:rsidR="00AC0EA5" w:rsidRPr="00A7230E" w:rsidRDefault="00AC0EA5" w:rsidP="0069532C">
            <w:pPr>
              <w:pStyle w:val="normal-p0"/>
              <w:jc w:val="center"/>
              <w:rPr>
                <w:lang w:eastAsia="en-US"/>
              </w:rPr>
            </w:pPr>
            <w:r w:rsidRPr="00A7230E">
              <w:rPr>
                <w:lang w:eastAsia="en-US"/>
              </w:rPr>
              <w:t>-</w:t>
            </w:r>
          </w:p>
        </w:tc>
        <w:tc>
          <w:tcPr>
            <w:tcW w:w="4459" w:type="dxa"/>
            <w:vAlign w:val="center"/>
          </w:tcPr>
          <w:p w:rsidR="00AC0EA5" w:rsidRPr="00A7230E" w:rsidRDefault="00AC0EA5" w:rsidP="0069532C">
            <w:pPr>
              <w:pStyle w:val="normal-p0"/>
              <w:jc w:val="center"/>
              <w:rPr>
                <w:lang w:eastAsia="en-US"/>
              </w:rPr>
            </w:pPr>
            <w:r w:rsidRPr="00A7230E">
              <w:rPr>
                <w:lang w:eastAsia="en-US"/>
              </w:rPr>
              <w:t>ООО УК «ОАЗИС»</w:t>
            </w:r>
          </w:p>
        </w:tc>
      </w:tr>
      <w:tr w:rsidR="00AC0EA5" w:rsidRPr="00C7012D" w:rsidTr="007624CA">
        <w:trPr>
          <w:trHeight w:val="384"/>
          <w:jc w:val="center"/>
        </w:trPr>
        <w:tc>
          <w:tcPr>
            <w:tcW w:w="13626" w:type="dxa"/>
            <w:gridSpan w:val="5"/>
            <w:vAlign w:val="center"/>
          </w:tcPr>
          <w:p w:rsidR="00AC0EA5" w:rsidRPr="00A7230E" w:rsidRDefault="00AC0EA5" w:rsidP="007624CA">
            <w:pPr>
              <w:pStyle w:val="normal-p0"/>
              <w:jc w:val="center"/>
              <w:rPr>
                <w:lang w:eastAsia="en-US"/>
              </w:rPr>
            </w:pPr>
            <w:r w:rsidRPr="00A7230E">
              <w:rPr>
                <w:lang w:eastAsia="en-US"/>
              </w:rPr>
              <w:t>«+» – наличие технологических</w:t>
            </w:r>
            <w:r w:rsidRPr="00A7230E">
              <w:rPr>
                <w:b/>
                <w:lang w:eastAsia="en-US"/>
              </w:rPr>
              <w:t xml:space="preserve"> </w:t>
            </w:r>
            <w:r w:rsidRPr="00A7230E">
              <w:rPr>
                <w:lang w:eastAsia="en-US"/>
              </w:rPr>
              <w:t>зон с централизованными системами; «-» – отсутствие технологических зон с централизованными системами</w:t>
            </w:r>
          </w:p>
        </w:tc>
      </w:tr>
    </w:tbl>
    <w:p w:rsidR="00AC0EA5" w:rsidRPr="00C7012D" w:rsidRDefault="00AC0EA5" w:rsidP="00B25F8B">
      <w:pPr>
        <w:pStyle w:val="16"/>
      </w:pPr>
      <w:r w:rsidRPr="00E36B0F">
        <w:t>Хозяйственно-бытовая канализация п. Запорожское</w:t>
      </w:r>
      <w:r>
        <w:t xml:space="preserve"> </w:t>
      </w:r>
      <w:r w:rsidRPr="00F106D4">
        <w:t xml:space="preserve">принимает сточные воды от населения, </w:t>
      </w:r>
      <w:r>
        <w:t>бюджетных</w:t>
      </w:r>
      <w:r w:rsidRPr="00F106D4">
        <w:t xml:space="preserve"> организаций</w:t>
      </w:r>
      <w:r>
        <w:t xml:space="preserve"> и частных предприятий</w:t>
      </w:r>
      <w:r w:rsidRPr="00F106D4">
        <w:t>.</w:t>
      </w:r>
      <w:r>
        <w:t xml:space="preserve"> Сточные воды собираются самотечными коллекторами и поступают на насосную станцию (КНС), откуда перекачиваются на канализационные очистные сооружения(КОС), расположенные в п. Запорожское. </w:t>
      </w:r>
      <w:r w:rsidRPr="00C7012D">
        <w:t xml:space="preserve">Далее очищенные стоки сбрасываются в </w:t>
      </w:r>
      <w:r>
        <w:t>р. Вьюн</w:t>
      </w:r>
      <w:r w:rsidRPr="00C7012D">
        <w:t xml:space="preserve">. </w:t>
      </w:r>
    </w:p>
    <w:p w:rsidR="00AC0EA5" w:rsidRDefault="00AC0EA5" w:rsidP="00B33DAE">
      <w:pPr>
        <w:pStyle w:val="16"/>
      </w:pPr>
      <w:r>
        <w:t xml:space="preserve">Количество  потребителей подключённых к централизованной системе водоотведения среди населения составляет 1375 человек (общей численность в 2013г. </w:t>
      </w:r>
      <w:r w:rsidRPr="00B25F8B">
        <w:t xml:space="preserve">– </w:t>
      </w:r>
      <w:r w:rsidRPr="00B25F8B">
        <w:rPr>
          <w:rStyle w:val="normal-c3"/>
        </w:rPr>
        <w:t xml:space="preserve">2722 </w:t>
      </w:r>
      <w:r w:rsidRPr="00B25F8B">
        <w:t>человека</w:t>
      </w:r>
      <w:r>
        <w:t>), что составляет примерно  50 % населения.</w:t>
      </w:r>
    </w:p>
    <w:p w:rsidR="00AC0EA5" w:rsidRDefault="00AC0EA5" w:rsidP="000D09B6">
      <w:pPr>
        <w:pStyle w:val="2"/>
      </w:pPr>
    </w:p>
    <w:p w:rsidR="00AC0EA5" w:rsidRPr="00F93792" w:rsidRDefault="00AC0EA5" w:rsidP="00BA44CE">
      <w:pPr>
        <w:pStyle w:val="Heading3"/>
      </w:pPr>
      <w:bookmarkStart w:id="70" w:name="_Toc362607555"/>
      <w:bookmarkStart w:id="71" w:name="_Toc381881417"/>
      <w:bookmarkStart w:id="72" w:name="_Toc392754982"/>
      <w:r w:rsidRPr="00F93792">
        <w:t>О</w:t>
      </w:r>
      <w:bookmarkEnd w:id="70"/>
      <w:r w:rsidRPr="00F93792">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w:t>
      </w:r>
      <w:r w:rsidRPr="00986ED4">
        <w:t>, определение существующего дефицита (резерва) мощностей сооружений и описание локальных очистных сооружений, создаваемых абонентами</w:t>
      </w:r>
      <w:bookmarkEnd w:id="71"/>
      <w:bookmarkEnd w:id="72"/>
    </w:p>
    <w:p w:rsidR="00AC0EA5" w:rsidRPr="00780686" w:rsidRDefault="00AC0EA5" w:rsidP="000D09B6">
      <w:pPr>
        <w:pStyle w:val="2"/>
        <w:rPr>
          <w:rStyle w:val="20"/>
          <w:lang w:val="ru-RU"/>
        </w:rPr>
      </w:pPr>
      <w:r w:rsidRPr="00780686">
        <w:t>В июле 2014 года в п. Запорожское ввод</w:t>
      </w:r>
      <w:r>
        <w:t>ятся</w:t>
      </w:r>
      <w:r w:rsidRPr="00780686">
        <w:t xml:space="preserve"> в эксплуатацию реконструированны</w:t>
      </w:r>
      <w:r>
        <w:t>е</w:t>
      </w:r>
      <w:r w:rsidRPr="00780686">
        <w:t xml:space="preserve"> канализационны</w:t>
      </w:r>
      <w:r>
        <w:t>е</w:t>
      </w:r>
      <w:r w:rsidRPr="00780686">
        <w:t xml:space="preserve"> очистны</w:t>
      </w:r>
      <w:r>
        <w:t>е</w:t>
      </w:r>
      <w:r w:rsidRPr="00780686">
        <w:t xml:space="preserve"> сооружени</w:t>
      </w:r>
      <w:r>
        <w:t>я</w:t>
      </w:r>
      <w:r w:rsidRPr="00780686">
        <w:t>.</w:t>
      </w:r>
      <w:r>
        <w:t xml:space="preserve"> Ранее на очистные сооружения находились в аварийном состоянии, происходила лишь механическая очистка принимаемых сточных вод.</w:t>
      </w:r>
    </w:p>
    <w:p w:rsidR="00AC0EA5" w:rsidRPr="00780686" w:rsidRDefault="00AC0EA5" w:rsidP="000D09B6">
      <w:pPr>
        <w:pStyle w:val="2"/>
        <w:rPr>
          <w:rStyle w:val="20"/>
          <w:lang w:val="ru-RU"/>
        </w:rPr>
      </w:pPr>
      <w:r w:rsidRPr="00780686">
        <w:t>Проектная пропускная способность реконструированных КОС  п. Запорожское составляет 500 м</w:t>
      </w:r>
      <w:r w:rsidRPr="00780686">
        <w:rPr>
          <w:vertAlign w:val="superscript"/>
        </w:rPr>
        <w:t>З</w:t>
      </w:r>
      <w:r w:rsidRPr="00780686">
        <w:t>/</w:t>
      </w:r>
      <w:r w:rsidRPr="00780686">
        <w:rPr>
          <w:rStyle w:val="20"/>
          <w:lang w:val="ru-RU"/>
        </w:rPr>
        <w:t>сут. Режим работы очистных сооружений - круглосуточный, очистка осуществ</w:t>
      </w:r>
      <w:r w:rsidRPr="00780686">
        <w:rPr>
          <w:rStyle w:val="20"/>
          <w:lang w:val="ru-RU"/>
        </w:rPr>
        <w:softHyphen/>
        <w:t>ится равномерно в течение суток.</w:t>
      </w:r>
    </w:p>
    <w:p w:rsidR="00AC0EA5" w:rsidRPr="00780686" w:rsidRDefault="00AC0EA5" w:rsidP="000D09B6">
      <w:pPr>
        <w:pStyle w:val="2"/>
      </w:pPr>
      <w:r w:rsidRPr="00780686">
        <w:t>В производственном здании КОС размещается оборудование станции биологической очистки ККВ.9 заводского изготовления, состоящей из двух параллельных технологических линий, станции обезвоживания осадка, установок обеззараживания очищенных вод и узла приготовления флокулянтов, склада реагентов, лаборатории и бытового контейнера.</w:t>
      </w:r>
    </w:p>
    <w:p w:rsidR="00AC0EA5" w:rsidRPr="00780686" w:rsidRDefault="00AC0EA5" w:rsidP="000D09B6">
      <w:pPr>
        <w:pStyle w:val="2"/>
      </w:pPr>
      <w:r w:rsidRPr="00780686">
        <w:t>Станция биологической очистки состоит из двух параллельных технологических блоков производительностью 250 м</w:t>
      </w:r>
      <w:r w:rsidRPr="00780686">
        <w:rPr>
          <w:vertAlign w:val="superscript"/>
        </w:rPr>
        <w:t>3</w:t>
      </w:r>
      <w:r w:rsidRPr="00780686">
        <w:t>/сут каждая, работающих в автоматическом режиме, и представляет собой контейнерные модули заводской готовности, расположенные в производственном здании (КОС):</w:t>
      </w:r>
    </w:p>
    <w:p w:rsidR="00AC0EA5" w:rsidRPr="00780686" w:rsidRDefault="00AC0EA5" w:rsidP="00614777">
      <w:pPr>
        <w:pStyle w:val="2"/>
        <w:numPr>
          <w:ilvl w:val="0"/>
          <w:numId w:val="28"/>
        </w:numPr>
      </w:pPr>
      <w:r w:rsidRPr="00780686">
        <w:t>блок механической очистки (решетка в лотке и песколовка с тонкослойными модулями, гидравлический пресс, контейнер для обезвоженного мусора, наклонный шнековый конвейер, контейнер для обезвоженного песка);</w:t>
      </w:r>
    </w:p>
    <w:p w:rsidR="00AC0EA5" w:rsidRPr="00780686" w:rsidRDefault="00AC0EA5" w:rsidP="00614777">
      <w:pPr>
        <w:pStyle w:val="2"/>
        <w:numPr>
          <w:ilvl w:val="0"/>
          <w:numId w:val="28"/>
        </w:numPr>
      </w:pPr>
      <w:r w:rsidRPr="00780686">
        <w:t>блок подземных сооружений (емкость для приема, усреднения сточных вод; емкость для минерализации первичного осадка с аэробной стабилизацией; камера осветления с насосной станцией подачи осадка);</w:t>
      </w:r>
    </w:p>
    <w:p w:rsidR="00AC0EA5" w:rsidRPr="00780686" w:rsidRDefault="00AC0EA5" w:rsidP="00614777">
      <w:pPr>
        <w:pStyle w:val="2"/>
        <w:numPr>
          <w:ilvl w:val="0"/>
          <w:numId w:val="28"/>
        </w:numPr>
      </w:pPr>
      <w:r w:rsidRPr="00780686">
        <w:t>блок емкостей биологической очистки (первичный осветлитель, многокамерный аэротенк);</w:t>
      </w:r>
    </w:p>
    <w:p w:rsidR="00AC0EA5" w:rsidRPr="00780686" w:rsidRDefault="00AC0EA5" w:rsidP="00614777">
      <w:pPr>
        <w:pStyle w:val="2"/>
        <w:numPr>
          <w:ilvl w:val="0"/>
          <w:numId w:val="28"/>
        </w:numPr>
      </w:pPr>
      <w:r w:rsidRPr="00780686">
        <w:t>установка обеззараживания очищенного стока;</w:t>
      </w:r>
    </w:p>
    <w:p w:rsidR="00AC0EA5" w:rsidRPr="00780686" w:rsidRDefault="00AC0EA5" w:rsidP="00614777">
      <w:pPr>
        <w:pStyle w:val="2"/>
        <w:numPr>
          <w:ilvl w:val="0"/>
          <w:numId w:val="28"/>
        </w:numPr>
      </w:pPr>
      <w:r w:rsidRPr="00780686">
        <w:t>блок обезвоживания осадка (установка обезвоживания осадка, шнековый конвейер, установка приготовления флокулянта, контейнер для обезвоженного осадка);</w:t>
      </w:r>
    </w:p>
    <w:p w:rsidR="00AC0EA5" w:rsidRPr="00780686" w:rsidRDefault="00AC0EA5" w:rsidP="00614777">
      <w:pPr>
        <w:pStyle w:val="2"/>
        <w:numPr>
          <w:ilvl w:val="0"/>
          <w:numId w:val="28"/>
        </w:numPr>
      </w:pPr>
      <w:r w:rsidRPr="00780686">
        <w:t>реагентное хозяйство (оборудование флокуляции, склад коагулянта с оборудованием дозирования);</w:t>
      </w:r>
    </w:p>
    <w:p w:rsidR="00AC0EA5" w:rsidRPr="00780686" w:rsidRDefault="00AC0EA5" w:rsidP="00614777">
      <w:pPr>
        <w:pStyle w:val="2"/>
        <w:numPr>
          <w:ilvl w:val="0"/>
          <w:numId w:val="28"/>
        </w:numPr>
      </w:pPr>
      <w:r w:rsidRPr="00780686">
        <w:t>насосная станция подачи бытовых сточных вод от блока вспомогательных помещений на КОС.</w:t>
      </w:r>
    </w:p>
    <w:p w:rsidR="00AC0EA5" w:rsidRPr="00780686" w:rsidRDefault="00AC0EA5" w:rsidP="000D09B6">
      <w:pPr>
        <w:pStyle w:val="2"/>
      </w:pPr>
      <w:r w:rsidRPr="00780686">
        <w:t>Предусматривается глубокая биологическая очистка с процессами нитри- денитрификации, дефосфатирования, доочистки и обеззараживания сточных вод.</w:t>
      </w:r>
    </w:p>
    <w:p w:rsidR="00AC0EA5" w:rsidRPr="00780686" w:rsidRDefault="00AC0EA5" w:rsidP="000D09B6">
      <w:pPr>
        <w:pStyle w:val="2"/>
      </w:pPr>
      <w:r w:rsidRPr="00780686">
        <w:t>Технологической схемой биологической очистки стоков предусматривается использо</w:t>
      </w:r>
      <w:r w:rsidRPr="00780686">
        <w:softHyphen/>
        <w:t>вание микроорганизмов-обрастателей (биопленки), обитающих на специальных пластмассо</w:t>
      </w:r>
      <w:r w:rsidRPr="00780686">
        <w:softHyphen/>
        <w:t>вых носителях. При кратковременных шоковых нагрузках (изменение температуры, степени минерализации, концентрации состава стоков) система само восстанавливается. В случаях временных/сезонных изменений химической нагрузки баланс системы поддерживается с по</w:t>
      </w:r>
      <w:r w:rsidRPr="00780686">
        <w:softHyphen/>
        <w:t>мощью биопрепаратов.</w:t>
      </w:r>
    </w:p>
    <w:p w:rsidR="00AC0EA5" w:rsidRPr="00780686" w:rsidRDefault="00AC0EA5" w:rsidP="000D09B6">
      <w:pPr>
        <w:pStyle w:val="2"/>
      </w:pPr>
      <w:r w:rsidRPr="00780686">
        <w:t>Проектными решениями предусматривается следующая схема очистки сточных вод:</w:t>
      </w:r>
    </w:p>
    <w:p w:rsidR="00AC0EA5" w:rsidRPr="00780686" w:rsidRDefault="00AC0EA5" w:rsidP="00614777">
      <w:pPr>
        <w:pStyle w:val="2"/>
        <w:numPr>
          <w:ilvl w:val="0"/>
          <w:numId w:val="29"/>
        </w:numPr>
      </w:pPr>
      <w:r w:rsidRPr="00780686">
        <w:t>механическая очистка на решетках и песколовках с усреднением поступающих сточных вод;</w:t>
      </w:r>
    </w:p>
    <w:p w:rsidR="00AC0EA5" w:rsidRPr="00780686" w:rsidRDefault="00AC0EA5" w:rsidP="00614777">
      <w:pPr>
        <w:pStyle w:val="2"/>
        <w:numPr>
          <w:ilvl w:val="0"/>
          <w:numId w:val="29"/>
        </w:numPr>
      </w:pPr>
      <w:r w:rsidRPr="00780686">
        <w:t>биологическая очистка с процессами химически интенсифицированного осветления для удаления фосфора и нитри-денитрификации в аэротенках;</w:t>
      </w:r>
    </w:p>
    <w:p w:rsidR="00AC0EA5" w:rsidRPr="00780686" w:rsidRDefault="00AC0EA5" w:rsidP="00614777">
      <w:pPr>
        <w:pStyle w:val="2"/>
        <w:numPr>
          <w:ilvl w:val="0"/>
          <w:numId w:val="29"/>
        </w:numPr>
      </w:pPr>
      <w:r w:rsidRPr="00780686">
        <w:t>глубокая доочистка от органических веществ;</w:t>
      </w:r>
    </w:p>
    <w:p w:rsidR="00AC0EA5" w:rsidRPr="00780686" w:rsidRDefault="00AC0EA5" w:rsidP="00614777">
      <w:pPr>
        <w:pStyle w:val="2"/>
        <w:numPr>
          <w:ilvl w:val="0"/>
          <w:numId w:val="29"/>
        </w:numPr>
      </w:pPr>
      <w:r w:rsidRPr="00780686">
        <w:t>обеззараживание методом ультрафиолетового облучения;</w:t>
      </w:r>
    </w:p>
    <w:p w:rsidR="00AC0EA5" w:rsidRPr="00780686" w:rsidRDefault="00AC0EA5" w:rsidP="00614777">
      <w:pPr>
        <w:pStyle w:val="2"/>
        <w:numPr>
          <w:ilvl w:val="0"/>
          <w:numId w:val="29"/>
        </w:numPr>
      </w:pPr>
      <w:r w:rsidRPr="00780686">
        <w:t>обработка и обезвоживание осадка.</w:t>
      </w:r>
    </w:p>
    <w:p w:rsidR="00AC0EA5" w:rsidRDefault="00AC0EA5" w:rsidP="000D09B6">
      <w:pPr>
        <w:pStyle w:val="2"/>
      </w:pPr>
      <w:r w:rsidRPr="00780686">
        <w:t>Очищенные и обеззараженные сточные воды отводятся от КОС по существующему вы</w:t>
      </w:r>
      <w:r w:rsidRPr="00780686">
        <w:softHyphen/>
        <w:t>пуску диаметром 200 мм в реку Вьюн. На выпуске из КОС запроектирован контрольный ко</w:t>
      </w:r>
      <w:r w:rsidRPr="00780686">
        <w:softHyphen/>
        <w:t>лодец</w:t>
      </w:r>
      <w:r>
        <w:t>.</w:t>
      </w:r>
    </w:p>
    <w:p w:rsidR="00AC0EA5" w:rsidRDefault="00AC0EA5" w:rsidP="000D09B6">
      <w:pPr>
        <w:pStyle w:val="2"/>
      </w:pPr>
      <w:r>
        <w:t>Проектом предусматривается автоматизация и технологический контроль процесса очистки стоков и обеззараживания очищенной воды, контроль качества воды.</w:t>
      </w:r>
    </w:p>
    <w:p w:rsidR="00AC0EA5" w:rsidRDefault="00AC0EA5" w:rsidP="00AB10C1">
      <w:pPr>
        <w:spacing w:line="240" w:lineRule="auto"/>
        <w:ind w:firstLine="709"/>
        <w:rPr>
          <w:b/>
          <w:i/>
          <w:color w:val="000000"/>
        </w:rPr>
      </w:pPr>
    </w:p>
    <w:p w:rsidR="00AC0EA5" w:rsidRDefault="00AC0EA5" w:rsidP="00AB10C1">
      <w:pPr>
        <w:spacing w:line="240" w:lineRule="auto"/>
        <w:ind w:firstLine="709"/>
        <w:rPr>
          <w:b/>
          <w:i/>
          <w:color w:val="000000"/>
        </w:rPr>
      </w:pPr>
    </w:p>
    <w:p w:rsidR="00AC0EA5" w:rsidRDefault="00AC0EA5" w:rsidP="00AB10C1">
      <w:pPr>
        <w:spacing w:line="240" w:lineRule="auto"/>
        <w:ind w:firstLine="709"/>
        <w:rPr>
          <w:b/>
          <w:i/>
          <w:color w:val="000000"/>
        </w:rPr>
      </w:pPr>
    </w:p>
    <w:p w:rsidR="00AC0EA5" w:rsidRPr="00242BD7" w:rsidRDefault="00AC0EA5" w:rsidP="00BA44CE">
      <w:pPr>
        <w:pStyle w:val="2"/>
        <w:outlineLvl w:val="0"/>
        <w:rPr>
          <w:i/>
          <w:color w:val="FF00FF"/>
        </w:rPr>
      </w:pPr>
      <w:r w:rsidRPr="00242BD7">
        <w:rPr>
          <w:i/>
        </w:rPr>
        <w:t>Определение существующего дефицита (резерва) мощностей канализационных очистных сооружений</w:t>
      </w:r>
    </w:p>
    <w:p w:rsidR="00AC0EA5" w:rsidRDefault="00AC0EA5" w:rsidP="000D09B6">
      <w:pPr>
        <w:pStyle w:val="2"/>
      </w:pPr>
      <w:r>
        <w:t>П</w:t>
      </w:r>
      <w:r w:rsidRPr="009E3AAD">
        <w:t xml:space="preserve">роектная производительность канализационных очистных сооружений хозяйственно-бытовой канализации </w:t>
      </w:r>
      <w:r>
        <w:t xml:space="preserve">поселка Запорожское составляет </w:t>
      </w:r>
      <w:r w:rsidRPr="009E3AAD">
        <w:t>500 м</w:t>
      </w:r>
      <w:r w:rsidRPr="009E3AAD">
        <w:rPr>
          <w:vertAlign w:val="superscript"/>
        </w:rPr>
        <w:t>3</w:t>
      </w:r>
      <w:r w:rsidRPr="009E3AAD">
        <w:t>/сутки</w:t>
      </w:r>
      <w:r>
        <w:t>.</w:t>
      </w:r>
    </w:p>
    <w:p w:rsidR="00AC0EA5" w:rsidRDefault="00AC0EA5" w:rsidP="000D09B6">
      <w:pPr>
        <w:pStyle w:val="2"/>
      </w:pPr>
    </w:p>
    <w:p w:rsidR="00AC0EA5" w:rsidRPr="009E3AAD" w:rsidRDefault="00AC0EA5" w:rsidP="00BA44CE">
      <w:pPr>
        <w:pStyle w:val="2"/>
        <w:jc w:val="center"/>
        <w:outlineLvl w:val="0"/>
      </w:pPr>
      <w:r w:rsidRPr="009E3AAD">
        <w:t xml:space="preserve">Таблица  </w:t>
      </w:r>
      <w:fldSimple w:instr=" SEQ Таблица \* ARABIC ">
        <w:r>
          <w:rPr>
            <w:noProof/>
          </w:rPr>
          <w:t>32</w:t>
        </w:r>
      </w:fldSimple>
      <w:r w:rsidRPr="009E3AAD">
        <w:rPr>
          <w:noProof/>
        </w:rPr>
        <w:t xml:space="preserve"> </w:t>
      </w:r>
      <w:r w:rsidRPr="009E3AAD">
        <w:t xml:space="preserve"> </w:t>
      </w:r>
      <w:r>
        <w:t xml:space="preserve">Характеристика </w:t>
      </w:r>
      <w:r w:rsidRPr="009E3AAD">
        <w:t>очистных сооружений хозяйственно-бытовой канализации</w:t>
      </w:r>
      <w:r>
        <w:t xml:space="preserve"> поселка Запорожское</w:t>
      </w:r>
    </w:p>
    <w:tbl>
      <w:tblPr>
        <w:tblW w:w="14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30"/>
        <w:gridCol w:w="1575"/>
        <w:gridCol w:w="1544"/>
        <w:gridCol w:w="4000"/>
      </w:tblGrid>
      <w:tr w:rsidR="00AC0EA5" w:rsidRPr="009E3AAD" w:rsidTr="0080599A">
        <w:trPr>
          <w:jc w:val="center"/>
        </w:trPr>
        <w:tc>
          <w:tcPr>
            <w:tcW w:w="7038" w:type="dxa"/>
            <w:vMerge w:val="restart"/>
            <w:vAlign w:val="center"/>
          </w:tcPr>
          <w:p w:rsidR="00AC0EA5" w:rsidRPr="00A7230E" w:rsidRDefault="00AC0EA5" w:rsidP="00236B5F">
            <w:pPr>
              <w:pStyle w:val="normal-p0"/>
              <w:jc w:val="center"/>
              <w:rPr>
                <w:lang w:eastAsia="en-US"/>
              </w:rPr>
            </w:pPr>
            <w:r w:rsidRPr="00A7230E">
              <w:rPr>
                <w:lang w:eastAsia="en-US"/>
              </w:rPr>
              <w:t>Наименование КОС</w:t>
            </w:r>
          </w:p>
        </w:tc>
        <w:tc>
          <w:tcPr>
            <w:tcW w:w="3119" w:type="dxa"/>
            <w:gridSpan w:val="2"/>
            <w:vAlign w:val="center"/>
          </w:tcPr>
          <w:p w:rsidR="00AC0EA5" w:rsidRPr="00A7230E" w:rsidRDefault="00AC0EA5" w:rsidP="00236B5F">
            <w:pPr>
              <w:pStyle w:val="normal-p0"/>
              <w:jc w:val="center"/>
              <w:rPr>
                <w:lang w:eastAsia="en-US"/>
              </w:rPr>
            </w:pPr>
            <w:r w:rsidRPr="00A7230E">
              <w:rPr>
                <w:lang w:eastAsia="en-US"/>
              </w:rPr>
              <w:t>Производительность, м</w:t>
            </w:r>
            <w:r w:rsidRPr="00A7230E">
              <w:rPr>
                <w:vertAlign w:val="superscript"/>
                <w:lang w:eastAsia="en-US"/>
              </w:rPr>
              <w:t>3</w:t>
            </w:r>
            <w:r w:rsidRPr="00A7230E">
              <w:rPr>
                <w:lang w:eastAsia="en-US"/>
              </w:rPr>
              <w:t>/сутки</w:t>
            </w:r>
          </w:p>
        </w:tc>
        <w:tc>
          <w:tcPr>
            <w:tcW w:w="4000" w:type="dxa"/>
            <w:vMerge w:val="restart"/>
            <w:vAlign w:val="center"/>
          </w:tcPr>
          <w:p w:rsidR="00AC0EA5" w:rsidRPr="00A7230E" w:rsidRDefault="00AC0EA5" w:rsidP="00236B5F">
            <w:pPr>
              <w:pStyle w:val="normal-p0"/>
              <w:jc w:val="center"/>
              <w:rPr>
                <w:lang w:eastAsia="en-US"/>
              </w:rPr>
            </w:pPr>
            <w:r w:rsidRPr="00A7230E">
              <w:rPr>
                <w:lang w:eastAsia="en-US"/>
              </w:rPr>
              <w:t>Место сброса очищенных стоков</w:t>
            </w:r>
          </w:p>
        </w:tc>
      </w:tr>
      <w:tr w:rsidR="00AC0EA5" w:rsidRPr="009E3AAD" w:rsidTr="0080599A">
        <w:trPr>
          <w:jc w:val="center"/>
        </w:trPr>
        <w:tc>
          <w:tcPr>
            <w:tcW w:w="7038" w:type="dxa"/>
            <w:vMerge/>
            <w:vAlign w:val="center"/>
          </w:tcPr>
          <w:p w:rsidR="00AC0EA5" w:rsidRPr="00A7230E" w:rsidRDefault="00AC0EA5" w:rsidP="00236B5F">
            <w:pPr>
              <w:pStyle w:val="normal-p0"/>
              <w:jc w:val="center"/>
              <w:rPr>
                <w:lang w:eastAsia="en-US"/>
              </w:rPr>
            </w:pPr>
          </w:p>
        </w:tc>
        <w:tc>
          <w:tcPr>
            <w:tcW w:w="1575" w:type="dxa"/>
            <w:vAlign w:val="center"/>
          </w:tcPr>
          <w:p w:rsidR="00AC0EA5" w:rsidRPr="00A7230E" w:rsidRDefault="00AC0EA5" w:rsidP="00236B5F">
            <w:pPr>
              <w:pStyle w:val="normal-p0"/>
              <w:jc w:val="center"/>
              <w:rPr>
                <w:lang w:eastAsia="en-US"/>
              </w:rPr>
            </w:pPr>
            <w:r w:rsidRPr="00A7230E">
              <w:rPr>
                <w:lang w:eastAsia="en-US"/>
              </w:rPr>
              <w:t>проект</w:t>
            </w:r>
          </w:p>
        </w:tc>
        <w:tc>
          <w:tcPr>
            <w:tcW w:w="1544" w:type="dxa"/>
            <w:vAlign w:val="center"/>
          </w:tcPr>
          <w:p w:rsidR="00AC0EA5" w:rsidRPr="00A7230E" w:rsidRDefault="00AC0EA5" w:rsidP="00236B5F">
            <w:pPr>
              <w:pStyle w:val="normal-p0"/>
              <w:jc w:val="center"/>
              <w:rPr>
                <w:lang w:eastAsia="en-US"/>
              </w:rPr>
            </w:pPr>
            <w:r w:rsidRPr="00A7230E">
              <w:rPr>
                <w:lang w:eastAsia="en-US"/>
              </w:rPr>
              <w:t>факт 2013 г.</w:t>
            </w:r>
          </w:p>
        </w:tc>
        <w:tc>
          <w:tcPr>
            <w:tcW w:w="4000" w:type="dxa"/>
            <w:vMerge/>
            <w:vAlign w:val="center"/>
          </w:tcPr>
          <w:p w:rsidR="00AC0EA5" w:rsidRPr="00A7230E" w:rsidRDefault="00AC0EA5" w:rsidP="00236B5F">
            <w:pPr>
              <w:pStyle w:val="normal-p0"/>
              <w:jc w:val="center"/>
              <w:rPr>
                <w:lang w:eastAsia="en-US"/>
              </w:rPr>
            </w:pPr>
          </w:p>
        </w:tc>
      </w:tr>
      <w:tr w:rsidR="00AC0EA5" w:rsidRPr="009E3AAD" w:rsidTr="0080599A">
        <w:trPr>
          <w:jc w:val="center"/>
        </w:trPr>
        <w:tc>
          <w:tcPr>
            <w:tcW w:w="7038" w:type="dxa"/>
            <w:vAlign w:val="center"/>
          </w:tcPr>
          <w:p w:rsidR="00AC0EA5" w:rsidRPr="00A7230E" w:rsidRDefault="00AC0EA5" w:rsidP="00236B5F">
            <w:pPr>
              <w:pStyle w:val="normal-p0"/>
              <w:jc w:val="center"/>
              <w:rPr>
                <w:color w:val="000000"/>
                <w:lang w:eastAsia="en-US"/>
              </w:rPr>
            </w:pPr>
            <w:r w:rsidRPr="00A7230E">
              <w:rPr>
                <w:lang w:eastAsia="en-US"/>
              </w:rPr>
              <w:t>Канализационные очистные сооружения поселка Запорожское</w:t>
            </w:r>
          </w:p>
        </w:tc>
        <w:tc>
          <w:tcPr>
            <w:tcW w:w="1575" w:type="dxa"/>
            <w:vAlign w:val="center"/>
          </w:tcPr>
          <w:p w:rsidR="00AC0EA5" w:rsidRPr="00A7230E" w:rsidRDefault="00AC0EA5" w:rsidP="00236B5F">
            <w:pPr>
              <w:pStyle w:val="normal-p0"/>
              <w:jc w:val="center"/>
              <w:rPr>
                <w:lang w:eastAsia="en-US"/>
              </w:rPr>
            </w:pPr>
            <w:r w:rsidRPr="00A7230E">
              <w:rPr>
                <w:lang w:eastAsia="en-US"/>
              </w:rPr>
              <w:t>500,0</w:t>
            </w:r>
          </w:p>
        </w:tc>
        <w:tc>
          <w:tcPr>
            <w:tcW w:w="1544" w:type="dxa"/>
            <w:vAlign w:val="center"/>
          </w:tcPr>
          <w:p w:rsidR="00AC0EA5" w:rsidRPr="00A7230E" w:rsidRDefault="00AC0EA5" w:rsidP="00236B5F">
            <w:pPr>
              <w:pStyle w:val="normal-p0"/>
              <w:jc w:val="center"/>
              <w:rPr>
                <w:lang w:eastAsia="en-US"/>
              </w:rPr>
            </w:pPr>
            <w:r w:rsidRPr="00A7230E">
              <w:rPr>
                <w:lang w:eastAsia="en-US"/>
              </w:rPr>
              <w:t>138,2</w:t>
            </w:r>
          </w:p>
        </w:tc>
        <w:tc>
          <w:tcPr>
            <w:tcW w:w="4000" w:type="dxa"/>
            <w:vAlign w:val="center"/>
          </w:tcPr>
          <w:p w:rsidR="00AC0EA5" w:rsidRPr="00A7230E" w:rsidRDefault="00AC0EA5" w:rsidP="00236B5F">
            <w:pPr>
              <w:pStyle w:val="normal-p0"/>
              <w:jc w:val="center"/>
              <w:rPr>
                <w:lang w:eastAsia="en-US"/>
              </w:rPr>
            </w:pPr>
            <w:r w:rsidRPr="00A7230E">
              <w:rPr>
                <w:lang w:eastAsia="en-US"/>
              </w:rPr>
              <w:t>р. Вьюн</w:t>
            </w:r>
          </w:p>
        </w:tc>
      </w:tr>
    </w:tbl>
    <w:p w:rsidR="00AC0EA5" w:rsidRPr="009E3AAD" w:rsidRDefault="00AC0EA5" w:rsidP="000D09B6">
      <w:pPr>
        <w:pStyle w:val="2"/>
      </w:pPr>
    </w:p>
    <w:p w:rsidR="00AC0EA5" w:rsidRPr="009E3AAD" w:rsidRDefault="00AC0EA5" w:rsidP="00BA44CE">
      <w:pPr>
        <w:pStyle w:val="2"/>
        <w:outlineLvl w:val="0"/>
      </w:pPr>
      <w:r w:rsidRPr="009E3AAD">
        <w:t xml:space="preserve">На сегодняшний день </w:t>
      </w:r>
      <w:r>
        <w:t>резерв мощности</w:t>
      </w:r>
      <w:r w:rsidRPr="009E3AAD">
        <w:t xml:space="preserve"> очистных сооружений составляет порядка </w:t>
      </w:r>
      <w:r>
        <w:t>72</w:t>
      </w:r>
      <w:r w:rsidRPr="009E3AAD">
        <w:t xml:space="preserve"> %</w:t>
      </w:r>
      <w:r>
        <w:t>.</w:t>
      </w:r>
    </w:p>
    <w:p w:rsidR="00AC0EA5" w:rsidRDefault="00AC0EA5" w:rsidP="000D09B6">
      <w:pPr>
        <w:pStyle w:val="2"/>
      </w:pPr>
    </w:p>
    <w:p w:rsidR="00AC0EA5" w:rsidRPr="00F93792" w:rsidRDefault="00AC0EA5" w:rsidP="00BA44CE">
      <w:pPr>
        <w:pStyle w:val="Heading3"/>
      </w:pPr>
      <w:bookmarkStart w:id="73" w:name="_Toc381881424"/>
      <w:bookmarkStart w:id="74" w:name="_Toc392754983"/>
      <w:r w:rsidRPr="00F93792">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3"/>
      <w:bookmarkEnd w:id="74"/>
    </w:p>
    <w:p w:rsidR="00AC0EA5" w:rsidRPr="00E7761C" w:rsidRDefault="00AC0EA5" w:rsidP="000D09B6">
      <w:pPr>
        <w:pStyle w:val="2"/>
      </w:pPr>
      <w:r w:rsidRPr="00E7761C">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AC0EA5" w:rsidRDefault="00AC0EA5" w:rsidP="000D09B6">
      <w:pPr>
        <w:pStyle w:val="2"/>
        <w:rPr>
          <w:noProof/>
          <w:lang w:eastAsia="ru-RU"/>
        </w:rPr>
      </w:pPr>
      <w:r w:rsidRPr="00E7761C">
        <w:t xml:space="preserve">На территории муниципального образования </w:t>
      </w:r>
      <w:r>
        <w:t>Запорожское сельское поселение</w:t>
      </w:r>
      <w:r w:rsidRPr="00E7761C">
        <w:t xml:space="preserve"> существу</w:t>
      </w:r>
      <w:r>
        <w:t>е</w:t>
      </w:r>
      <w:r w:rsidRPr="00E7761C">
        <w:t xml:space="preserve">т </w:t>
      </w:r>
      <w:r>
        <w:t>одна</w:t>
      </w:r>
      <w:r w:rsidRPr="00E7761C">
        <w:t xml:space="preserve"> технологическ</w:t>
      </w:r>
      <w:r>
        <w:t>ая</w:t>
      </w:r>
      <w:r w:rsidRPr="00E7761C">
        <w:t xml:space="preserve"> зон</w:t>
      </w:r>
      <w:r>
        <w:t xml:space="preserve">а </w:t>
      </w:r>
      <w:r w:rsidRPr="00E7761C">
        <w:t>централизованного водоотведения</w:t>
      </w:r>
      <w:r>
        <w:t>, охватывающая поселок Запорожское.</w:t>
      </w:r>
    </w:p>
    <w:p w:rsidR="00AC0EA5" w:rsidRDefault="00AC0EA5" w:rsidP="00242BD7">
      <w:pPr>
        <w:pStyle w:val="2"/>
        <w:jc w:val="center"/>
      </w:pPr>
      <w:r w:rsidRPr="00A7230E">
        <w:rPr>
          <w:noProof/>
          <w:lang w:eastAsia="ru-RU"/>
        </w:rPr>
        <w:pict>
          <v:shape id="Рисунок 16" o:spid="_x0000_i1045" type="#_x0000_t75" style="width:345.75pt;height:283.5pt;visibility:visible">
            <v:imagedata r:id="rId26" o:title=""/>
          </v:shape>
        </w:pict>
      </w:r>
    </w:p>
    <w:p w:rsidR="00AC0EA5" w:rsidRPr="00242BD7" w:rsidRDefault="00AC0EA5" w:rsidP="00BA44CE">
      <w:pPr>
        <w:pStyle w:val="2"/>
        <w:jc w:val="center"/>
        <w:outlineLvl w:val="0"/>
        <w:rPr>
          <w:b/>
        </w:rPr>
      </w:pPr>
      <w:r w:rsidRPr="00242BD7">
        <w:rPr>
          <w:b/>
        </w:rPr>
        <w:t xml:space="preserve">Рисунок </w:t>
      </w:r>
      <w:r w:rsidRPr="00242BD7">
        <w:rPr>
          <w:b/>
        </w:rPr>
        <w:fldChar w:fldCharType="begin"/>
      </w:r>
      <w:r w:rsidRPr="00242BD7">
        <w:rPr>
          <w:b/>
        </w:rPr>
        <w:instrText xml:space="preserve"> SEQ Рисунок \* ARABIC </w:instrText>
      </w:r>
      <w:r w:rsidRPr="00242BD7">
        <w:rPr>
          <w:b/>
        </w:rPr>
        <w:fldChar w:fldCharType="separate"/>
      </w:r>
      <w:r>
        <w:rPr>
          <w:b/>
          <w:noProof/>
        </w:rPr>
        <w:t>9</w:t>
      </w:r>
      <w:r w:rsidRPr="00242BD7">
        <w:rPr>
          <w:b/>
        </w:rPr>
        <w:fldChar w:fldCharType="end"/>
      </w:r>
      <w:r w:rsidRPr="00242BD7">
        <w:rPr>
          <w:b/>
        </w:rPr>
        <w:t xml:space="preserve"> Технологическая зона системы водоотведения в п. Запорожское</w:t>
      </w:r>
    </w:p>
    <w:p w:rsidR="00AC0EA5" w:rsidRDefault="00AC0EA5" w:rsidP="00BA44CE">
      <w:pPr>
        <w:pStyle w:val="Heading3"/>
      </w:pPr>
      <w:bookmarkStart w:id="75" w:name="_Toc381881430"/>
      <w:bookmarkStart w:id="76" w:name="_Toc392754984"/>
      <w:r w:rsidRPr="00686F98">
        <w:t>Описание технической возможности утилизации осадков сточных вод на очистных соо</w:t>
      </w:r>
      <w:r w:rsidRPr="00F93792">
        <w:t>ружениях существующей централизованной системы водоотведения</w:t>
      </w:r>
      <w:bookmarkEnd w:id="75"/>
      <w:bookmarkEnd w:id="76"/>
    </w:p>
    <w:p w:rsidR="00AC0EA5" w:rsidRPr="00C7012D" w:rsidRDefault="00AC0EA5" w:rsidP="00990DD4">
      <w:pPr>
        <w:pStyle w:val="16"/>
        <w:rPr>
          <w:highlight w:val="yellow"/>
        </w:rPr>
      </w:pPr>
      <w:r>
        <w:rPr>
          <w:sz w:val="28"/>
          <w:szCs w:val="28"/>
        </w:rPr>
        <w:t>.</w:t>
      </w:r>
      <w:r w:rsidRPr="00990DD4">
        <w:t xml:space="preserve"> </w:t>
      </w:r>
      <w:r w:rsidRPr="00C7012D">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AC0EA5" w:rsidRPr="003C6E9B" w:rsidRDefault="00AC0EA5" w:rsidP="00AA2ABA">
      <w:pPr>
        <w:pStyle w:val="110"/>
        <w:ind w:firstLine="709"/>
        <w:jc w:val="both"/>
        <w:rPr>
          <w:sz w:val="28"/>
          <w:szCs w:val="28"/>
        </w:rPr>
      </w:pPr>
    </w:p>
    <w:p w:rsidR="00AC0EA5" w:rsidRDefault="00AC0EA5" w:rsidP="00BA44CE">
      <w:pPr>
        <w:pStyle w:val="Heading3"/>
      </w:pPr>
      <w:bookmarkStart w:id="77" w:name="_Toc362607558"/>
      <w:r w:rsidRPr="00F93792">
        <w:t xml:space="preserve"> </w:t>
      </w:r>
      <w:bookmarkStart w:id="78" w:name="_Toc381881431"/>
      <w:bookmarkStart w:id="79" w:name="_Toc392754985"/>
      <w:r w:rsidRPr="00F93792">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77"/>
      <w:bookmarkEnd w:id="78"/>
      <w:bookmarkEnd w:id="79"/>
    </w:p>
    <w:p w:rsidR="00AC0EA5" w:rsidRDefault="00AC0EA5" w:rsidP="00E76BA5">
      <w:pPr>
        <w:pStyle w:val="16"/>
        <w:shd w:val="clear" w:color="auto" w:fill="FFFFFF"/>
        <w:rPr>
          <w:lang w:eastAsia="ru-RU"/>
        </w:rPr>
      </w:pPr>
      <w:r w:rsidRPr="0080547B">
        <w:t xml:space="preserve">Общая протяженность сетей </w:t>
      </w:r>
      <w:r>
        <w:t>водоотведения</w:t>
      </w:r>
      <w:r w:rsidRPr="0080547B">
        <w:t xml:space="preserve"> поселка Запорожское  (согласно соста</w:t>
      </w:r>
      <w:r>
        <w:t>в</w:t>
      </w:r>
      <w:r w:rsidRPr="0080547B">
        <w:t xml:space="preserve">ленной электронной модели) составляет  </w:t>
      </w:r>
      <w:r w:rsidRPr="001979B5">
        <w:rPr>
          <w:color w:val="000000"/>
          <w:sz w:val="22"/>
          <w:szCs w:val="22"/>
          <w:lang w:eastAsia="ru-RU"/>
        </w:rPr>
        <w:t>3635,8</w:t>
      </w:r>
      <w:r>
        <w:rPr>
          <w:color w:val="000000"/>
          <w:sz w:val="22"/>
          <w:szCs w:val="22"/>
          <w:lang w:eastAsia="ru-RU"/>
        </w:rPr>
        <w:t xml:space="preserve"> </w:t>
      </w:r>
      <w:r w:rsidRPr="0080547B">
        <w:t>м</w:t>
      </w:r>
      <w:r w:rsidRPr="00C7012D">
        <w:rPr>
          <w:lang w:eastAsia="ru-RU"/>
        </w:rPr>
        <w:t>, количество смотровых колодцев –</w:t>
      </w:r>
      <w:r>
        <w:rPr>
          <w:lang w:eastAsia="ru-RU"/>
        </w:rPr>
        <w:t>99</w:t>
      </w:r>
      <w:r w:rsidRPr="0080547B">
        <w:t>. Диаметр магистральных сетей составляет 100 мм,</w:t>
      </w:r>
      <w:r>
        <w:t xml:space="preserve"> материал − чугун.</w:t>
      </w:r>
      <w:r w:rsidRPr="0080547B">
        <w:t xml:space="preserve"> </w:t>
      </w:r>
      <w:r w:rsidRPr="00C7012D">
        <w:t>Согласно сведениям от О</w:t>
      </w:r>
      <w:r>
        <w:t>О</w:t>
      </w:r>
      <w:r w:rsidRPr="00C7012D">
        <w:t xml:space="preserve">О </w:t>
      </w:r>
      <w:r>
        <w:t>УК</w:t>
      </w:r>
      <w:r w:rsidRPr="00C7012D">
        <w:t>«</w:t>
      </w:r>
      <w:r>
        <w:t>ОАЗИС» и</w:t>
      </w:r>
      <w:r w:rsidRPr="00C7012D">
        <w:t xml:space="preserve"> </w:t>
      </w:r>
      <w:r>
        <w:t xml:space="preserve">администрации МО запорожское сельское поселение, </w:t>
      </w:r>
      <w:r w:rsidRPr="00C7012D">
        <w:t>техническое состояние сетей систем</w:t>
      </w:r>
      <w:r>
        <w:t>ы</w:t>
      </w:r>
      <w:r w:rsidRPr="00C7012D">
        <w:t xml:space="preserve"> водоотведения </w:t>
      </w:r>
      <w:r>
        <w:t>в п. Запорожское</w:t>
      </w:r>
      <w:r w:rsidRPr="00C7012D">
        <w:t xml:space="preserve"> </w:t>
      </w:r>
      <w:r>
        <w:t xml:space="preserve">неудовлетворительное, </w:t>
      </w:r>
      <w:r w:rsidRPr="00C7012D">
        <w:rPr>
          <w:lang w:eastAsia="ru-RU"/>
        </w:rPr>
        <w:t xml:space="preserve">общий износ </w:t>
      </w:r>
      <w:r>
        <w:rPr>
          <w:lang w:eastAsia="ru-RU"/>
        </w:rPr>
        <w:t>канализационных сетей более 60</w:t>
      </w:r>
      <w:r w:rsidRPr="00C7012D">
        <w:rPr>
          <w:lang w:eastAsia="ru-RU"/>
        </w:rPr>
        <w:t>%.</w:t>
      </w:r>
    </w:p>
    <w:p w:rsidR="00AC0EA5" w:rsidRDefault="00AC0EA5" w:rsidP="00CA32DA">
      <w:pPr>
        <w:pStyle w:val="16"/>
        <w:shd w:val="clear" w:color="auto" w:fill="FFFFFF"/>
        <w:rPr>
          <w:lang w:eastAsia="ru-RU"/>
        </w:rPr>
      </w:pPr>
      <w:r>
        <w:rPr>
          <w:lang w:eastAsia="ru-RU"/>
        </w:rPr>
        <w:t>Характеристика участков сетей согласно составленной электронной модели приведена в таблице ниже.</w:t>
      </w:r>
    </w:p>
    <w:p w:rsidR="00AC0EA5" w:rsidRDefault="00AC0EA5" w:rsidP="00CA32DA">
      <w:pPr>
        <w:pStyle w:val="16"/>
        <w:shd w:val="clear" w:color="auto" w:fill="FFFFFF"/>
        <w:rPr>
          <w:lang w:eastAsia="ru-RU"/>
        </w:rPr>
      </w:pPr>
    </w:p>
    <w:p w:rsidR="00AC0EA5" w:rsidRPr="009F6FC0" w:rsidRDefault="00AC0EA5" w:rsidP="00BA44CE">
      <w:pPr>
        <w:pStyle w:val="2"/>
        <w:jc w:val="center"/>
        <w:outlineLvl w:val="0"/>
      </w:pPr>
      <w:r w:rsidRPr="009F6FC0">
        <w:t xml:space="preserve">Таблица </w:t>
      </w:r>
      <w:fldSimple w:instr=" SEQ Таблица \* ARABIC ">
        <w:r>
          <w:rPr>
            <w:noProof/>
          </w:rPr>
          <w:t>33</w:t>
        </w:r>
      </w:fldSimple>
      <w:r w:rsidRPr="009F6FC0">
        <w:t xml:space="preserve"> Магис</w:t>
      </w:r>
      <w:r>
        <w:t>трали системы водоотведения п. Запорожское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
        <w:gridCol w:w="1673"/>
        <w:gridCol w:w="1578"/>
        <w:gridCol w:w="1830"/>
        <w:gridCol w:w="3071"/>
        <w:gridCol w:w="2493"/>
      </w:tblGrid>
      <w:tr w:rsidR="00AC0EA5" w:rsidRPr="001979B5" w:rsidTr="001979B5">
        <w:trPr>
          <w:trHeight w:val="300"/>
          <w:jc w:val="center"/>
        </w:trPr>
        <w:tc>
          <w:tcPr>
            <w:tcW w:w="0" w:type="auto"/>
            <w:vAlign w:val="center"/>
          </w:tcPr>
          <w:p w:rsidR="00AC0EA5" w:rsidRPr="00A7230E" w:rsidRDefault="00AC0EA5" w:rsidP="001979B5">
            <w:pPr>
              <w:pStyle w:val="normal-p0"/>
              <w:jc w:val="center"/>
              <w:rPr>
                <w:sz w:val="22"/>
                <w:szCs w:val="22"/>
              </w:rPr>
            </w:pPr>
            <w:r w:rsidRPr="00A7230E">
              <w:rPr>
                <w:sz w:val="22"/>
                <w:szCs w:val="22"/>
              </w:rPr>
              <w:t>№</w:t>
            </w:r>
          </w:p>
        </w:tc>
        <w:tc>
          <w:tcPr>
            <w:tcW w:w="0" w:type="auto"/>
            <w:shd w:val="clear" w:color="000000" w:fill="FFFFFF"/>
            <w:vAlign w:val="center"/>
          </w:tcPr>
          <w:p w:rsidR="00AC0EA5" w:rsidRPr="00A7230E" w:rsidRDefault="00AC0EA5" w:rsidP="001979B5">
            <w:pPr>
              <w:pStyle w:val="normal-p0"/>
              <w:jc w:val="center"/>
              <w:rPr>
                <w:sz w:val="22"/>
                <w:szCs w:val="22"/>
              </w:rPr>
            </w:pPr>
            <w:r w:rsidRPr="00A7230E">
              <w:rPr>
                <w:sz w:val="22"/>
                <w:szCs w:val="22"/>
              </w:rPr>
              <w:t>Начало участка</w:t>
            </w:r>
          </w:p>
        </w:tc>
        <w:tc>
          <w:tcPr>
            <w:tcW w:w="0" w:type="auto"/>
            <w:shd w:val="clear" w:color="000000" w:fill="FFFFFF"/>
            <w:vAlign w:val="center"/>
          </w:tcPr>
          <w:p w:rsidR="00AC0EA5" w:rsidRPr="00A7230E" w:rsidRDefault="00AC0EA5" w:rsidP="001979B5">
            <w:pPr>
              <w:pStyle w:val="normal-p0"/>
              <w:jc w:val="center"/>
              <w:rPr>
                <w:sz w:val="22"/>
                <w:szCs w:val="22"/>
              </w:rPr>
            </w:pPr>
            <w:r w:rsidRPr="00A7230E">
              <w:rPr>
                <w:sz w:val="22"/>
                <w:szCs w:val="22"/>
              </w:rPr>
              <w:t>Конец участка</w:t>
            </w:r>
          </w:p>
        </w:tc>
        <w:tc>
          <w:tcPr>
            <w:tcW w:w="0" w:type="auto"/>
            <w:shd w:val="clear" w:color="000000" w:fill="FFFFFF"/>
            <w:vAlign w:val="center"/>
          </w:tcPr>
          <w:p w:rsidR="00AC0EA5" w:rsidRPr="00A7230E" w:rsidRDefault="00AC0EA5" w:rsidP="001979B5">
            <w:pPr>
              <w:pStyle w:val="normal-p0"/>
              <w:jc w:val="center"/>
              <w:rPr>
                <w:sz w:val="22"/>
                <w:szCs w:val="22"/>
              </w:rPr>
            </w:pPr>
            <w:r w:rsidRPr="00A7230E">
              <w:rPr>
                <w:sz w:val="22"/>
                <w:szCs w:val="22"/>
              </w:rPr>
              <w:t>Длина участка, м</w:t>
            </w:r>
          </w:p>
        </w:tc>
        <w:tc>
          <w:tcPr>
            <w:tcW w:w="0" w:type="auto"/>
            <w:shd w:val="clear" w:color="000000" w:fill="FFFFFF"/>
            <w:vAlign w:val="center"/>
          </w:tcPr>
          <w:p w:rsidR="00AC0EA5" w:rsidRPr="00A7230E" w:rsidRDefault="00AC0EA5" w:rsidP="001979B5">
            <w:pPr>
              <w:pStyle w:val="normal-p0"/>
              <w:jc w:val="center"/>
              <w:rPr>
                <w:sz w:val="22"/>
                <w:szCs w:val="22"/>
              </w:rPr>
            </w:pPr>
            <w:r w:rsidRPr="00A7230E">
              <w:rPr>
                <w:sz w:val="22"/>
                <w:szCs w:val="22"/>
              </w:rPr>
              <w:t>Внутренний диаметр трубы, м</w:t>
            </w:r>
          </w:p>
        </w:tc>
        <w:tc>
          <w:tcPr>
            <w:tcW w:w="0" w:type="auto"/>
            <w:shd w:val="clear" w:color="000000" w:fill="FFFFFF"/>
            <w:vAlign w:val="center"/>
          </w:tcPr>
          <w:p w:rsidR="00AC0EA5" w:rsidRPr="00A7230E" w:rsidRDefault="00AC0EA5" w:rsidP="001979B5">
            <w:pPr>
              <w:pStyle w:val="normal-p0"/>
              <w:jc w:val="center"/>
              <w:rPr>
                <w:sz w:val="22"/>
                <w:szCs w:val="22"/>
              </w:rPr>
            </w:pPr>
            <w:r w:rsidRPr="00A7230E">
              <w:rPr>
                <w:sz w:val="22"/>
                <w:szCs w:val="22"/>
              </w:rPr>
              <w:t>Материал трубопровода</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12,47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26,33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17,26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11,83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21,14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37,93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28,87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15,65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13,99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12,18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18,42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12,12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21,84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43,13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8,92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7,41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5,8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20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11,63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21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45,72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22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13,71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23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19,92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24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30,08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25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18,26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26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20,12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27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14,58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28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12,24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29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12,28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30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13,7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31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33,46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32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14,99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33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59,78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34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20,12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35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14,95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36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16,19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37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18,08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38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39,79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39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2,99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40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4,78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41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3,43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42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7,47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43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2,83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44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8,68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45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56,23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46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28,97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47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10,87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48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48,76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49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6,62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50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20,4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51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2,99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52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49,98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53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30,99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54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5,93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55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6,22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56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11,92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57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7,68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58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18,64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59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34,01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60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49,42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61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60,93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62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22,92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63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17,27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64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17,8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65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20,9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66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29,41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67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24,33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68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18,5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69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10,29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70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11,33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71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18,55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72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40,8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73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89,1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74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31,08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75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11,77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76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жил. дом</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14,42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77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Школа</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11,86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78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Школа</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10,71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79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Школа</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12,92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80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12,06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81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12,15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82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11,83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83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12,18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84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85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3,77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86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Клуб</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7,86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87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Клуб</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8,95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88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28,31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89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8,21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90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8,82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91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6,27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92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9,68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93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9,58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94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9,39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95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Котельная</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79,6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96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14,55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97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21,79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98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12,1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99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66,97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100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дет сад</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9,84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11,58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102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17,28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103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30,45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104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14,32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105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13,7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106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13,07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107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14,14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108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14,8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109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К89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15,36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110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15,67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111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14,96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16,43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113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21,29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114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8,67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115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15,33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116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17,03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117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93,97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118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95,87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119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171,24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120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КОС</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268,56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121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11,37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122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11,31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123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11,71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124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12,18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125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13,1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126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Клуб</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9,45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127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К35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Клуб</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12,74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128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К41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14,04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129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К99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К69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9,06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130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131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11,23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132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К75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11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11,23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133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КОС</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выпуск</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83,92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134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магазин</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11,12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135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д28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15,45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ПНД</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136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115,95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ПНД</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137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29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14,58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ПНД</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138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магазин</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10,63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139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32,99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140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магазин</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8,56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141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магазин</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7,8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142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7,4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143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7,5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144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К23</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6,2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145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магазин</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7,79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146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магазин</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8,75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147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К19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магазин</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23,92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Чугун</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148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К27</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45,78</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ПНД</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149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29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15,4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ПНД</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150</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32,46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ПНД</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151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д 29</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14,96</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ПНД</w:t>
            </w:r>
          </w:p>
        </w:tc>
      </w:tr>
      <w:tr w:rsidR="00AC0EA5" w:rsidRPr="001979B5" w:rsidTr="001979B5">
        <w:trPr>
          <w:trHeight w:val="300"/>
          <w:jc w:val="center"/>
        </w:trPr>
        <w:tc>
          <w:tcPr>
            <w:tcW w:w="0" w:type="auto"/>
            <w:vAlign w:val="center"/>
          </w:tcPr>
          <w:p w:rsidR="00AC0EA5" w:rsidRPr="00A7230E" w:rsidRDefault="00AC0EA5" w:rsidP="001979B5">
            <w:pPr>
              <w:pStyle w:val="normal-p0"/>
              <w:jc w:val="center"/>
              <w:rPr>
                <w:color w:val="000000"/>
                <w:sz w:val="22"/>
                <w:szCs w:val="22"/>
              </w:rPr>
            </w:pPr>
            <w:r w:rsidRPr="00A7230E">
              <w:rPr>
                <w:color w:val="000000"/>
                <w:sz w:val="22"/>
                <w:szCs w:val="22"/>
              </w:rPr>
              <w:t>152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К25</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К24</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115,1</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0,2</w:t>
            </w:r>
          </w:p>
        </w:tc>
        <w:tc>
          <w:tcPr>
            <w:tcW w:w="0" w:type="auto"/>
            <w:shd w:val="clear" w:color="000000" w:fill="FFFFFF"/>
            <w:vAlign w:val="center"/>
          </w:tcPr>
          <w:p w:rsidR="00AC0EA5" w:rsidRPr="00A7230E" w:rsidRDefault="00AC0EA5" w:rsidP="001979B5">
            <w:pPr>
              <w:pStyle w:val="normal-p0"/>
              <w:jc w:val="center"/>
              <w:rPr>
                <w:color w:val="000000"/>
                <w:sz w:val="22"/>
                <w:szCs w:val="22"/>
              </w:rPr>
            </w:pPr>
            <w:r w:rsidRPr="00A7230E">
              <w:rPr>
                <w:color w:val="000000"/>
                <w:sz w:val="22"/>
                <w:szCs w:val="22"/>
              </w:rPr>
              <w:t>ПНД</w:t>
            </w:r>
          </w:p>
        </w:tc>
      </w:tr>
      <w:tr w:rsidR="00AC0EA5" w:rsidRPr="001979B5" w:rsidTr="00457BE0">
        <w:trPr>
          <w:trHeight w:val="300"/>
          <w:jc w:val="center"/>
        </w:trPr>
        <w:tc>
          <w:tcPr>
            <w:tcW w:w="0" w:type="auto"/>
            <w:gridSpan w:val="3"/>
            <w:vAlign w:val="center"/>
          </w:tcPr>
          <w:p w:rsidR="00AC0EA5" w:rsidRPr="00A7230E" w:rsidRDefault="00AC0EA5" w:rsidP="001979B5">
            <w:pPr>
              <w:pStyle w:val="normal-p0"/>
              <w:jc w:val="center"/>
              <w:rPr>
                <w:color w:val="000000"/>
                <w:sz w:val="22"/>
                <w:szCs w:val="22"/>
              </w:rPr>
            </w:pPr>
            <w:r w:rsidRPr="00A7230E">
              <w:rPr>
                <w:color w:val="000000"/>
                <w:sz w:val="22"/>
                <w:szCs w:val="22"/>
              </w:rPr>
              <w:t>Итого</w:t>
            </w:r>
          </w:p>
        </w:tc>
        <w:tc>
          <w:tcPr>
            <w:tcW w:w="0" w:type="auto"/>
            <w:gridSpan w:val="3"/>
            <w:vAlign w:val="center"/>
          </w:tcPr>
          <w:p w:rsidR="00AC0EA5" w:rsidRPr="00A7230E" w:rsidRDefault="00AC0EA5" w:rsidP="001979B5">
            <w:pPr>
              <w:pStyle w:val="normal-p0"/>
              <w:jc w:val="center"/>
              <w:rPr>
                <w:color w:val="000000"/>
                <w:sz w:val="22"/>
                <w:szCs w:val="22"/>
              </w:rPr>
            </w:pPr>
            <w:r w:rsidRPr="00A7230E">
              <w:rPr>
                <w:color w:val="000000"/>
                <w:sz w:val="22"/>
                <w:szCs w:val="22"/>
              </w:rPr>
              <w:t>3635,81 м</w:t>
            </w:r>
          </w:p>
        </w:tc>
      </w:tr>
    </w:tbl>
    <w:p w:rsidR="00AC0EA5" w:rsidRDefault="00AC0EA5" w:rsidP="00CA32DA">
      <w:pPr>
        <w:pStyle w:val="16"/>
        <w:shd w:val="clear" w:color="auto" w:fill="FFFFFF"/>
        <w:rPr>
          <w:lang w:eastAsia="ru-RU"/>
        </w:rPr>
      </w:pPr>
    </w:p>
    <w:p w:rsidR="00AC0EA5" w:rsidRDefault="00AC0EA5" w:rsidP="000D09B6">
      <w:pPr>
        <w:pStyle w:val="2"/>
      </w:pPr>
      <w:r>
        <w:t>На канализационной насосной станции установлено следующее насосное оборудование:</w:t>
      </w:r>
    </w:p>
    <w:p w:rsidR="00AC0EA5" w:rsidRDefault="00AC0EA5" w:rsidP="000D09B6">
      <w:pPr>
        <w:pStyle w:val="2"/>
      </w:pPr>
    </w:p>
    <w:p w:rsidR="00AC0EA5" w:rsidRDefault="00AC0EA5" w:rsidP="00BA44CE">
      <w:pPr>
        <w:pStyle w:val="2"/>
        <w:jc w:val="center"/>
        <w:outlineLvl w:val="0"/>
      </w:pPr>
      <w:r w:rsidRPr="009F6FC0">
        <w:t xml:space="preserve">Таблица </w:t>
      </w:r>
      <w:fldSimple w:instr=" SEQ Таблица \* ARABIC ">
        <w:r>
          <w:rPr>
            <w:noProof/>
          </w:rPr>
          <w:t>34</w:t>
        </w:r>
      </w:fldSimple>
      <w:r w:rsidRPr="009F6FC0">
        <w:t xml:space="preserve"> </w:t>
      </w:r>
      <w:r>
        <w:t>Характеристика насосного оборудования КНС</w:t>
      </w:r>
    </w:p>
    <w:tbl>
      <w:tblPr>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
        <w:gridCol w:w="3544"/>
        <w:gridCol w:w="1842"/>
        <w:gridCol w:w="1136"/>
        <w:gridCol w:w="1702"/>
        <w:gridCol w:w="2552"/>
        <w:gridCol w:w="955"/>
        <w:gridCol w:w="1769"/>
        <w:gridCol w:w="1033"/>
      </w:tblGrid>
      <w:tr w:rsidR="00AC0EA5" w:rsidRPr="003B1769" w:rsidTr="003B1769">
        <w:trPr>
          <w:trHeight w:val="747"/>
          <w:tblHeader/>
          <w:jc w:val="center"/>
        </w:trPr>
        <w:tc>
          <w:tcPr>
            <w:tcW w:w="176" w:type="pct"/>
            <w:noWrap/>
            <w:vAlign w:val="center"/>
          </w:tcPr>
          <w:p w:rsidR="00AC0EA5" w:rsidRPr="00A7230E" w:rsidRDefault="00AC0EA5" w:rsidP="00C85EE8">
            <w:pPr>
              <w:pStyle w:val="normal-p0"/>
              <w:jc w:val="center"/>
              <w:rPr>
                <w:sz w:val="22"/>
                <w:szCs w:val="22"/>
              </w:rPr>
            </w:pPr>
            <w:r w:rsidRPr="00A7230E">
              <w:rPr>
                <w:sz w:val="22"/>
                <w:szCs w:val="22"/>
              </w:rPr>
              <w:t>№</w:t>
            </w:r>
          </w:p>
        </w:tc>
        <w:tc>
          <w:tcPr>
            <w:tcW w:w="1176" w:type="pct"/>
            <w:vAlign w:val="center"/>
          </w:tcPr>
          <w:p w:rsidR="00AC0EA5" w:rsidRPr="00A7230E" w:rsidRDefault="00AC0EA5" w:rsidP="00C85EE8">
            <w:pPr>
              <w:pStyle w:val="normal-p0"/>
              <w:jc w:val="center"/>
              <w:rPr>
                <w:sz w:val="22"/>
                <w:szCs w:val="22"/>
              </w:rPr>
            </w:pPr>
            <w:r w:rsidRPr="00A7230E">
              <w:rPr>
                <w:sz w:val="22"/>
                <w:szCs w:val="22"/>
              </w:rPr>
              <w:t>Наименование оборудования, место установки</w:t>
            </w:r>
          </w:p>
        </w:tc>
        <w:tc>
          <w:tcPr>
            <w:tcW w:w="611" w:type="pct"/>
            <w:vAlign w:val="center"/>
          </w:tcPr>
          <w:p w:rsidR="00AC0EA5" w:rsidRPr="00A7230E" w:rsidRDefault="00AC0EA5" w:rsidP="00C85EE8">
            <w:pPr>
              <w:pStyle w:val="normal-p0"/>
              <w:jc w:val="center"/>
              <w:rPr>
                <w:sz w:val="22"/>
                <w:szCs w:val="22"/>
              </w:rPr>
            </w:pPr>
            <w:r w:rsidRPr="00A7230E">
              <w:rPr>
                <w:sz w:val="22"/>
                <w:szCs w:val="22"/>
              </w:rPr>
              <w:t>Марка</w:t>
            </w:r>
          </w:p>
        </w:tc>
        <w:tc>
          <w:tcPr>
            <w:tcW w:w="377" w:type="pct"/>
            <w:vAlign w:val="center"/>
          </w:tcPr>
          <w:p w:rsidR="00AC0EA5" w:rsidRPr="00A7230E" w:rsidRDefault="00AC0EA5" w:rsidP="00C85EE8">
            <w:pPr>
              <w:pStyle w:val="normal-p0"/>
              <w:jc w:val="center"/>
              <w:rPr>
                <w:sz w:val="22"/>
                <w:szCs w:val="22"/>
              </w:rPr>
            </w:pPr>
            <w:r w:rsidRPr="00A7230E">
              <w:rPr>
                <w:sz w:val="22"/>
                <w:szCs w:val="22"/>
              </w:rPr>
              <w:t>Кол-во</w:t>
            </w:r>
          </w:p>
        </w:tc>
        <w:tc>
          <w:tcPr>
            <w:tcW w:w="565" w:type="pct"/>
            <w:vAlign w:val="center"/>
          </w:tcPr>
          <w:p w:rsidR="00AC0EA5" w:rsidRPr="00A7230E" w:rsidRDefault="00AC0EA5" w:rsidP="00C85EE8">
            <w:pPr>
              <w:pStyle w:val="normal-p0"/>
              <w:jc w:val="center"/>
              <w:rPr>
                <w:sz w:val="22"/>
                <w:szCs w:val="22"/>
              </w:rPr>
            </w:pPr>
            <w:r w:rsidRPr="00A7230E">
              <w:rPr>
                <w:sz w:val="22"/>
                <w:szCs w:val="22"/>
              </w:rPr>
              <w:t>Мощность, кВт</w:t>
            </w:r>
          </w:p>
        </w:tc>
        <w:tc>
          <w:tcPr>
            <w:tcW w:w="847" w:type="pct"/>
            <w:vAlign w:val="center"/>
          </w:tcPr>
          <w:p w:rsidR="00AC0EA5" w:rsidRPr="00A7230E" w:rsidRDefault="00AC0EA5" w:rsidP="00C85EE8">
            <w:pPr>
              <w:pStyle w:val="normal-p0"/>
              <w:jc w:val="center"/>
              <w:rPr>
                <w:sz w:val="22"/>
                <w:szCs w:val="22"/>
              </w:rPr>
            </w:pPr>
            <w:r w:rsidRPr="00A7230E">
              <w:rPr>
                <w:sz w:val="22"/>
                <w:szCs w:val="22"/>
              </w:rPr>
              <w:t>Производительность, м</w:t>
            </w:r>
            <w:r w:rsidRPr="00A7230E">
              <w:rPr>
                <w:sz w:val="22"/>
                <w:szCs w:val="22"/>
                <w:vertAlign w:val="superscript"/>
              </w:rPr>
              <w:t>3</w:t>
            </w:r>
            <w:r w:rsidRPr="00A7230E">
              <w:rPr>
                <w:sz w:val="22"/>
                <w:szCs w:val="22"/>
              </w:rPr>
              <w:t>/ч</w:t>
            </w:r>
          </w:p>
        </w:tc>
        <w:tc>
          <w:tcPr>
            <w:tcW w:w="317" w:type="pct"/>
            <w:vAlign w:val="center"/>
          </w:tcPr>
          <w:p w:rsidR="00AC0EA5" w:rsidRPr="00A7230E" w:rsidRDefault="00AC0EA5" w:rsidP="00C85EE8">
            <w:pPr>
              <w:pStyle w:val="normal-p0"/>
              <w:jc w:val="center"/>
              <w:rPr>
                <w:sz w:val="22"/>
                <w:szCs w:val="22"/>
              </w:rPr>
            </w:pPr>
            <w:r w:rsidRPr="00A7230E">
              <w:rPr>
                <w:sz w:val="22"/>
                <w:szCs w:val="22"/>
              </w:rPr>
              <w:t>Напор, м</w:t>
            </w:r>
          </w:p>
        </w:tc>
        <w:tc>
          <w:tcPr>
            <w:tcW w:w="587" w:type="pct"/>
            <w:vAlign w:val="center"/>
          </w:tcPr>
          <w:p w:rsidR="00AC0EA5" w:rsidRPr="00A7230E" w:rsidRDefault="00AC0EA5" w:rsidP="00C85EE8">
            <w:pPr>
              <w:pStyle w:val="normal-p0"/>
              <w:jc w:val="center"/>
              <w:rPr>
                <w:sz w:val="22"/>
                <w:szCs w:val="22"/>
              </w:rPr>
            </w:pPr>
            <w:r w:rsidRPr="00A7230E">
              <w:rPr>
                <w:sz w:val="22"/>
                <w:szCs w:val="22"/>
              </w:rPr>
              <w:t>Год ввода в эксплуатацию</w:t>
            </w:r>
          </w:p>
        </w:tc>
        <w:tc>
          <w:tcPr>
            <w:tcW w:w="343" w:type="pct"/>
            <w:vAlign w:val="center"/>
          </w:tcPr>
          <w:p w:rsidR="00AC0EA5" w:rsidRPr="00A7230E" w:rsidRDefault="00AC0EA5" w:rsidP="00C85EE8">
            <w:pPr>
              <w:pStyle w:val="normal-p0"/>
              <w:jc w:val="center"/>
              <w:rPr>
                <w:sz w:val="22"/>
                <w:szCs w:val="22"/>
              </w:rPr>
            </w:pPr>
            <w:r w:rsidRPr="00A7230E">
              <w:rPr>
                <w:sz w:val="22"/>
                <w:szCs w:val="22"/>
              </w:rPr>
              <w:t>Износ,%</w:t>
            </w:r>
          </w:p>
        </w:tc>
      </w:tr>
      <w:tr w:rsidR="00AC0EA5" w:rsidRPr="003B1769" w:rsidTr="003B1769">
        <w:trPr>
          <w:trHeight w:val="747"/>
          <w:tblHeader/>
          <w:jc w:val="center"/>
        </w:trPr>
        <w:tc>
          <w:tcPr>
            <w:tcW w:w="176" w:type="pct"/>
            <w:noWrap/>
            <w:vAlign w:val="center"/>
          </w:tcPr>
          <w:p w:rsidR="00AC0EA5" w:rsidRPr="00A7230E" w:rsidRDefault="00AC0EA5" w:rsidP="00C85EE8">
            <w:pPr>
              <w:pStyle w:val="normal-p0"/>
              <w:jc w:val="center"/>
              <w:rPr>
                <w:sz w:val="22"/>
                <w:szCs w:val="22"/>
              </w:rPr>
            </w:pPr>
            <w:r w:rsidRPr="00A7230E">
              <w:rPr>
                <w:sz w:val="22"/>
                <w:szCs w:val="22"/>
              </w:rPr>
              <w:t>1</w:t>
            </w:r>
          </w:p>
        </w:tc>
        <w:tc>
          <w:tcPr>
            <w:tcW w:w="1176" w:type="pct"/>
            <w:vAlign w:val="center"/>
          </w:tcPr>
          <w:p w:rsidR="00AC0EA5" w:rsidRPr="003B1769" w:rsidRDefault="00AC0EA5" w:rsidP="00845A10">
            <w:pPr>
              <w:widowControl w:val="0"/>
              <w:shd w:val="clear" w:color="auto" w:fill="FFFFFF"/>
              <w:autoSpaceDE w:val="0"/>
              <w:snapToGrid w:val="0"/>
              <w:spacing w:line="176" w:lineRule="atLeast"/>
              <w:ind w:left="96"/>
            </w:pPr>
            <w:r w:rsidRPr="003B1769">
              <w:t>Насос центробежный для сточных, канализационная насосная станция</w:t>
            </w:r>
          </w:p>
        </w:tc>
        <w:tc>
          <w:tcPr>
            <w:tcW w:w="611" w:type="pct"/>
            <w:vAlign w:val="center"/>
          </w:tcPr>
          <w:p w:rsidR="00AC0EA5" w:rsidRPr="00A7230E" w:rsidRDefault="00AC0EA5" w:rsidP="00C85EE8">
            <w:pPr>
              <w:pStyle w:val="normal-p0"/>
              <w:jc w:val="center"/>
              <w:rPr>
                <w:sz w:val="22"/>
                <w:szCs w:val="22"/>
              </w:rPr>
            </w:pPr>
            <w:r w:rsidRPr="00A7230E">
              <w:rPr>
                <w:sz w:val="22"/>
                <w:szCs w:val="22"/>
                <w:lang w:eastAsia="en-US"/>
              </w:rPr>
              <w:t>СМ 100-65-200-4</w:t>
            </w:r>
          </w:p>
        </w:tc>
        <w:tc>
          <w:tcPr>
            <w:tcW w:w="377" w:type="pct"/>
            <w:vAlign w:val="center"/>
          </w:tcPr>
          <w:p w:rsidR="00AC0EA5" w:rsidRPr="00A7230E" w:rsidRDefault="00AC0EA5" w:rsidP="00C85EE8">
            <w:pPr>
              <w:pStyle w:val="normal-p0"/>
              <w:jc w:val="center"/>
              <w:rPr>
                <w:sz w:val="22"/>
                <w:szCs w:val="22"/>
              </w:rPr>
            </w:pPr>
            <w:r w:rsidRPr="00A7230E">
              <w:rPr>
                <w:sz w:val="22"/>
                <w:szCs w:val="22"/>
              </w:rPr>
              <w:t>1</w:t>
            </w:r>
          </w:p>
        </w:tc>
        <w:tc>
          <w:tcPr>
            <w:tcW w:w="565" w:type="pct"/>
            <w:vAlign w:val="center"/>
          </w:tcPr>
          <w:p w:rsidR="00AC0EA5" w:rsidRPr="00A7230E" w:rsidRDefault="00AC0EA5" w:rsidP="00C85EE8">
            <w:pPr>
              <w:pStyle w:val="normal-p0"/>
              <w:jc w:val="center"/>
              <w:rPr>
                <w:sz w:val="22"/>
                <w:szCs w:val="22"/>
              </w:rPr>
            </w:pPr>
            <w:r w:rsidRPr="00A7230E">
              <w:rPr>
                <w:sz w:val="22"/>
                <w:szCs w:val="22"/>
              </w:rPr>
              <w:t>3,5</w:t>
            </w:r>
          </w:p>
        </w:tc>
        <w:tc>
          <w:tcPr>
            <w:tcW w:w="847" w:type="pct"/>
            <w:vAlign w:val="center"/>
          </w:tcPr>
          <w:p w:rsidR="00AC0EA5" w:rsidRPr="00A7230E" w:rsidRDefault="00AC0EA5" w:rsidP="00C85EE8">
            <w:pPr>
              <w:pStyle w:val="normal-p0"/>
              <w:jc w:val="center"/>
              <w:rPr>
                <w:sz w:val="22"/>
                <w:szCs w:val="22"/>
              </w:rPr>
            </w:pPr>
            <w:r w:rsidRPr="00A7230E">
              <w:rPr>
                <w:sz w:val="22"/>
                <w:szCs w:val="22"/>
              </w:rPr>
              <w:t>50</w:t>
            </w:r>
          </w:p>
        </w:tc>
        <w:tc>
          <w:tcPr>
            <w:tcW w:w="317" w:type="pct"/>
            <w:vAlign w:val="center"/>
          </w:tcPr>
          <w:p w:rsidR="00AC0EA5" w:rsidRPr="00A7230E" w:rsidRDefault="00AC0EA5" w:rsidP="00C85EE8">
            <w:pPr>
              <w:pStyle w:val="normal-p0"/>
              <w:jc w:val="center"/>
              <w:rPr>
                <w:sz w:val="22"/>
                <w:szCs w:val="22"/>
              </w:rPr>
            </w:pPr>
            <w:r w:rsidRPr="00A7230E">
              <w:rPr>
                <w:sz w:val="22"/>
                <w:szCs w:val="22"/>
              </w:rPr>
              <w:t>12,5</w:t>
            </w:r>
          </w:p>
        </w:tc>
        <w:tc>
          <w:tcPr>
            <w:tcW w:w="587" w:type="pct"/>
            <w:vAlign w:val="center"/>
          </w:tcPr>
          <w:p w:rsidR="00AC0EA5" w:rsidRPr="00A7230E" w:rsidRDefault="00AC0EA5" w:rsidP="00C85EE8">
            <w:pPr>
              <w:pStyle w:val="normal-p0"/>
              <w:jc w:val="center"/>
              <w:rPr>
                <w:sz w:val="22"/>
                <w:szCs w:val="22"/>
              </w:rPr>
            </w:pPr>
            <w:r w:rsidRPr="00A7230E">
              <w:rPr>
                <w:sz w:val="22"/>
                <w:szCs w:val="22"/>
              </w:rPr>
              <w:t>2012</w:t>
            </w:r>
          </w:p>
        </w:tc>
        <w:tc>
          <w:tcPr>
            <w:tcW w:w="343" w:type="pct"/>
            <w:vAlign w:val="center"/>
          </w:tcPr>
          <w:p w:rsidR="00AC0EA5" w:rsidRPr="00A7230E" w:rsidRDefault="00AC0EA5" w:rsidP="00C85EE8">
            <w:pPr>
              <w:pStyle w:val="normal-p0"/>
              <w:jc w:val="center"/>
              <w:rPr>
                <w:sz w:val="22"/>
                <w:szCs w:val="22"/>
              </w:rPr>
            </w:pPr>
            <w:r w:rsidRPr="00A7230E">
              <w:rPr>
                <w:sz w:val="22"/>
                <w:szCs w:val="22"/>
              </w:rPr>
              <w:t>33</w:t>
            </w:r>
          </w:p>
        </w:tc>
      </w:tr>
    </w:tbl>
    <w:p w:rsidR="00AC0EA5" w:rsidRPr="009F6FC0" w:rsidRDefault="00AC0EA5" w:rsidP="000D09B6">
      <w:pPr>
        <w:pStyle w:val="2"/>
      </w:pPr>
    </w:p>
    <w:p w:rsidR="00AC0EA5" w:rsidRPr="001B4CB1" w:rsidRDefault="00AC0EA5" w:rsidP="00AA2ABA"/>
    <w:p w:rsidR="00AC0EA5" w:rsidRDefault="00AC0EA5" w:rsidP="00BA44CE">
      <w:pPr>
        <w:pStyle w:val="Heading3"/>
      </w:pPr>
      <w:bookmarkStart w:id="80" w:name="_Toc381881433"/>
      <w:bookmarkStart w:id="81" w:name="_Toc392754986"/>
      <w:r w:rsidRPr="00F93792">
        <w:t>Оценка безопасности и надежности объектов централизованной системы водоотведения и их управляемости</w:t>
      </w:r>
      <w:bookmarkEnd w:id="80"/>
      <w:bookmarkEnd w:id="81"/>
    </w:p>
    <w:p w:rsidR="00AC0EA5" w:rsidRDefault="00AC0EA5" w:rsidP="001605BA">
      <w:pPr>
        <w:pStyle w:val="16"/>
      </w:pPr>
      <w:r>
        <w:t>По состоянию</w:t>
      </w:r>
      <w:r w:rsidRPr="00C7012D">
        <w:t xml:space="preserve"> </w:t>
      </w:r>
      <w:r>
        <w:t>2013-</w:t>
      </w:r>
      <w:r w:rsidRPr="00C7012D">
        <w:t>2014 г</w:t>
      </w:r>
      <w:r>
        <w:t>г.</w:t>
      </w:r>
      <w:r w:rsidRPr="00C7012D">
        <w:t xml:space="preserve"> основная часть сетей водоотведения</w:t>
      </w:r>
      <w:r>
        <w:t xml:space="preserve"> Запорожского сельского поселения</w:t>
      </w:r>
      <w:r w:rsidRPr="00C7012D">
        <w:t xml:space="preserve"> имеет износ </w:t>
      </w:r>
      <w:r>
        <w:t>более 6</w:t>
      </w:r>
      <w:r w:rsidRPr="00C7012D">
        <w:t>0</w:t>
      </w:r>
      <w:r>
        <w:t>%.</w:t>
      </w:r>
      <w:r w:rsidRPr="001605BA">
        <w:t xml:space="preserve"> </w:t>
      </w:r>
      <w:r w:rsidRPr="00C7012D">
        <w:t>В связи с этим можно дать низкую оценку безопасности и надёжности систем</w:t>
      </w:r>
      <w:r>
        <w:t>ы</w:t>
      </w:r>
      <w:r w:rsidRPr="00C7012D">
        <w:t xml:space="preserve"> водоотведения в целом, поскольку тако</w:t>
      </w:r>
      <w:r>
        <w:t xml:space="preserve">е </w:t>
      </w:r>
      <w:r w:rsidRPr="00C7012D">
        <w:t>состояни</w:t>
      </w:r>
      <w:r>
        <w:t>е</w:t>
      </w:r>
      <w:r w:rsidRPr="00C7012D">
        <w:t xml:space="preserve"> </w:t>
      </w:r>
      <w:r>
        <w:t>сетей</w:t>
      </w:r>
      <w:r w:rsidRPr="00C7012D">
        <w:t xml:space="preserve"> во время повышенных нагрузок может привести к аварийной ситуации.</w:t>
      </w:r>
    </w:p>
    <w:p w:rsidR="00AC0EA5" w:rsidRDefault="00AC0EA5" w:rsidP="00AA2ABA">
      <w:pPr>
        <w:pStyle w:val="110"/>
        <w:ind w:firstLine="709"/>
        <w:jc w:val="both"/>
        <w:rPr>
          <w:sz w:val="28"/>
          <w:szCs w:val="28"/>
        </w:rPr>
      </w:pPr>
    </w:p>
    <w:p w:rsidR="00AC0EA5" w:rsidRPr="000D5E2C" w:rsidRDefault="00AC0EA5" w:rsidP="00BA44CE">
      <w:pPr>
        <w:pStyle w:val="Heading3"/>
      </w:pPr>
      <w:bookmarkStart w:id="82" w:name="_Toc381881434"/>
      <w:bookmarkStart w:id="83" w:name="_Toc392754987"/>
      <w:r w:rsidRPr="000D5E2C">
        <w:t>Оценка воздействия сбросов сточных вод через централизованную систему водоотведения на окружающую среду</w:t>
      </w:r>
      <w:bookmarkEnd w:id="82"/>
      <w:bookmarkEnd w:id="83"/>
    </w:p>
    <w:p w:rsidR="00AC0EA5" w:rsidRDefault="00AC0EA5" w:rsidP="000D09B6">
      <w:pPr>
        <w:pStyle w:val="2"/>
      </w:pPr>
      <w:r>
        <w:t>Сброс очищенных сточных вод от реконструированных канализационных очистных сооружений, вводимых в эксплуатацию в июле 2014 года, осуществляется по существующему выпуску в реку Вьюн. Результаты расчета количества вредных сбросов в водный источник (р. Вьюн) согласно проектной документации на реконструкцию канализационных очистных сооружений хозяйственно-бытовых сточных вод в поселке Запорожское Приозерского района Ленинградской области (технологические решения – раздел5, подраздел 7, том10, шифр АД 500.02.10-ИОС7) приведены в таблице ниже</w:t>
      </w:r>
    </w:p>
    <w:p w:rsidR="00AC0EA5" w:rsidRDefault="00AC0EA5" w:rsidP="000D09B6">
      <w:pPr>
        <w:pStyle w:val="2"/>
      </w:pPr>
    </w:p>
    <w:p w:rsidR="00AC0EA5" w:rsidRDefault="00AC0EA5" w:rsidP="00BD227D">
      <w:pPr>
        <w:pStyle w:val="2"/>
        <w:ind w:firstLine="0"/>
        <w:jc w:val="center"/>
      </w:pPr>
      <w:r w:rsidRPr="009F6FC0">
        <w:t xml:space="preserve">Таблица </w:t>
      </w:r>
      <w:fldSimple w:instr=" SEQ Таблица \* ARABIC ">
        <w:r>
          <w:rPr>
            <w:noProof/>
          </w:rPr>
          <w:t>35</w:t>
        </w:r>
      </w:fldSimple>
      <w:r>
        <w:rPr>
          <w:noProof/>
        </w:rPr>
        <w:t xml:space="preserve"> </w:t>
      </w:r>
      <w:r>
        <w:t>Результаты расчёта сбросов загрязняющих веществ в реку Вьюн от канализационных очистных сооружений в период эксплуатации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726"/>
        <w:gridCol w:w="1454"/>
        <w:gridCol w:w="1325"/>
        <w:gridCol w:w="1922"/>
        <w:gridCol w:w="1701"/>
        <w:gridCol w:w="2309"/>
      </w:tblGrid>
      <w:tr w:rsidR="00AC0EA5" w:rsidRPr="000D3392" w:rsidTr="00A94737">
        <w:trPr>
          <w:trHeight w:val="329"/>
          <w:jc w:val="center"/>
        </w:trPr>
        <w:tc>
          <w:tcPr>
            <w:tcW w:w="3736" w:type="dxa"/>
            <w:vMerge w:val="restart"/>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Показатели состава сточных вод</w:t>
            </w:r>
          </w:p>
        </w:tc>
        <w:tc>
          <w:tcPr>
            <w:tcW w:w="2779" w:type="dxa"/>
            <w:gridSpan w:val="2"/>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Расход сточных вод</w:t>
            </w:r>
          </w:p>
        </w:tc>
        <w:tc>
          <w:tcPr>
            <w:tcW w:w="1922"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Концентрации</w:t>
            </w:r>
          </w:p>
        </w:tc>
        <w:tc>
          <w:tcPr>
            <w:tcW w:w="4010" w:type="dxa"/>
            <w:gridSpan w:val="2"/>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Сброс загрязняющих веществ</w:t>
            </w:r>
          </w:p>
        </w:tc>
      </w:tr>
      <w:tr w:rsidR="00AC0EA5" w:rsidRPr="000D3392" w:rsidTr="00A94737">
        <w:trPr>
          <w:trHeight w:val="277"/>
          <w:jc w:val="center"/>
        </w:trPr>
        <w:tc>
          <w:tcPr>
            <w:tcW w:w="3736" w:type="dxa"/>
            <w:vMerge/>
            <w:shd w:val="clear" w:color="auto" w:fill="FFFFFF"/>
            <w:vAlign w:val="center"/>
          </w:tcPr>
          <w:p w:rsidR="00AC0EA5" w:rsidRPr="00A7230E" w:rsidRDefault="00AC0EA5" w:rsidP="000D3392">
            <w:pPr>
              <w:pStyle w:val="normal-p0"/>
              <w:jc w:val="center"/>
              <w:rPr>
                <w:sz w:val="22"/>
                <w:szCs w:val="22"/>
                <w:lang w:eastAsia="en-US"/>
              </w:rPr>
            </w:pPr>
          </w:p>
        </w:tc>
        <w:tc>
          <w:tcPr>
            <w:tcW w:w="1454"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м</w:t>
            </w:r>
            <w:r w:rsidRPr="00A7230E">
              <w:rPr>
                <w:sz w:val="22"/>
                <w:szCs w:val="22"/>
                <w:vertAlign w:val="superscript"/>
                <w:lang w:eastAsia="en-US"/>
              </w:rPr>
              <w:t>3</w:t>
            </w:r>
            <w:r w:rsidRPr="00A7230E">
              <w:rPr>
                <w:sz w:val="22"/>
                <w:szCs w:val="22"/>
                <w:lang w:eastAsia="en-US"/>
              </w:rPr>
              <w:t xml:space="preserve"> /час</w:t>
            </w:r>
          </w:p>
        </w:tc>
        <w:tc>
          <w:tcPr>
            <w:tcW w:w="0" w:type="auto"/>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тыс. м /год</w:t>
            </w:r>
          </w:p>
        </w:tc>
        <w:tc>
          <w:tcPr>
            <w:tcW w:w="1922"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на выходе, мг/л</w:t>
            </w:r>
          </w:p>
        </w:tc>
        <w:tc>
          <w:tcPr>
            <w:tcW w:w="1701"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г/час</w:t>
            </w:r>
          </w:p>
        </w:tc>
        <w:tc>
          <w:tcPr>
            <w:tcW w:w="2309"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т/год</w:t>
            </w:r>
          </w:p>
        </w:tc>
      </w:tr>
      <w:tr w:rsidR="00AC0EA5" w:rsidRPr="000D3392" w:rsidTr="00A94737">
        <w:trPr>
          <w:trHeight w:val="268"/>
          <w:jc w:val="center"/>
        </w:trPr>
        <w:tc>
          <w:tcPr>
            <w:tcW w:w="3736"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Взвешенные вещества</w:t>
            </w:r>
          </w:p>
        </w:tc>
        <w:tc>
          <w:tcPr>
            <w:tcW w:w="1454" w:type="dxa"/>
            <w:vMerge w:val="restart"/>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21</w:t>
            </w:r>
          </w:p>
        </w:tc>
        <w:tc>
          <w:tcPr>
            <w:tcW w:w="0" w:type="auto"/>
            <w:vMerge w:val="restart"/>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182,5</w:t>
            </w:r>
          </w:p>
        </w:tc>
        <w:tc>
          <w:tcPr>
            <w:tcW w:w="1922"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3</w:t>
            </w:r>
          </w:p>
        </w:tc>
        <w:tc>
          <w:tcPr>
            <w:tcW w:w="1701"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63</w:t>
            </w:r>
          </w:p>
        </w:tc>
        <w:tc>
          <w:tcPr>
            <w:tcW w:w="2309"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0,548</w:t>
            </w:r>
          </w:p>
        </w:tc>
      </w:tr>
      <w:tr w:rsidR="00AC0EA5" w:rsidRPr="000D3392" w:rsidTr="00A94737">
        <w:trPr>
          <w:trHeight w:val="259"/>
          <w:jc w:val="center"/>
        </w:trPr>
        <w:tc>
          <w:tcPr>
            <w:tcW w:w="3736"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БПК полн.</w:t>
            </w:r>
          </w:p>
        </w:tc>
        <w:tc>
          <w:tcPr>
            <w:tcW w:w="1454" w:type="dxa"/>
            <w:vMerge/>
            <w:shd w:val="clear" w:color="auto" w:fill="FFFFFF"/>
            <w:vAlign w:val="center"/>
          </w:tcPr>
          <w:p w:rsidR="00AC0EA5" w:rsidRPr="00A7230E" w:rsidRDefault="00AC0EA5" w:rsidP="000D3392">
            <w:pPr>
              <w:pStyle w:val="normal-p0"/>
              <w:jc w:val="center"/>
              <w:rPr>
                <w:sz w:val="22"/>
                <w:szCs w:val="22"/>
                <w:lang w:eastAsia="en-US"/>
              </w:rPr>
            </w:pPr>
          </w:p>
        </w:tc>
        <w:tc>
          <w:tcPr>
            <w:tcW w:w="0" w:type="auto"/>
            <w:vMerge/>
            <w:shd w:val="clear" w:color="auto" w:fill="FFFFFF"/>
            <w:vAlign w:val="center"/>
          </w:tcPr>
          <w:p w:rsidR="00AC0EA5" w:rsidRPr="00A7230E" w:rsidRDefault="00AC0EA5" w:rsidP="000D3392">
            <w:pPr>
              <w:pStyle w:val="normal-p0"/>
              <w:jc w:val="center"/>
              <w:rPr>
                <w:sz w:val="22"/>
                <w:szCs w:val="22"/>
                <w:lang w:eastAsia="en-US"/>
              </w:rPr>
            </w:pPr>
          </w:p>
        </w:tc>
        <w:tc>
          <w:tcPr>
            <w:tcW w:w="1922"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3</w:t>
            </w:r>
          </w:p>
        </w:tc>
        <w:tc>
          <w:tcPr>
            <w:tcW w:w="1701"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63</w:t>
            </w:r>
          </w:p>
        </w:tc>
        <w:tc>
          <w:tcPr>
            <w:tcW w:w="2309"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0,548</w:t>
            </w:r>
          </w:p>
        </w:tc>
      </w:tr>
      <w:tr w:rsidR="00AC0EA5" w:rsidRPr="000D3392" w:rsidTr="00A94737">
        <w:trPr>
          <w:trHeight w:val="265"/>
          <w:jc w:val="center"/>
        </w:trPr>
        <w:tc>
          <w:tcPr>
            <w:tcW w:w="3736"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ХПК</w:t>
            </w:r>
          </w:p>
        </w:tc>
        <w:tc>
          <w:tcPr>
            <w:tcW w:w="1454" w:type="dxa"/>
            <w:vMerge/>
            <w:shd w:val="clear" w:color="auto" w:fill="FFFFFF"/>
            <w:vAlign w:val="center"/>
          </w:tcPr>
          <w:p w:rsidR="00AC0EA5" w:rsidRPr="00A7230E" w:rsidRDefault="00AC0EA5" w:rsidP="000D3392">
            <w:pPr>
              <w:pStyle w:val="normal-p0"/>
              <w:jc w:val="center"/>
              <w:rPr>
                <w:sz w:val="22"/>
                <w:szCs w:val="22"/>
                <w:lang w:eastAsia="en-US"/>
              </w:rPr>
            </w:pPr>
          </w:p>
        </w:tc>
        <w:tc>
          <w:tcPr>
            <w:tcW w:w="0" w:type="auto"/>
            <w:vMerge/>
            <w:shd w:val="clear" w:color="auto" w:fill="FFFFFF"/>
            <w:vAlign w:val="center"/>
          </w:tcPr>
          <w:p w:rsidR="00AC0EA5" w:rsidRPr="00A7230E" w:rsidRDefault="00AC0EA5" w:rsidP="000D3392">
            <w:pPr>
              <w:pStyle w:val="normal-p0"/>
              <w:jc w:val="center"/>
              <w:rPr>
                <w:sz w:val="22"/>
                <w:szCs w:val="22"/>
                <w:lang w:eastAsia="en-US"/>
              </w:rPr>
            </w:pPr>
          </w:p>
        </w:tc>
        <w:tc>
          <w:tcPr>
            <w:tcW w:w="1922"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15</w:t>
            </w:r>
          </w:p>
        </w:tc>
        <w:tc>
          <w:tcPr>
            <w:tcW w:w="1701"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315</w:t>
            </w:r>
          </w:p>
        </w:tc>
        <w:tc>
          <w:tcPr>
            <w:tcW w:w="2309"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2,748</w:t>
            </w:r>
          </w:p>
        </w:tc>
      </w:tr>
      <w:tr w:rsidR="00AC0EA5" w:rsidRPr="000D3392" w:rsidTr="00A94737">
        <w:trPr>
          <w:trHeight w:val="286"/>
          <w:jc w:val="center"/>
        </w:trPr>
        <w:tc>
          <w:tcPr>
            <w:tcW w:w="3736"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Азот аммонийный</w:t>
            </w:r>
          </w:p>
        </w:tc>
        <w:tc>
          <w:tcPr>
            <w:tcW w:w="1454" w:type="dxa"/>
            <w:vMerge/>
            <w:shd w:val="clear" w:color="auto" w:fill="FFFFFF"/>
            <w:vAlign w:val="center"/>
          </w:tcPr>
          <w:p w:rsidR="00AC0EA5" w:rsidRPr="00A7230E" w:rsidRDefault="00AC0EA5" w:rsidP="000D3392">
            <w:pPr>
              <w:pStyle w:val="normal-p0"/>
              <w:jc w:val="center"/>
              <w:rPr>
                <w:sz w:val="22"/>
                <w:szCs w:val="22"/>
                <w:lang w:eastAsia="en-US"/>
              </w:rPr>
            </w:pPr>
          </w:p>
        </w:tc>
        <w:tc>
          <w:tcPr>
            <w:tcW w:w="0" w:type="auto"/>
            <w:vMerge/>
            <w:shd w:val="clear" w:color="auto" w:fill="FFFFFF"/>
            <w:vAlign w:val="center"/>
          </w:tcPr>
          <w:p w:rsidR="00AC0EA5" w:rsidRPr="00A7230E" w:rsidRDefault="00AC0EA5" w:rsidP="000D3392">
            <w:pPr>
              <w:pStyle w:val="normal-p0"/>
              <w:jc w:val="center"/>
              <w:rPr>
                <w:sz w:val="22"/>
                <w:szCs w:val="22"/>
                <w:lang w:eastAsia="en-US"/>
              </w:rPr>
            </w:pPr>
          </w:p>
        </w:tc>
        <w:tc>
          <w:tcPr>
            <w:tcW w:w="1922"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0,5</w:t>
            </w:r>
          </w:p>
        </w:tc>
        <w:tc>
          <w:tcPr>
            <w:tcW w:w="1701"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10,5</w:t>
            </w:r>
          </w:p>
        </w:tc>
        <w:tc>
          <w:tcPr>
            <w:tcW w:w="2309" w:type="dxa"/>
            <w:shd w:val="clear" w:color="auto" w:fill="FFFFFF"/>
            <w:vAlign w:val="center"/>
          </w:tcPr>
          <w:p w:rsidR="00AC0EA5" w:rsidRPr="00A7230E" w:rsidRDefault="00AC0EA5" w:rsidP="000D3392">
            <w:pPr>
              <w:pStyle w:val="normal-p0"/>
              <w:jc w:val="center"/>
              <w:rPr>
                <w:sz w:val="22"/>
                <w:szCs w:val="22"/>
                <w:lang w:eastAsia="en-US"/>
              </w:rPr>
            </w:pPr>
            <w:r w:rsidRPr="00A7230E">
              <w:rPr>
                <w:sz w:val="22"/>
                <w:szCs w:val="22"/>
                <w:lang w:eastAsia="en-US"/>
              </w:rPr>
              <w:t>0,091</w:t>
            </w:r>
          </w:p>
        </w:tc>
      </w:tr>
      <w:tr w:rsidR="00AC0EA5" w:rsidRPr="000D3392" w:rsidTr="00E917A2">
        <w:trPr>
          <w:trHeight w:val="280"/>
          <w:jc w:val="center"/>
        </w:trPr>
        <w:tc>
          <w:tcPr>
            <w:tcW w:w="3736" w:type="dxa"/>
            <w:shd w:val="clear" w:color="auto" w:fill="FFFFFF"/>
            <w:vAlign w:val="center"/>
          </w:tcPr>
          <w:p w:rsidR="00AC0EA5" w:rsidRPr="00A7230E" w:rsidRDefault="00AC0EA5" w:rsidP="000D3392">
            <w:pPr>
              <w:pStyle w:val="normal-p0"/>
              <w:jc w:val="center"/>
              <w:rPr>
                <w:sz w:val="22"/>
                <w:szCs w:val="22"/>
                <w:lang w:eastAsia="en-US"/>
              </w:rPr>
            </w:pPr>
            <w:r w:rsidRPr="00A7230E">
              <w:rPr>
                <w:rStyle w:val="19"/>
                <w:sz w:val="22"/>
                <w:szCs w:val="22"/>
                <w:lang w:eastAsia="en-US"/>
              </w:rPr>
              <w:t>Азот общий</w:t>
            </w:r>
          </w:p>
        </w:tc>
        <w:tc>
          <w:tcPr>
            <w:tcW w:w="1454" w:type="dxa"/>
            <w:vMerge/>
            <w:shd w:val="clear" w:color="auto" w:fill="FFFFFF"/>
            <w:vAlign w:val="center"/>
          </w:tcPr>
          <w:p w:rsidR="00AC0EA5" w:rsidRPr="00A7230E" w:rsidRDefault="00AC0EA5" w:rsidP="000D3392">
            <w:pPr>
              <w:pStyle w:val="normal-p0"/>
              <w:jc w:val="center"/>
              <w:rPr>
                <w:sz w:val="22"/>
                <w:szCs w:val="22"/>
                <w:lang w:eastAsia="en-US"/>
              </w:rPr>
            </w:pPr>
          </w:p>
        </w:tc>
        <w:tc>
          <w:tcPr>
            <w:tcW w:w="0" w:type="auto"/>
            <w:vMerge/>
            <w:shd w:val="clear" w:color="auto" w:fill="FFFFFF"/>
            <w:vAlign w:val="center"/>
          </w:tcPr>
          <w:p w:rsidR="00AC0EA5" w:rsidRPr="00A7230E" w:rsidRDefault="00AC0EA5" w:rsidP="000D3392">
            <w:pPr>
              <w:pStyle w:val="normal-p0"/>
              <w:jc w:val="center"/>
              <w:rPr>
                <w:sz w:val="22"/>
                <w:szCs w:val="22"/>
                <w:lang w:eastAsia="en-US"/>
              </w:rPr>
            </w:pPr>
          </w:p>
        </w:tc>
        <w:tc>
          <w:tcPr>
            <w:tcW w:w="1922" w:type="dxa"/>
            <w:shd w:val="clear" w:color="auto" w:fill="FFFFFF"/>
            <w:vAlign w:val="center"/>
          </w:tcPr>
          <w:p w:rsidR="00AC0EA5" w:rsidRPr="00A7230E" w:rsidRDefault="00AC0EA5" w:rsidP="000D3392">
            <w:pPr>
              <w:pStyle w:val="normal-p0"/>
              <w:jc w:val="center"/>
              <w:rPr>
                <w:sz w:val="22"/>
                <w:szCs w:val="22"/>
                <w:lang w:eastAsia="en-US"/>
              </w:rPr>
            </w:pPr>
            <w:r w:rsidRPr="00A7230E">
              <w:rPr>
                <w:rStyle w:val="19"/>
                <w:sz w:val="22"/>
                <w:szCs w:val="22"/>
                <w:lang w:eastAsia="en-US"/>
              </w:rPr>
              <w:t>12</w:t>
            </w:r>
          </w:p>
        </w:tc>
        <w:tc>
          <w:tcPr>
            <w:tcW w:w="1701" w:type="dxa"/>
            <w:shd w:val="clear" w:color="auto" w:fill="FFFFFF"/>
            <w:vAlign w:val="center"/>
          </w:tcPr>
          <w:p w:rsidR="00AC0EA5" w:rsidRPr="00A7230E" w:rsidRDefault="00AC0EA5" w:rsidP="000D3392">
            <w:pPr>
              <w:pStyle w:val="normal-p0"/>
              <w:jc w:val="center"/>
              <w:rPr>
                <w:sz w:val="22"/>
                <w:szCs w:val="22"/>
                <w:lang w:eastAsia="en-US"/>
              </w:rPr>
            </w:pPr>
            <w:r w:rsidRPr="00A7230E">
              <w:rPr>
                <w:rStyle w:val="19"/>
                <w:sz w:val="22"/>
                <w:szCs w:val="22"/>
                <w:lang w:eastAsia="en-US"/>
              </w:rPr>
              <w:t>252</w:t>
            </w:r>
          </w:p>
        </w:tc>
        <w:tc>
          <w:tcPr>
            <w:tcW w:w="2309" w:type="dxa"/>
            <w:shd w:val="clear" w:color="auto" w:fill="FFFFFF"/>
            <w:vAlign w:val="center"/>
          </w:tcPr>
          <w:p w:rsidR="00AC0EA5" w:rsidRPr="00A7230E" w:rsidRDefault="00AC0EA5" w:rsidP="000D3392">
            <w:pPr>
              <w:pStyle w:val="normal-p0"/>
              <w:jc w:val="center"/>
              <w:rPr>
                <w:sz w:val="22"/>
                <w:szCs w:val="22"/>
                <w:lang w:eastAsia="en-US"/>
              </w:rPr>
            </w:pPr>
            <w:r w:rsidRPr="00A7230E">
              <w:rPr>
                <w:rStyle w:val="19"/>
                <w:sz w:val="22"/>
                <w:szCs w:val="22"/>
                <w:lang w:eastAsia="en-US"/>
              </w:rPr>
              <w:t>2,19</w:t>
            </w:r>
          </w:p>
        </w:tc>
      </w:tr>
      <w:tr w:rsidR="00AC0EA5" w:rsidRPr="000D3392" w:rsidTr="00A94737">
        <w:trPr>
          <w:trHeight w:val="268"/>
          <w:jc w:val="center"/>
        </w:trPr>
        <w:tc>
          <w:tcPr>
            <w:tcW w:w="3736" w:type="dxa"/>
            <w:shd w:val="clear" w:color="auto" w:fill="FFFFFF"/>
            <w:vAlign w:val="center"/>
          </w:tcPr>
          <w:p w:rsidR="00AC0EA5" w:rsidRPr="00A7230E" w:rsidRDefault="00AC0EA5" w:rsidP="000D3392">
            <w:pPr>
              <w:pStyle w:val="normal-p0"/>
              <w:jc w:val="center"/>
              <w:rPr>
                <w:sz w:val="22"/>
                <w:szCs w:val="22"/>
                <w:lang w:eastAsia="en-US"/>
              </w:rPr>
            </w:pPr>
            <w:r w:rsidRPr="00A7230E">
              <w:rPr>
                <w:rStyle w:val="19"/>
                <w:sz w:val="22"/>
                <w:szCs w:val="22"/>
                <w:lang w:eastAsia="en-US"/>
              </w:rPr>
              <w:t>Фосфор общий</w:t>
            </w:r>
          </w:p>
        </w:tc>
        <w:tc>
          <w:tcPr>
            <w:tcW w:w="1454" w:type="dxa"/>
            <w:vMerge/>
            <w:shd w:val="clear" w:color="auto" w:fill="FFFFFF"/>
            <w:vAlign w:val="center"/>
          </w:tcPr>
          <w:p w:rsidR="00AC0EA5" w:rsidRPr="00A7230E" w:rsidRDefault="00AC0EA5" w:rsidP="000D3392">
            <w:pPr>
              <w:pStyle w:val="normal-p0"/>
              <w:jc w:val="center"/>
              <w:rPr>
                <w:sz w:val="22"/>
                <w:szCs w:val="22"/>
                <w:lang w:eastAsia="en-US"/>
              </w:rPr>
            </w:pPr>
          </w:p>
        </w:tc>
        <w:tc>
          <w:tcPr>
            <w:tcW w:w="0" w:type="auto"/>
            <w:vMerge/>
            <w:shd w:val="clear" w:color="auto" w:fill="FFFFFF"/>
            <w:vAlign w:val="center"/>
          </w:tcPr>
          <w:p w:rsidR="00AC0EA5" w:rsidRPr="00A7230E" w:rsidRDefault="00AC0EA5" w:rsidP="000D3392">
            <w:pPr>
              <w:pStyle w:val="normal-p0"/>
              <w:jc w:val="center"/>
              <w:rPr>
                <w:sz w:val="22"/>
                <w:szCs w:val="22"/>
                <w:lang w:eastAsia="en-US"/>
              </w:rPr>
            </w:pPr>
          </w:p>
        </w:tc>
        <w:tc>
          <w:tcPr>
            <w:tcW w:w="1922" w:type="dxa"/>
            <w:shd w:val="clear" w:color="auto" w:fill="FFFFFF"/>
            <w:vAlign w:val="center"/>
          </w:tcPr>
          <w:p w:rsidR="00AC0EA5" w:rsidRPr="00A7230E" w:rsidRDefault="00AC0EA5" w:rsidP="000D3392">
            <w:pPr>
              <w:pStyle w:val="normal-p0"/>
              <w:jc w:val="center"/>
              <w:rPr>
                <w:sz w:val="22"/>
                <w:szCs w:val="22"/>
                <w:lang w:eastAsia="en-US"/>
              </w:rPr>
            </w:pPr>
            <w:r w:rsidRPr="00A7230E">
              <w:rPr>
                <w:rStyle w:val="19"/>
                <w:sz w:val="22"/>
                <w:szCs w:val="22"/>
                <w:lang w:eastAsia="en-US"/>
              </w:rPr>
              <w:t>1</w:t>
            </w:r>
          </w:p>
        </w:tc>
        <w:tc>
          <w:tcPr>
            <w:tcW w:w="1701" w:type="dxa"/>
            <w:shd w:val="clear" w:color="auto" w:fill="FFFFFF"/>
            <w:vAlign w:val="center"/>
          </w:tcPr>
          <w:p w:rsidR="00AC0EA5" w:rsidRPr="00A7230E" w:rsidRDefault="00AC0EA5" w:rsidP="000D3392">
            <w:pPr>
              <w:pStyle w:val="normal-p0"/>
              <w:jc w:val="center"/>
              <w:rPr>
                <w:sz w:val="22"/>
                <w:szCs w:val="22"/>
                <w:lang w:eastAsia="en-US"/>
              </w:rPr>
            </w:pPr>
            <w:r w:rsidRPr="00A7230E">
              <w:rPr>
                <w:rStyle w:val="19"/>
                <w:sz w:val="22"/>
                <w:szCs w:val="22"/>
                <w:lang w:eastAsia="en-US"/>
              </w:rPr>
              <w:t>21</w:t>
            </w:r>
          </w:p>
        </w:tc>
        <w:tc>
          <w:tcPr>
            <w:tcW w:w="2309" w:type="dxa"/>
            <w:shd w:val="clear" w:color="auto" w:fill="FFFFFF"/>
            <w:vAlign w:val="center"/>
          </w:tcPr>
          <w:p w:rsidR="00AC0EA5" w:rsidRPr="00A7230E" w:rsidRDefault="00AC0EA5" w:rsidP="000D3392">
            <w:pPr>
              <w:pStyle w:val="normal-p0"/>
              <w:jc w:val="center"/>
              <w:rPr>
                <w:sz w:val="22"/>
                <w:szCs w:val="22"/>
                <w:lang w:eastAsia="en-US"/>
              </w:rPr>
            </w:pPr>
            <w:r w:rsidRPr="00A7230E">
              <w:rPr>
                <w:rStyle w:val="19"/>
                <w:sz w:val="22"/>
                <w:szCs w:val="22"/>
                <w:lang w:eastAsia="en-US"/>
              </w:rPr>
              <w:t>0,183</w:t>
            </w:r>
          </w:p>
        </w:tc>
      </w:tr>
      <w:tr w:rsidR="00AC0EA5" w:rsidRPr="000D3392" w:rsidTr="00A94737">
        <w:trPr>
          <w:trHeight w:val="285"/>
          <w:jc w:val="center"/>
        </w:trPr>
        <w:tc>
          <w:tcPr>
            <w:tcW w:w="3736" w:type="dxa"/>
            <w:shd w:val="clear" w:color="auto" w:fill="FFFFFF"/>
            <w:vAlign w:val="center"/>
          </w:tcPr>
          <w:p w:rsidR="00AC0EA5" w:rsidRPr="00A7230E" w:rsidRDefault="00AC0EA5" w:rsidP="000D3392">
            <w:pPr>
              <w:pStyle w:val="normal-p0"/>
              <w:jc w:val="center"/>
              <w:rPr>
                <w:sz w:val="22"/>
                <w:szCs w:val="22"/>
                <w:lang w:eastAsia="en-US"/>
              </w:rPr>
            </w:pPr>
            <w:r w:rsidRPr="00A7230E">
              <w:rPr>
                <w:rStyle w:val="19"/>
                <w:sz w:val="22"/>
                <w:szCs w:val="22"/>
                <w:lang w:eastAsia="en-US"/>
              </w:rPr>
              <w:t>Фосфор фосфатов</w:t>
            </w:r>
          </w:p>
        </w:tc>
        <w:tc>
          <w:tcPr>
            <w:tcW w:w="1454" w:type="dxa"/>
            <w:vMerge/>
            <w:shd w:val="clear" w:color="auto" w:fill="FFFFFF"/>
            <w:vAlign w:val="center"/>
          </w:tcPr>
          <w:p w:rsidR="00AC0EA5" w:rsidRPr="00A7230E" w:rsidRDefault="00AC0EA5" w:rsidP="000D3392">
            <w:pPr>
              <w:pStyle w:val="normal-p0"/>
              <w:jc w:val="center"/>
              <w:rPr>
                <w:sz w:val="22"/>
                <w:szCs w:val="22"/>
                <w:lang w:eastAsia="en-US"/>
              </w:rPr>
            </w:pPr>
          </w:p>
        </w:tc>
        <w:tc>
          <w:tcPr>
            <w:tcW w:w="0" w:type="auto"/>
            <w:vMerge/>
            <w:shd w:val="clear" w:color="auto" w:fill="FFFFFF"/>
            <w:vAlign w:val="center"/>
          </w:tcPr>
          <w:p w:rsidR="00AC0EA5" w:rsidRPr="00A7230E" w:rsidRDefault="00AC0EA5" w:rsidP="000D3392">
            <w:pPr>
              <w:pStyle w:val="normal-p0"/>
              <w:jc w:val="center"/>
              <w:rPr>
                <w:sz w:val="22"/>
                <w:szCs w:val="22"/>
                <w:lang w:eastAsia="en-US"/>
              </w:rPr>
            </w:pPr>
          </w:p>
        </w:tc>
        <w:tc>
          <w:tcPr>
            <w:tcW w:w="1922" w:type="dxa"/>
            <w:shd w:val="clear" w:color="auto" w:fill="FFFFFF"/>
            <w:vAlign w:val="center"/>
          </w:tcPr>
          <w:p w:rsidR="00AC0EA5" w:rsidRPr="00A7230E" w:rsidRDefault="00AC0EA5" w:rsidP="000D3392">
            <w:pPr>
              <w:pStyle w:val="normal-p0"/>
              <w:jc w:val="center"/>
              <w:rPr>
                <w:sz w:val="22"/>
                <w:szCs w:val="22"/>
                <w:lang w:eastAsia="en-US"/>
              </w:rPr>
            </w:pPr>
            <w:r w:rsidRPr="00A7230E">
              <w:rPr>
                <w:rStyle w:val="19"/>
                <w:sz w:val="22"/>
                <w:szCs w:val="22"/>
                <w:lang w:eastAsia="en-US"/>
              </w:rPr>
              <w:t>0,2</w:t>
            </w:r>
          </w:p>
        </w:tc>
        <w:tc>
          <w:tcPr>
            <w:tcW w:w="1701" w:type="dxa"/>
            <w:shd w:val="clear" w:color="auto" w:fill="FFFFFF"/>
            <w:vAlign w:val="center"/>
          </w:tcPr>
          <w:p w:rsidR="00AC0EA5" w:rsidRPr="00A7230E" w:rsidRDefault="00AC0EA5" w:rsidP="000D3392">
            <w:pPr>
              <w:pStyle w:val="normal-p0"/>
              <w:jc w:val="center"/>
              <w:rPr>
                <w:sz w:val="22"/>
                <w:szCs w:val="22"/>
                <w:lang w:eastAsia="en-US"/>
              </w:rPr>
            </w:pPr>
            <w:r w:rsidRPr="00A7230E">
              <w:rPr>
                <w:rStyle w:val="19"/>
                <w:sz w:val="22"/>
                <w:szCs w:val="22"/>
                <w:lang w:eastAsia="en-US"/>
              </w:rPr>
              <w:t>4,2</w:t>
            </w:r>
          </w:p>
        </w:tc>
        <w:tc>
          <w:tcPr>
            <w:tcW w:w="2309" w:type="dxa"/>
            <w:shd w:val="clear" w:color="auto" w:fill="FFFFFF"/>
            <w:vAlign w:val="center"/>
          </w:tcPr>
          <w:p w:rsidR="00AC0EA5" w:rsidRPr="00A7230E" w:rsidRDefault="00AC0EA5" w:rsidP="000D3392">
            <w:pPr>
              <w:pStyle w:val="normal-p0"/>
              <w:jc w:val="center"/>
              <w:rPr>
                <w:sz w:val="22"/>
                <w:szCs w:val="22"/>
                <w:lang w:eastAsia="en-US"/>
              </w:rPr>
            </w:pPr>
            <w:r w:rsidRPr="00A7230E">
              <w:rPr>
                <w:rStyle w:val="19"/>
                <w:sz w:val="22"/>
                <w:szCs w:val="22"/>
                <w:lang w:eastAsia="en-US"/>
              </w:rPr>
              <w:t>0,037</w:t>
            </w:r>
          </w:p>
        </w:tc>
      </w:tr>
    </w:tbl>
    <w:p w:rsidR="00AC0EA5" w:rsidRDefault="00AC0EA5" w:rsidP="000D09B6">
      <w:pPr>
        <w:pStyle w:val="2"/>
      </w:pPr>
      <w:bookmarkStart w:id="84" w:name="bookmark2"/>
    </w:p>
    <w:p w:rsidR="00AC0EA5" w:rsidRDefault="00AC0EA5" w:rsidP="000D09B6">
      <w:pPr>
        <w:pStyle w:val="2"/>
      </w:pPr>
      <w:r>
        <w:t xml:space="preserve">Результаты расчёта сбросов микроорганизмов в реку Вьюн от канализационных очистных сооружений в период эксплуатации представлены в таблице </w:t>
      </w:r>
      <w:bookmarkEnd w:id="84"/>
      <w:r>
        <w:t>36.</w:t>
      </w:r>
    </w:p>
    <w:p w:rsidR="00AC0EA5" w:rsidRDefault="00AC0EA5" w:rsidP="000D09B6">
      <w:pPr>
        <w:pStyle w:val="2"/>
      </w:pPr>
    </w:p>
    <w:p w:rsidR="00AC0EA5" w:rsidRDefault="00AC0EA5" w:rsidP="000D09B6">
      <w:pPr>
        <w:pStyle w:val="2"/>
        <w:ind w:firstLine="0"/>
        <w:jc w:val="center"/>
      </w:pPr>
      <w:r w:rsidRPr="009F6FC0">
        <w:t xml:space="preserve">Таблица </w:t>
      </w:r>
      <w:fldSimple w:instr=" SEQ Таблица \* ARABIC ">
        <w:r>
          <w:rPr>
            <w:noProof/>
          </w:rPr>
          <w:t>36</w:t>
        </w:r>
      </w:fldSimple>
      <w:r>
        <w:rPr>
          <w:noProof/>
        </w:rPr>
        <w:t xml:space="preserve"> </w:t>
      </w:r>
      <w:r>
        <w:t>Результаты расчёта сбросов микроорганизмов в реку Вьюн от канализационных очистных сооружений в период эксплуатации</w:t>
      </w:r>
    </w:p>
    <w:tbl>
      <w:tblPr>
        <w:tblW w:w="0" w:type="auto"/>
        <w:jc w:val="center"/>
        <w:tblCellMar>
          <w:left w:w="10" w:type="dxa"/>
          <w:right w:w="10" w:type="dxa"/>
        </w:tblCellMar>
        <w:tblLook w:val="0000"/>
      </w:tblPr>
      <w:tblGrid>
        <w:gridCol w:w="5320"/>
        <w:gridCol w:w="4893"/>
        <w:gridCol w:w="3006"/>
      </w:tblGrid>
      <w:tr w:rsidR="00AC0EA5" w:rsidRPr="0097091A" w:rsidTr="0097091A">
        <w:trPr>
          <w:trHeight w:val="454"/>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97091A">
            <w:pPr>
              <w:pStyle w:val="normal-p0"/>
              <w:jc w:val="center"/>
              <w:rPr>
                <w:sz w:val="22"/>
                <w:lang w:eastAsia="en-US"/>
              </w:rPr>
            </w:pPr>
            <w:r w:rsidRPr="00A7230E">
              <w:rPr>
                <w:rStyle w:val="19"/>
                <w:sz w:val="22"/>
                <w:lang w:eastAsia="en-US"/>
              </w:rPr>
              <w:t>Показатели по видам микроорганизмов</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97091A">
            <w:pPr>
              <w:pStyle w:val="normal-p0"/>
              <w:jc w:val="center"/>
              <w:rPr>
                <w:sz w:val="22"/>
                <w:lang w:eastAsia="en-US"/>
              </w:rPr>
            </w:pPr>
            <w:r w:rsidRPr="00A7230E">
              <w:rPr>
                <w:rStyle w:val="19"/>
                <w:sz w:val="22"/>
                <w:lang w:eastAsia="en-US"/>
              </w:rPr>
              <w:t>Допустимое содержание (КОЕ/100 мл, БОЕ/100 мл)</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97091A">
            <w:pPr>
              <w:pStyle w:val="normal-p0"/>
              <w:jc w:val="center"/>
              <w:rPr>
                <w:sz w:val="22"/>
                <w:lang w:eastAsia="en-US"/>
              </w:rPr>
            </w:pPr>
            <w:r w:rsidRPr="00A7230E">
              <w:rPr>
                <w:rStyle w:val="19"/>
                <w:sz w:val="22"/>
                <w:lang w:eastAsia="en-US"/>
              </w:rPr>
              <w:t>Сброс микроорганизмов, ед/час</w:t>
            </w:r>
          </w:p>
        </w:tc>
      </w:tr>
      <w:tr w:rsidR="00AC0EA5" w:rsidRPr="0097091A" w:rsidTr="0097091A">
        <w:trPr>
          <w:trHeight w:val="40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97091A">
            <w:pPr>
              <w:pStyle w:val="normal-p0"/>
              <w:jc w:val="center"/>
              <w:rPr>
                <w:sz w:val="22"/>
                <w:lang w:eastAsia="en-US"/>
              </w:rPr>
            </w:pPr>
            <w:r w:rsidRPr="00A7230E">
              <w:rPr>
                <w:rStyle w:val="19"/>
                <w:sz w:val="22"/>
                <w:lang w:eastAsia="en-US"/>
              </w:rPr>
              <w:t>ОКБ (общие колиформные бактерии), КОЕ/100 мл</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97091A">
            <w:pPr>
              <w:pStyle w:val="normal-p0"/>
              <w:jc w:val="center"/>
              <w:rPr>
                <w:sz w:val="22"/>
                <w:lang w:eastAsia="en-US"/>
              </w:rPr>
            </w:pPr>
            <w:r w:rsidRPr="00A7230E">
              <w:rPr>
                <w:rStyle w:val="19"/>
                <w:sz w:val="22"/>
                <w:lang w:eastAsia="en-US"/>
              </w:rPr>
              <w:t>не более 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97091A">
            <w:pPr>
              <w:pStyle w:val="normal-p0"/>
              <w:jc w:val="center"/>
              <w:rPr>
                <w:sz w:val="22"/>
                <w:lang w:eastAsia="en-US"/>
              </w:rPr>
            </w:pPr>
            <w:r w:rsidRPr="00A7230E">
              <w:rPr>
                <w:rStyle w:val="19"/>
                <w:sz w:val="22"/>
                <w:lang w:eastAsia="en-US"/>
              </w:rPr>
              <w:t>21-10</w:t>
            </w:r>
            <w:r w:rsidRPr="00A7230E">
              <w:rPr>
                <w:rStyle w:val="19"/>
                <w:sz w:val="22"/>
                <w:vertAlign w:val="superscript"/>
                <w:lang w:eastAsia="en-US"/>
              </w:rPr>
              <w:t>6</w:t>
            </w:r>
          </w:p>
        </w:tc>
      </w:tr>
      <w:tr w:rsidR="00AC0EA5" w:rsidRPr="0097091A" w:rsidTr="0097091A">
        <w:trPr>
          <w:trHeight w:val="41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97091A">
            <w:pPr>
              <w:pStyle w:val="normal-p0"/>
              <w:jc w:val="center"/>
              <w:rPr>
                <w:sz w:val="22"/>
                <w:lang w:eastAsia="en-US"/>
              </w:rPr>
            </w:pPr>
            <w:r w:rsidRPr="00A7230E">
              <w:rPr>
                <w:rStyle w:val="19"/>
                <w:sz w:val="22"/>
                <w:lang w:eastAsia="en-US"/>
              </w:rPr>
              <w:t>Колифаги, БОЕ/100 мл</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97091A">
            <w:pPr>
              <w:pStyle w:val="normal-p0"/>
              <w:jc w:val="center"/>
              <w:rPr>
                <w:sz w:val="22"/>
                <w:lang w:eastAsia="en-US"/>
              </w:rPr>
            </w:pPr>
            <w:r w:rsidRPr="00A7230E">
              <w:rPr>
                <w:rStyle w:val="19"/>
                <w:sz w:val="22"/>
                <w:lang w:eastAsia="en-US"/>
              </w:rPr>
              <w:t>не более 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C85EE8">
            <w:pPr>
              <w:pStyle w:val="normal-p0"/>
              <w:jc w:val="center"/>
              <w:rPr>
                <w:sz w:val="22"/>
                <w:lang w:eastAsia="en-US"/>
              </w:rPr>
            </w:pPr>
            <w:r w:rsidRPr="00A7230E">
              <w:rPr>
                <w:rStyle w:val="19"/>
                <w:sz w:val="22"/>
                <w:lang w:eastAsia="en-US"/>
              </w:rPr>
              <w:t>21-10</w:t>
            </w:r>
            <w:r w:rsidRPr="00A7230E">
              <w:rPr>
                <w:rStyle w:val="19"/>
                <w:sz w:val="22"/>
                <w:vertAlign w:val="superscript"/>
                <w:lang w:eastAsia="en-US"/>
              </w:rPr>
              <w:t>6</w:t>
            </w:r>
          </w:p>
        </w:tc>
      </w:tr>
      <w:tr w:rsidR="00AC0EA5" w:rsidRPr="0097091A" w:rsidTr="0097091A">
        <w:trPr>
          <w:trHeight w:val="348"/>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97091A">
            <w:pPr>
              <w:pStyle w:val="normal-p0"/>
              <w:jc w:val="center"/>
              <w:rPr>
                <w:sz w:val="22"/>
                <w:lang w:eastAsia="en-US"/>
              </w:rPr>
            </w:pPr>
            <w:r w:rsidRPr="00A7230E">
              <w:rPr>
                <w:rStyle w:val="19"/>
                <w:sz w:val="22"/>
                <w:lang w:eastAsia="en-US"/>
              </w:rPr>
              <w:t>Термотолерантные колиформные бактерии, КОЕ/100 мл</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97091A">
            <w:pPr>
              <w:pStyle w:val="normal-p0"/>
              <w:jc w:val="center"/>
              <w:rPr>
                <w:sz w:val="22"/>
                <w:lang w:eastAsia="en-US"/>
              </w:rPr>
            </w:pPr>
            <w:r w:rsidRPr="00A7230E">
              <w:rPr>
                <w:rStyle w:val="19"/>
                <w:sz w:val="22"/>
                <w:lang w:eastAsia="en-US"/>
              </w:rPr>
              <w:t>не более 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C85EE8">
            <w:pPr>
              <w:pStyle w:val="normal-p0"/>
              <w:jc w:val="center"/>
              <w:rPr>
                <w:sz w:val="22"/>
                <w:lang w:eastAsia="en-US"/>
              </w:rPr>
            </w:pPr>
            <w:r w:rsidRPr="00A7230E">
              <w:rPr>
                <w:rStyle w:val="19"/>
                <w:sz w:val="22"/>
                <w:lang w:eastAsia="en-US"/>
              </w:rPr>
              <w:t>21-10</w:t>
            </w:r>
            <w:r w:rsidRPr="00A7230E">
              <w:rPr>
                <w:rStyle w:val="19"/>
                <w:sz w:val="22"/>
                <w:vertAlign w:val="superscript"/>
                <w:lang w:eastAsia="en-US"/>
              </w:rPr>
              <w:t>6</w:t>
            </w:r>
          </w:p>
        </w:tc>
      </w:tr>
      <w:tr w:rsidR="00AC0EA5" w:rsidRPr="0097091A" w:rsidTr="0097091A">
        <w:trPr>
          <w:trHeight w:val="42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97091A">
            <w:pPr>
              <w:pStyle w:val="normal-p0"/>
              <w:jc w:val="center"/>
              <w:rPr>
                <w:sz w:val="22"/>
                <w:lang w:eastAsia="en-US"/>
              </w:rPr>
            </w:pPr>
            <w:r w:rsidRPr="00A7230E">
              <w:rPr>
                <w:rStyle w:val="19"/>
                <w:sz w:val="22"/>
                <w:lang w:eastAsia="en-US"/>
              </w:rPr>
              <w:t>Патогенные микроорганизмы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97091A">
            <w:pPr>
              <w:pStyle w:val="normal-p0"/>
              <w:jc w:val="center"/>
              <w:rPr>
                <w:sz w:val="22"/>
                <w:lang w:eastAsia="en-US"/>
              </w:rPr>
            </w:pPr>
            <w:r w:rsidRPr="00A7230E">
              <w:rPr>
                <w:rStyle w:val="19"/>
                <w:sz w:val="22"/>
                <w:lang w:eastAsia="en-US"/>
              </w:rPr>
              <w:t>отсутствие</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C0EA5" w:rsidRPr="00A7230E" w:rsidRDefault="00AC0EA5" w:rsidP="0097091A">
            <w:pPr>
              <w:pStyle w:val="normal-p0"/>
              <w:jc w:val="center"/>
              <w:rPr>
                <w:sz w:val="22"/>
                <w:lang w:eastAsia="en-US"/>
              </w:rPr>
            </w:pPr>
            <w:r w:rsidRPr="00A7230E">
              <w:rPr>
                <w:rStyle w:val="19"/>
                <w:sz w:val="22"/>
                <w:lang w:eastAsia="en-US"/>
              </w:rPr>
              <w:t>отсутствие</w:t>
            </w:r>
          </w:p>
        </w:tc>
      </w:tr>
    </w:tbl>
    <w:p w:rsidR="00AC0EA5" w:rsidRDefault="00AC0EA5" w:rsidP="0097091A">
      <w:pPr>
        <w:rPr>
          <w:sz w:val="2"/>
          <w:szCs w:val="2"/>
        </w:rPr>
      </w:pPr>
    </w:p>
    <w:p w:rsidR="00AC0EA5" w:rsidRDefault="00AC0EA5" w:rsidP="000D09B6">
      <w:pPr>
        <w:pStyle w:val="2"/>
      </w:pPr>
      <w:bookmarkStart w:id="85" w:name="bookmark3"/>
      <w:r>
        <w:t>В процессе эксплуатации очистных реконструированных сооружений поселка Запорожское негативное воздействие на состояние поверхностных и подземных вод будет сведено к минимуму.</w:t>
      </w:r>
      <w:bookmarkEnd w:id="85"/>
    </w:p>
    <w:p w:rsidR="00AC0EA5" w:rsidRDefault="00AC0EA5" w:rsidP="000D09B6">
      <w:pPr>
        <w:pStyle w:val="2"/>
      </w:pPr>
    </w:p>
    <w:p w:rsidR="00AC0EA5" w:rsidRDefault="00AC0EA5" w:rsidP="000D09B6">
      <w:pPr>
        <w:pStyle w:val="2"/>
      </w:pPr>
    </w:p>
    <w:p w:rsidR="00AC0EA5" w:rsidRDefault="00AC0EA5" w:rsidP="00BA44CE">
      <w:pPr>
        <w:pStyle w:val="Heading3"/>
      </w:pPr>
      <w:bookmarkStart w:id="86" w:name="_Toc381881435"/>
      <w:bookmarkStart w:id="87" w:name="_Toc392754988"/>
      <w:r w:rsidRPr="00031A49">
        <w:t>Анализ территорий муниципального образования, неохваченных централизованной системой водоотведения</w:t>
      </w:r>
      <w:bookmarkEnd w:id="86"/>
      <w:bookmarkEnd w:id="87"/>
    </w:p>
    <w:p w:rsidR="00AC0EA5" w:rsidRPr="00244D1E" w:rsidRDefault="00AC0EA5" w:rsidP="000D09B6">
      <w:pPr>
        <w:pStyle w:val="2"/>
      </w:pPr>
      <w:r>
        <w:t>Централизованной системой водоотведения не охвачены следующие населенные пункты</w:t>
      </w:r>
      <w:r w:rsidRPr="0064447E">
        <w:t xml:space="preserve"> </w:t>
      </w:r>
      <w:r w:rsidRPr="00D9059B">
        <w:t>п. Пятиречье</w:t>
      </w:r>
      <w:r w:rsidRPr="0064447E">
        <w:t xml:space="preserve"> </w:t>
      </w:r>
      <w:r w:rsidRPr="00D9059B">
        <w:t>п. Денисово</w:t>
      </w:r>
      <w:r>
        <w:t xml:space="preserve">, </w:t>
      </w:r>
      <w:r w:rsidRPr="00D9059B">
        <w:t>п.  Луговое</w:t>
      </w:r>
      <w:r>
        <w:t xml:space="preserve">. </w:t>
      </w:r>
      <w:r w:rsidRPr="00D9059B">
        <w:t>п. Пески</w:t>
      </w:r>
      <w:r>
        <w:t>,</w:t>
      </w:r>
      <w:r w:rsidRPr="0064447E">
        <w:t xml:space="preserve"> </w:t>
      </w:r>
      <w:r w:rsidRPr="00D9059B">
        <w:t>д.  Удальцово</w:t>
      </w:r>
      <w:r>
        <w:t xml:space="preserve">, </w:t>
      </w:r>
      <w:r w:rsidRPr="00D9059B">
        <w:t>д. Замостье</w:t>
      </w:r>
      <w:r>
        <w:t xml:space="preserve">. </w:t>
      </w:r>
      <w:r w:rsidRPr="00244D1E">
        <w:t>Канали</w:t>
      </w:r>
      <w:r>
        <w:t>зирование</w:t>
      </w:r>
      <w:r w:rsidRPr="00244D1E">
        <w:t xml:space="preserve"> индивидуальных жилых домов производится в ло</w:t>
      </w:r>
      <w:r>
        <w:t>кальные системы (выгребные ямы)</w:t>
      </w:r>
      <w:r w:rsidRPr="00244D1E">
        <w:t xml:space="preserve">. </w:t>
      </w:r>
    </w:p>
    <w:p w:rsidR="00AC0EA5" w:rsidRPr="00C7012D" w:rsidRDefault="00AC0EA5" w:rsidP="000D09B6">
      <w:pPr>
        <w:pStyle w:val="2"/>
      </w:pPr>
      <w:r>
        <w:t>Доля</w:t>
      </w:r>
      <w:r w:rsidRPr="00C7012D">
        <w:t xml:space="preserve"> численност</w:t>
      </w:r>
      <w:r>
        <w:t>и</w:t>
      </w:r>
      <w:r w:rsidRPr="00C7012D">
        <w:t xml:space="preserve"> населения, неохваченная централизованной системой водоотведения, составляет порядка </w:t>
      </w:r>
      <w:r>
        <w:t xml:space="preserve">50 </w:t>
      </w:r>
      <w:r w:rsidRPr="00C7012D">
        <w:t>% от общей численности</w:t>
      </w:r>
      <w:r>
        <w:t xml:space="preserve"> по муниципальному образованию.</w:t>
      </w:r>
      <w:r w:rsidRPr="00C7012D">
        <w:t xml:space="preserve"> В соответствии с вариант</w:t>
      </w:r>
      <w:r>
        <w:t xml:space="preserve">ами </w:t>
      </w:r>
      <w:r w:rsidRPr="00C7012D">
        <w:t xml:space="preserve"> развития</w:t>
      </w:r>
      <w:r>
        <w:t xml:space="preserve"> муниципального образования,</w:t>
      </w:r>
      <w:r w:rsidRPr="00C7012D">
        <w:t xml:space="preserve"> строительство новых систем водоотведения в неохваченных населённых пунктах </w:t>
      </w:r>
      <w:r>
        <w:t>в перспективе до 2024 года не предвидеться</w:t>
      </w:r>
      <w:r w:rsidRPr="00C7012D">
        <w:t xml:space="preserve">. </w:t>
      </w:r>
    </w:p>
    <w:p w:rsidR="00AC0EA5" w:rsidRPr="004C7681" w:rsidRDefault="00AC0EA5" w:rsidP="00BA44CE">
      <w:pPr>
        <w:pStyle w:val="Heading3"/>
      </w:pPr>
      <w:bookmarkStart w:id="88" w:name="_Toc381881436"/>
      <w:bookmarkStart w:id="89" w:name="_Toc392754989"/>
      <w:r w:rsidRPr="00F93792">
        <w:t>Описание существующих технических и технологических проблем системы водоотведения поселения, городского округа</w:t>
      </w:r>
      <w:bookmarkEnd w:id="88"/>
      <w:bookmarkEnd w:id="89"/>
    </w:p>
    <w:p w:rsidR="00AC0EA5" w:rsidRPr="005E3929" w:rsidRDefault="00AC0EA5" w:rsidP="000D09B6">
      <w:pPr>
        <w:pStyle w:val="2"/>
      </w:pPr>
      <w:r w:rsidRPr="005E3929">
        <w:t xml:space="preserve">Основной проблемой в системе водоотведения </w:t>
      </w:r>
      <w:r w:rsidRPr="005E3929">
        <w:rPr>
          <w:rStyle w:val="20"/>
          <w:lang w:val="ru-RU"/>
        </w:rPr>
        <w:t xml:space="preserve">МО </w:t>
      </w:r>
      <w:r>
        <w:rPr>
          <w:rStyle w:val="20"/>
          <w:lang w:val="ru-RU"/>
        </w:rPr>
        <w:t xml:space="preserve">Запорожское </w:t>
      </w:r>
      <w:r>
        <w:t xml:space="preserve"> сельское поселение </w:t>
      </w:r>
      <w:r w:rsidRPr="005E3929">
        <w:t xml:space="preserve">является  повышенный физический и моральный износ сетей водоотведения. Большая часть сетей изношена </w:t>
      </w:r>
      <w:r>
        <w:t xml:space="preserve">более, чем </w:t>
      </w:r>
      <w:r w:rsidRPr="005E3929">
        <w:t xml:space="preserve">на </w:t>
      </w:r>
      <w:r>
        <w:t>6</w:t>
      </w:r>
      <w:r w:rsidRPr="005E3929">
        <w:t xml:space="preserve">0%, </w:t>
      </w:r>
      <w:r>
        <w:t xml:space="preserve"> ч</w:t>
      </w:r>
      <w:r w:rsidRPr="005E3929">
        <w:t xml:space="preserve">то является причиной большого количества аварий в сетях водоотведения и в системе в целом. </w:t>
      </w:r>
    </w:p>
    <w:p w:rsidR="00AC0EA5" w:rsidRDefault="00AC0EA5" w:rsidP="00AA2ABA">
      <w:pPr>
        <w:spacing w:after="0" w:line="240" w:lineRule="auto"/>
        <w:rPr>
          <w:b/>
          <w:bCs/>
          <w:sz w:val="34"/>
          <w:szCs w:val="26"/>
          <w:lang w:eastAsia="ru-RU"/>
        </w:rPr>
      </w:pPr>
      <w:r>
        <w:rPr>
          <w:lang w:eastAsia="ru-RU"/>
        </w:rPr>
        <w:br w:type="page"/>
      </w:r>
    </w:p>
    <w:p w:rsidR="00AC0EA5" w:rsidRPr="006F3C26" w:rsidRDefault="00AC0EA5" w:rsidP="00BA44CE">
      <w:pPr>
        <w:pStyle w:val="Heading2"/>
        <w:rPr>
          <w:lang w:eastAsia="ru-RU"/>
        </w:rPr>
      </w:pPr>
      <w:bookmarkStart w:id="90" w:name="_Toc381881437"/>
      <w:bookmarkStart w:id="91" w:name="_Toc392754990"/>
      <w:r w:rsidRPr="0052235A">
        <w:rPr>
          <w:lang w:eastAsia="ru-RU"/>
        </w:rPr>
        <w:t>Балансы</w:t>
      </w:r>
      <w:r w:rsidRPr="006F3C26">
        <w:rPr>
          <w:lang w:eastAsia="ru-RU"/>
        </w:rPr>
        <w:t xml:space="preserve"> сточных вод в системе водоотведения</w:t>
      </w:r>
      <w:bookmarkEnd w:id="90"/>
      <w:bookmarkEnd w:id="91"/>
    </w:p>
    <w:p w:rsidR="00AC0EA5" w:rsidRPr="006F3C26" w:rsidRDefault="00AC0EA5" w:rsidP="00BA44CE">
      <w:pPr>
        <w:pStyle w:val="Heading3"/>
      </w:pPr>
      <w:bookmarkStart w:id="92" w:name="_Toc362607564"/>
      <w:bookmarkStart w:id="93" w:name="_Toc381881438"/>
      <w:bookmarkStart w:id="94" w:name="_Toc392754991"/>
      <w:r w:rsidRPr="006F3C26">
        <w:t xml:space="preserve">Баланс </w:t>
      </w:r>
      <w:bookmarkEnd w:id="92"/>
      <w:r w:rsidRPr="006F3C26">
        <w:t>поступления сточных вод в централизованную систему водоотведения и отведения стоков по технологическим зонам водоотведения</w:t>
      </w:r>
      <w:bookmarkEnd w:id="93"/>
      <w:bookmarkEnd w:id="94"/>
    </w:p>
    <w:p w:rsidR="00AC0EA5" w:rsidRDefault="00AC0EA5" w:rsidP="000D09B6">
      <w:pPr>
        <w:pStyle w:val="2"/>
      </w:pPr>
      <w:r w:rsidRPr="00DA6A69">
        <w:t xml:space="preserve">Согласно данным, предоставленным </w:t>
      </w:r>
      <w:r w:rsidRPr="00DA6A69">
        <w:rPr>
          <w:rStyle w:val="20"/>
          <w:lang w:val="ru-RU"/>
        </w:rPr>
        <w:t>О</w:t>
      </w:r>
      <w:r>
        <w:rPr>
          <w:rStyle w:val="20"/>
          <w:lang w:val="ru-RU"/>
        </w:rPr>
        <w:t>О</w:t>
      </w:r>
      <w:r w:rsidRPr="00DA6A69">
        <w:rPr>
          <w:rStyle w:val="20"/>
          <w:lang w:val="ru-RU"/>
        </w:rPr>
        <w:t xml:space="preserve">О </w:t>
      </w:r>
      <w:r>
        <w:rPr>
          <w:rStyle w:val="20"/>
          <w:lang w:val="ru-RU"/>
        </w:rPr>
        <w:t xml:space="preserve">УК </w:t>
      </w:r>
      <w:r w:rsidRPr="00DA6A69">
        <w:rPr>
          <w:rStyle w:val="20"/>
          <w:lang w:val="ru-RU"/>
        </w:rPr>
        <w:t> "</w:t>
      </w:r>
      <w:r>
        <w:rPr>
          <w:rStyle w:val="20"/>
          <w:lang w:val="ru-RU"/>
        </w:rPr>
        <w:t>ОАЗИС</w:t>
      </w:r>
      <w:r w:rsidRPr="00DA6A69">
        <w:rPr>
          <w:rStyle w:val="20"/>
          <w:lang w:val="ru-RU"/>
        </w:rPr>
        <w:t>", б</w:t>
      </w:r>
      <w:r w:rsidRPr="00DA6A69">
        <w:t xml:space="preserve">аланс поступления сточных вод в централизованную систему водоотведения и отведения стоков в МО </w:t>
      </w:r>
      <w:r>
        <w:t>Запорожское сельское поселение</w:t>
      </w:r>
      <w:r w:rsidRPr="00DA6A69">
        <w:t xml:space="preserve"> в 201</w:t>
      </w:r>
      <w:r>
        <w:t>3</w:t>
      </w:r>
      <w:r w:rsidRPr="00DA6A69">
        <w:t xml:space="preserve"> г. выглядит следующим образом:</w:t>
      </w:r>
    </w:p>
    <w:p w:rsidR="00AC0EA5" w:rsidRPr="00DA6A69" w:rsidRDefault="00AC0EA5" w:rsidP="000D09B6">
      <w:pPr>
        <w:pStyle w:val="2"/>
      </w:pPr>
    </w:p>
    <w:p w:rsidR="00AC0EA5" w:rsidRDefault="00AC0EA5" w:rsidP="00BA44CE">
      <w:pPr>
        <w:pStyle w:val="2"/>
        <w:jc w:val="center"/>
        <w:outlineLvl w:val="0"/>
      </w:pPr>
      <w:r w:rsidRPr="00C7012D">
        <w:t xml:space="preserve">Таблица </w:t>
      </w:r>
      <w:fldSimple w:instr=" SEQ Таблица \* ARABIC ">
        <w:r>
          <w:rPr>
            <w:noProof/>
          </w:rPr>
          <w:t>37</w:t>
        </w:r>
      </w:fldSimple>
      <w:r w:rsidRPr="00C7012D">
        <w:t xml:space="preserve"> Общий баланс водоотведения стоков по группам потребителей в 2013 году</w:t>
      </w:r>
    </w:p>
    <w:tbl>
      <w:tblPr>
        <w:tblW w:w="0" w:type="auto"/>
        <w:jc w:val="center"/>
        <w:tblLook w:val="00A0"/>
      </w:tblPr>
      <w:tblGrid>
        <w:gridCol w:w="4955"/>
        <w:gridCol w:w="1076"/>
        <w:gridCol w:w="925"/>
      </w:tblGrid>
      <w:tr w:rsidR="00AC0EA5" w:rsidRPr="00D53163" w:rsidTr="00D53163">
        <w:trPr>
          <w:trHeight w:val="391"/>
          <w:jc w:val="center"/>
        </w:trPr>
        <w:tc>
          <w:tcPr>
            <w:tcW w:w="0" w:type="auto"/>
            <w:tcBorders>
              <w:top w:val="single" w:sz="4" w:space="0" w:color="auto"/>
              <w:left w:val="single" w:sz="4" w:space="0" w:color="auto"/>
              <w:bottom w:val="single" w:sz="4" w:space="0" w:color="auto"/>
              <w:right w:val="single" w:sz="4" w:space="0" w:color="auto"/>
            </w:tcBorders>
            <w:vAlign w:val="center"/>
          </w:tcPr>
          <w:p w:rsidR="00AC0EA5" w:rsidRPr="00D53163" w:rsidRDefault="00AC0EA5" w:rsidP="006706C2">
            <w:pPr>
              <w:spacing w:after="0" w:line="240" w:lineRule="auto"/>
              <w:jc w:val="center"/>
              <w:rPr>
                <w:b/>
                <w:color w:val="000000"/>
                <w:sz w:val="24"/>
                <w:szCs w:val="24"/>
                <w:lang w:eastAsia="ru-RU"/>
              </w:rPr>
            </w:pPr>
            <w:r w:rsidRPr="00D53163">
              <w:rPr>
                <w:b/>
                <w:color w:val="000000"/>
                <w:sz w:val="24"/>
                <w:szCs w:val="24"/>
                <w:lang w:eastAsia="ru-RU"/>
              </w:rPr>
              <w:t>Наименование показателей</w:t>
            </w:r>
          </w:p>
        </w:tc>
        <w:tc>
          <w:tcPr>
            <w:tcW w:w="0" w:type="auto"/>
            <w:tcBorders>
              <w:top w:val="single" w:sz="4" w:space="0" w:color="auto"/>
              <w:left w:val="nil"/>
              <w:bottom w:val="single" w:sz="4" w:space="0" w:color="auto"/>
              <w:right w:val="single" w:sz="4" w:space="0" w:color="auto"/>
            </w:tcBorders>
            <w:vAlign w:val="center"/>
          </w:tcPr>
          <w:p w:rsidR="00AC0EA5" w:rsidRPr="00D53163" w:rsidRDefault="00AC0EA5" w:rsidP="006706C2">
            <w:pPr>
              <w:spacing w:after="0" w:line="240" w:lineRule="auto"/>
              <w:jc w:val="center"/>
              <w:rPr>
                <w:b/>
                <w:color w:val="000000"/>
                <w:sz w:val="24"/>
                <w:szCs w:val="24"/>
                <w:lang w:eastAsia="ru-RU"/>
              </w:rPr>
            </w:pPr>
            <w:r w:rsidRPr="00D53163">
              <w:rPr>
                <w:b/>
                <w:color w:val="000000"/>
                <w:sz w:val="24"/>
                <w:szCs w:val="24"/>
                <w:lang w:eastAsia="ru-RU"/>
              </w:rPr>
              <w:t>Ед. изм.</w:t>
            </w:r>
          </w:p>
        </w:tc>
        <w:tc>
          <w:tcPr>
            <w:tcW w:w="0" w:type="auto"/>
            <w:tcBorders>
              <w:top w:val="single" w:sz="4" w:space="0" w:color="auto"/>
              <w:left w:val="nil"/>
              <w:bottom w:val="single" w:sz="4" w:space="0" w:color="auto"/>
              <w:right w:val="single" w:sz="4" w:space="0" w:color="auto"/>
            </w:tcBorders>
            <w:noWrap/>
            <w:vAlign w:val="center"/>
          </w:tcPr>
          <w:p w:rsidR="00AC0EA5" w:rsidRPr="00D53163" w:rsidRDefault="00AC0EA5" w:rsidP="00BF7898">
            <w:pPr>
              <w:spacing w:after="0" w:line="240" w:lineRule="auto"/>
              <w:jc w:val="center"/>
              <w:rPr>
                <w:b/>
                <w:color w:val="000000"/>
                <w:sz w:val="24"/>
                <w:szCs w:val="24"/>
                <w:lang w:eastAsia="ru-RU"/>
              </w:rPr>
            </w:pPr>
            <w:r w:rsidRPr="00D53163">
              <w:rPr>
                <w:b/>
                <w:color w:val="000000"/>
                <w:sz w:val="24"/>
                <w:szCs w:val="24"/>
                <w:lang w:eastAsia="ru-RU"/>
              </w:rPr>
              <w:t>201</w:t>
            </w:r>
            <w:r>
              <w:rPr>
                <w:b/>
                <w:color w:val="000000"/>
                <w:sz w:val="24"/>
                <w:szCs w:val="24"/>
                <w:lang w:eastAsia="ru-RU"/>
              </w:rPr>
              <w:t>3</w:t>
            </w:r>
            <w:r w:rsidRPr="00D53163">
              <w:rPr>
                <w:b/>
                <w:color w:val="000000"/>
                <w:sz w:val="24"/>
                <w:szCs w:val="24"/>
                <w:lang w:eastAsia="ru-RU"/>
              </w:rPr>
              <w:t xml:space="preserve"> г.</w:t>
            </w:r>
          </w:p>
        </w:tc>
      </w:tr>
      <w:tr w:rsidR="00AC0EA5" w:rsidRPr="00D53163" w:rsidTr="00D53163">
        <w:trPr>
          <w:trHeight w:val="443"/>
          <w:jc w:val="center"/>
        </w:trPr>
        <w:tc>
          <w:tcPr>
            <w:tcW w:w="0" w:type="auto"/>
            <w:tcBorders>
              <w:top w:val="single" w:sz="4" w:space="0" w:color="auto"/>
              <w:left w:val="single" w:sz="4" w:space="0" w:color="auto"/>
              <w:bottom w:val="single" w:sz="4" w:space="0" w:color="auto"/>
              <w:right w:val="single" w:sz="4" w:space="0" w:color="auto"/>
            </w:tcBorders>
            <w:vAlign w:val="center"/>
          </w:tcPr>
          <w:p w:rsidR="00AC0EA5" w:rsidRPr="006706C2" w:rsidRDefault="00AC0EA5" w:rsidP="006706C2">
            <w:pPr>
              <w:spacing w:after="0" w:line="240" w:lineRule="auto"/>
              <w:jc w:val="center"/>
              <w:rPr>
                <w:b/>
                <w:bCs/>
                <w:sz w:val="24"/>
                <w:szCs w:val="24"/>
                <w:lang w:eastAsia="ru-RU"/>
              </w:rPr>
            </w:pPr>
            <w:r w:rsidRPr="006706C2">
              <w:rPr>
                <w:b/>
                <w:bCs/>
                <w:sz w:val="24"/>
                <w:szCs w:val="24"/>
                <w:lang w:eastAsia="ru-RU"/>
              </w:rPr>
              <w:t>Пропущено сточных вод, всего, в том числе:</w:t>
            </w:r>
          </w:p>
        </w:tc>
        <w:tc>
          <w:tcPr>
            <w:tcW w:w="0" w:type="auto"/>
            <w:tcBorders>
              <w:top w:val="single" w:sz="4" w:space="0" w:color="auto"/>
              <w:left w:val="nil"/>
              <w:bottom w:val="single" w:sz="4" w:space="0" w:color="auto"/>
              <w:right w:val="single" w:sz="4" w:space="0" w:color="auto"/>
            </w:tcBorders>
            <w:vAlign w:val="center"/>
          </w:tcPr>
          <w:p w:rsidR="00AC0EA5" w:rsidRPr="006706C2" w:rsidRDefault="00AC0EA5" w:rsidP="006706C2">
            <w:pPr>
              <w:spacing w:after="0" w:line="240" w:lineRule="auto"/>
              <w:jc w:val="center"/>
              <w:rPr>
                <w:b/>
                <w:bCs/>
                <w:sz w:val="24"/>
                <w:szCs w:val="24"/>
                <w:lang w:eastAsia="ru-RU"/>
              </w:rPr>
            </w:pPr>
            <w:r w:rsidRPr="006706C2">
              <w:rPr>
                <w:b/>
                <w:bCs/>
                <w:sz w:val="24"/>
                <w:szCs w:val="24"/>
                <w:lang w:eastAsia="ru-RU"/>
              </w:rPr>
              <w:t>тыс. м</w:t>
            </w:r>
            <w:r w:rsidRPr="006706C2">
              <w:rPr>
                <w:b/>
                <w:bCs/>
                <w:sz w:val="24"/>
                <w:szCs w:val="24"/>
                <w:vertAlign w:val="superscript"/>
                <w:lang w:eastAsia="ru-RU"/>
              </w:rPr>
              <w:t>3</w:t>
            </w:r>
          </w:p>
        </w:tc>
        <w:tc>
          <w:tcPr>
            <w:tcW w:w="0" w:type="auto"/>
            <w:tcBorders>
              <w:top w:val="single" w:sz="4" w:space="0" w:color="auto"/>
              <w:left w:val="nil"/>
              <w:bottom w:val="single" w:sz="4" w:space="0" w:color="auto"/>
              <w:right w:val="single" w:sz="4" w:space="0" w:color="auto"/>
            </w:tcBorders>
            <w:noWrap/>
            <w:vAlign w:val="center"/>
          </w:tcPr>
          <w:p w:rsidR="00AC0EA5" w:rsidRPr="006706C2" w:rsidRDefault="00AC0EA5" w:rsidP="006706C2">
            <w:pPr>
              <w:spacing w:after="0" w:line="240" w:lineRule="auto"/>
              <w:jc w:val="center"/>
              <w:rPr>
                <w:color w:val="000000"/>
                <w:sz w:val="24"/>
                <w:szCs w:val="24"/>
                <w:lang w:eastAsia="ru-RU"/>
              </w:rPr>
            </w:pPr>
            <w:r w:rsidRPr="006706C2">
              <w:rPr>
                <w:color w:val="000000"/>
                <w:sz w:val="24"/>
                <w:szCs w:val="24"/>
                <w:lang w:eastAsia="ru-RU"/>
              </w:rPr>
              <w:t>50,43</w:t>
            </w:r>
            <w:r>
              <w:rPr>
                <w:color w:val="000000"/>
                <w:sz w:val="24"/>
                <w:szCs w:val="24"/>
                <w:lang w:eastAsia="ru-RU"/>
              </w:rPr>
              <w:t>0</w:t>
            </w:r>
          </w:p>
        </w:tc>
      </w:tr>
      <w:tr w:rsidR="00AC0EA5" w:rsidRPr="00D53163" w:rsidTr="006706C2">
        <w:trPr>
          <w:trHeight w:val="315"/>
          <w:jc w:val="center"/>
        </w:trPr>
        <w:tc>
          <w:tcPr>
            <w:tcW w:w="0" w:type="auto"/>
            <w:tcBorders>
              <w:top w:val="nil"/>
              <w:left w:val="single" w:sz="4" w:space="0" w:color="auto"/>
              <w:bottom w:val="single" w:sz="4" w:space="0" w:color="auto"/>
              <w:right w:val="single" w:sz="4" w:space="0" w:color="auto"/>
            </w:tcBorders>
            <w:vAlign w:val="center"/>
          </w:tcPr>
          <w:p w:rsidR="00AC0EA5" w:rsidRPr="006706C2" w:rsidRDefault="00AC0EA5" w:rsidP="00AC0EA5">
            <w:pPr>
              <w:spacing w:after="0" w:line="240" w:lineRule="auto"/>
              <w:ind w:firstLineChars="100" w:firstLine="31680"/>
              <w:jc w:val="center"/>
              <w:rPr>
                <w:sz w:val="24"/>
                <w:szCs w:val="24"/>
                <w:lang w:eastAsia="ru-RU"/>
              </w:rPr>
            </w:pPr>
            <w:r w:rsidRPr="006706C2">
              <w:rPr>
                <w:sz w:val="24"/>
                <w:szCs w:val="24"/>
                <w:lang w:eastAsia="ru-RU"/>
              </w:rPr>
              <w:t>от собственного производства</w:t>
            </w:r>
          </w:p>
        </w:tc>
        <w:tc>
          <w:tcPr>
            <w:tcW w:w="0" w:type="auto"/>
            <w:tcBorders>
              <w:top w:val="nil"/>
              <w:left w:val="nil"/>
              <w:bottom w:val="single" w:sz="4" w:space="0" w:color="auto"/>
              <w:right w:val="single" w:sz="4" w:space="0" w:color="auto"/>
            </w:tcBorders>
            <w:vAlign w:val="center"/>
          </w:tcPr>
          <w:p w:rsidR="00AC0EA5" w:rsidRPr="006706C2" w:rsidRDefault="00AC0EA5" w:rsidP="006706C2">
            <w:pPr>
              <w:spacing w:after="0" w:line="240" w:lineRule="auto"/>
              <w:jc w:val="center"/>
              <w:rPr>
                <w:sz w:val="24"/>
                <w:szCs w:val="24"/>
                <w:lang w:eastAsia="ru-RU"/>
              </w:rPr>
            </w:pPr>
            <w:r w:rsidRPr="006706C2">
              <w:rPr>
                <w:sz w:val="24"/>
                <w:szCs w:val="24"/>
                <w:lang w:eastAsia="ru-RU"/>
              </w:rPr>
              <w:t>тыс. м</w:t>
            </w:r>
            <w:r w:rsidRPr="006706C2">
              <w:rPr>
                <w:sz w:val="24"/>
                <w:szCs w:val="24"/>
                <w:vertAlign w:val="superscript"/>
                <w:lang w:eastAsia="ru-RU"/>
              </w:rPr>
              <w:t>3</w:t>
            </w:r>
          </w:p>
        </w:tc>
        <w:tc>
          <w:tcPr>
            <w:tcW w:w="0" w:type="auto"/>
            <w:tcBorders>
              <w:top w:val="nil"/>
              <w:left w:val="nil"/>
              <w:bottom w:val="single" w:sz="4" w:space="0" w:color="auto"/>
              <w:right w:val="single" w:sz="4" w:space="0" w:color="auto"/>
            </w:tcBorders>
            <w:noWrap/>
            <w:vAlign w:val="center"/>
          </w:tcPr>
          <w:p w:rsidR="00AC0EA5" w:rsidRPr="006706C2" w:rsidRDefault="00AC0EA5" w:rsidP="006706C2">
            <w:pPr>
              <w:spacing w:after="0" w:line="240" w:lineRule="auto"/>
              <w:jc w:val="center"/>
              <w:rPr>
                <w:color w:val="000000"/>
                <w:sz w:val="24"/>
                <w:szCs w:val="24"/>
                <w:lang w:eastAsia="ru-RU"/>
              </w:rPr>
            </w:pPr>
            <w:r w:rsidRPr="00D53163">
              <w:rPr>
                <w:color w:val="000000"/>
                <w:sz w:val="24"/>
                <w:szCs w:val="24"/>
                <w:lang w:eastAsia="ru-RU"/>
              </w:rPr>
              <w:sym w:font="Symbol" w:char="F02D"/>
            </w:r>
          </w:p>
        </w:tc>
      </w:tr>
      <w:tr w:rsidR="00AC0EA5" w:rsidRPr="00D53163" w:rsidTr="006706C2">
        <w:trPr>
          <w:trHeight w:val="315"/>
          <w:jc w:val="center"/>
        </w:trPr>
        <w:tc>
          <w:tcPr>
            <w:tcW w:w="0" w:type="auto"/>
            <w:tcBorders>
              <w:top w:val="nil"/>
              <w:left w:val="single" w:sz="4" w:space="0" w:color="auto"/>
              <w:bottom w:val="single" w:sz="4" w:space="0" w:color="auto"/>
              <w:right w:val="single" w:sz="4" w:space="0" w:color="auto"/>
            </w:tcBorders>
            <w:vAlign w:val="center"/>
          </w:tcPr>
          <w:p w:rsidR="00AC0EA5" w:rsidRPr="006706C2" w:rsidRDefault="00AC0EA5" w:rsidP="00AC0EA5">
            <w:pPr>
              <w:spacing w:after="0" w:line="240" w:lineRule="auto"/>
              <w:ind w:firstLineChars="100" w:firstLine="31680"/>
              <w:jc w:val="center"/>
              <w:rPr>
                <w:b/>
                <w:bCs/>
                <w:sz w:val="24"/>
                <w:szCs w:val="24"/>
                <w:lang w:eastAsia="ru-RU"/>
              </w:rPr>
            </w:pPr>
            <w:r w:rsidRPr="006706C2">
              <w:rPr>
                <w:b/>
                <w:bCs/>
                <w:sz w:val="24"/>
                <w:szCs w:val="24"/>
                <w:lang w:eastAsia="ru-RU"/>
              </w:rPr>
              <w:t xml:space="preserve">товарные стоки - всего, </w:t>
            </w:r>
            <w:r w:rsidRPr="006706C2">
              <w:rPr>
                <w:sz w:val="24"/>
                <w:szCs w:val="24"/>
                <w:lang w:eastAsia="ru-RU"/>
              </w:rPr>
              <w:t>в том числе:</w:t>
            </w:r>
          </w:p>
        </w:tc>
        <w:tc>
          <w:tcPr>
            <w:tcW w:w="0" w:type="auto"/>
            <w:tcBorders>
              <w:top w:val="nil"/>
              <w:left w:val="nil"/>
              <w:bottom w:val="single" w:sz="4" w:space="0" w:color="auto"/>
              <w:right w:val="single" w:sz="4" w:space="0" w:color="auto"/>
            </w:tcBorders>
            <w:vAlign w:val="center"/>
          </w:tcPr>
          <w:p w:rsidR="00AC0EA5" w:rsidRPr="006706C2" w:rsidRDefault="00AC0EA5" w:rsidP="00F01A71">
            <w:pPr>
              <w:spacing w:after="0" w:line="240" w:lineRule="auto"/>
              <w:jc w:val="center"/>
              <w:rPr>
                <w:b/>
                <w:bCs/>
                <w:sz w:val="24"/>
                <w:szCs w:val="24"/>
                <w:lang w:eastAsia="ru-RU"/>
              </w:rPr>
            </w:pPr>
            <w:r w:rsidRPr="006706C2">
              <w:rPr>
                <w:b/>
                <w:bCs/>
                <w:sz w:val="24"/>
                <w:szCs w:val="24"/>
                <w:lang w:eastAsia="ru-RU"/>
              </w:rPr>
              <w:t>тыс. м</w:t>
            </w:r>
            <w:r w:rsidRPr="006706C2">
              <w:rPr>
                <w:b/>
                <w:bCs/>
                <w:sz w:val="24"/>
                <w:szCs w:val="24"/>
                <w:vertAlign w:val="superscript"/>
                <w:lang w:eastAsia="ru-RU"/>
              </w:rPr>
              <w:t>3</w:t>
            </w:r>
          </w:p>
        </w:tc>
        <w:tc>
          <w:tcPr>
            <w:tcW w:w="0" w:type="auto"/>
            <w:tcBorders>
              <w:top w:val="nil"/>
              <w:left w:val="nil"/>
              <w:bottom w:val="single" w:sz="4" w:space="0" w:color="auto"/>
              <w:right w:val="single" w:sz="4" w:space="0" w:color="auto"/>
            </w:tcBorders>
            <w:noWrap/>
            <w:vAlign w:val="center"/>
          </w:tcPr>
          <w:p w:rsidR="00AC0EA5" w:rsidRPr="006706C2" w:rsidRDefault="00AC0EA5" w:rsidP="006706C2">
            <w:pPr>
              <w:spacing w:after="0" w:line="240" w:lineRule="auto"/>
              <w:jc w:val="center"/>
              <w:rPr>
                <w:color w:val="000000"/>
                <w:sz w:val="24"/>
                <w:szCs w:val="24"/>
                <w:lang w:eastAsia="ru-RU"/>
              </w:rPr>
            </w:pPr>
            <w:r w:rsidRPr="006706C2">
              <w:rPr>
                <w:color w:val="000000"/>
                <w:sz w:val="24"/>
                <w:szCs w:val="24"/>
                <w:lang w:eastAsia="ru-RU"/>
              </w:rPr>
              <w:t>50,43</w:t>
            </w:r>
          </w:p>
        </w:tc>
      </w:tr>
      <w:tr w:rsidR="00AC0EA5" w:rsidRPr="00D53163" w:rsidTr="006706C2">
        <w:trPr>
          <w:trHeight w:val="315"/>
          <w:jc w:val="center"/>
        </w:trPr>
        <w:tc>
          <w:tcPr>
            <w:tcW w:w="0" w:type="auto"/>
            <w:tcBorders>
              <w:top w:val="nil"/>
              <w:left w:val="single" w:sz="4" w:space="0" w:color="auto"/>
              <w:bottom w:val="single" w:sz="4" w:space="0" w:color="auto"/>
              <w:right w:val="single" w:sz="4" w:space="0" w:color="auto"/>
            </w:tcBorders>
            <w:vAlign w:val="center"/>
          </w:tcPr>
          <w:p w:rsidR="00AC0EA5" w:rsidRPr="006706C2" w:rsidRDefault="00AC0EA5" w:rsidP="006706C2">
            <w:pPr>
              <w:spacing w:after="0" w:line="240" w:lineRule="auto"/>
              <w:jc w:val="center"/>
              <w:rPr>
                <w:sz w:val="24"/>
                <w:szCs w:val="24"/>
                <w:lang w:eastAsia="ru-RU"/>
              </w:rPr>
            </w:pPr>
            <w:r w:rsidRPr="006706C2">
              <w:rPr>
                <w:sz w:val="24"/>
                <w:szCs w:val="24"/>
                <w:lang w:eastAsia="ru-RU"/>
              </w:rPr>
              <w:t>от населения</w:t>
            </w:r>
          </w:p>
        </w:tc>
        <w:tc>
          <w:tcPr>
            <w:tcW w:w="0" w:type="auto"/>
            <w:tcBorders>
              <w:top w:val="nil"/>
              <w:left w:val="nil"/>
              <w:bottom w:val="single" w:sz="4" w:space="0" w:color="auto"/>
              <w:right w:val="single" w:sz="4" w:space="0" w:color="auto"/>
            </w:tcBorders>
            <w:vAlign w:val="center"/>
          </w:tcPr>
          <w:p w:rsidR="00AC0EA5" w:rsidRPr="006706C2" w:rsidRDefault="00AC0EA5" w:rsidP="00F01A71">
            <w:pPr>
              <w:spacing w:after="0" w:line="240" w:lineRule="auto"/>
              <w:jc w:val="center"/>
              <w:rPr>
                <w:sz w:val="24"/>
                <w:szCs w:val="24"/>
                <w:lang w:eastAsia="ru-RU"/>
              </w:rPr>
            </w:pPr>
            <w:r w:rsidRPr="006706C2">
              <w:rPr>
                <w:sz w:val="24"/>
                <w:szCs w:val="24"/>
                <w:lang w:eastAsia="ru-RU"/>
              </w:rPr>
              <w:t>тыс. м</w:t>
            </w:r>
            <w:r w:rsidRPr="006706C2">
              <w:rPr>
                <w:sz w:val="24"/>
                <w:szCs w:val="24"/>
                <w:vertAlign w:val="superscript"/>
                <w:lang w:eastAsia="ru-RU"/>
              </w:rPr>
              <w:t>3</w:t>
            </w:r>
          </w:p>
        </w:tc>
        <w:tc>
          <w:tcPr>
            <w:tcW w:w="0" w:type="auto"/>
            <w:tcBorders>
              <w:top w:val="nil"/>
              <w:left w:val="nil"/>
              <w:bottom w:val="single" w:sz="4" w:space="0" w:color="auto"/>
              <w:right w:val="single" w:sz="4" w:space="0" w:color="auto"/>
            </w:tcBorders>
            <w:noWrap/>
            <w:vAlign w:val="center"/>
          </w:tcPr>
          <w:p w:rsidR="00AC0EA5" w:rsidRPr="006706C2" w:rsidRDefault="00AC0EA5" w:rsidP="006706C2">
            <w:pPr>
              <w:spacing w:after="0" w:line="240" w:lineRule="auto"/>
              <w:jc w:val="center"/>
              <w:rPr>
                <w:color w:val="000000"/>
                <w:sz w:val="24"/>
                <w:szCs w:val="24"/>
                <w:lang w:eastAsia="ru-RU"/>
              </w:rPr>
            </w:pPr>
            <w:r w:rsidRPr="006706C2">
              <w:rPr>
                <w:color w:val="000000"/>
                <w:sz w:val="24"/>
                <w:szCs w:val="24"/>
                <w:lang w:eastAsia="ru-RU"/>
              </w:rPr>
              <w:t>45,776</w:t>
            </w:r>
          </w:p>
        </w:tc>
      </w:tr>
      <w:tr w:rsidR="00AC0EA5" w:rsidRPr="00D53163" w:rsidTr="006706C2">
        <w:trPr>
          <w:trHeight w:val="315"/>
          <w:jc w:val="center"/>
        </w:trPr>
        <w:tc>
          <w:tcPr>
            <w:tcW w:w="0" w:type="auto"/>
            <w:tcBorders>
              <w:top w:val="nil"/>
              <w:left w:val="single" w:sz="4" w:space="0" w:color="auto"/>
              <w:bottom w:val="single" w:sz="4" w:space="0" w:color="auto"/>
              <w:right w:val="single" w:sz="4" w:space="0" w:color="auto"/>
            </w:tcBorders>
            <w:vAlign w:val="center"/>
          </w:tcPr>
          <w:p w:rsidR="00AC0EA5" w:rsidRPr="006706C2" w:rsidRDefault="00AC0EA5" w:rsidP="006706C2">
            <w:pPr>
              <w:spacing w:after="0" w:line="240" w:lineRule="auto"/>
              <w:jc w:val="center"/>
              <w:rPr>
                <w:sz w:val="24"/>
                <w:szCs w:val="24"/>
                <w:lang w:eastAsia="ru-RU"/>
              </w:rPr>
            </w:pPr>
            <w:r w:rsidRPr="006706C2">
              <w:rPr>
                <w:sz w:val="24"/>
                <w:szCs w:val="24"/>
                <w:lang w:eastAsia="ru-RU"/>
              </w:rPr>
              <w:t>от бюджетных организаций</w:t>
            </w:r>
          </w:p>
        </w:tc>
        <w:tc>
          <w:tcPr>
            <w:tcW w:w="0" w:type="auto"/>
            <w:tcBorders>
              <w:top w:val="nil"/>
              <w:left w:val="nil"/>
              <w:bottom w:val="single" w:sz="4" w:space="0" w:color="auto"/>
              <w:right w:val="single" w:sz="4" w:space="0" w:color="auto"/>
            </w:tcBorders>
            <w:vAlign w:val="center"/>
          </w:tcPr>
          <w:p w:rsidR="00AC0EA5" w:rsidRPr="006706C2" w:rsidRDefault="00AC0EA5" w:rsidP="00F01A71">
            <w:pPr>
              <w:spacing w:after="0" w:line="240" w:lineRule="auto"/>
              <w:jc w:val="center"/>
              <w:rPr>
                <w:sz w:val="24"/>
                <w:szCs w:val="24"/>
                <w:lang w:eastAsia="ru-RU"/>
              </w:rPr>
            </w:pPr>
            <w:r w:rsidRPr="006706C2">
              <w:rPr>
                <w:sz w:val="24"/>
                <w:szCs w:val="24"/>
                <w:lang w:eastAsia="ru-RU"/>
              </w:rPr>
              <w:t>тыс. м</w:t>
            </w:r>
            <w:r w:rsidRPr="006706C2">
              <w:rPr>
                <w:sz w:val="24"/>
                <w:szCs w:val="24"/>
                <w:vertAlign w:val="superscript"/>
                <w:lang w:eastAsia="ru-RU"/>
              </w:rPr>
              <w:t>3</w:t>
            </w:r>
          </w:p>
        </w:tc>
        <w:tc>
          <w:tcPr>
            <w:tcW w:w="0" w:type="auto"/>
            <w:tcBorders>
              <w:top w:val="nil"/>
              <w:left w:val="nil"/>
              <w:bottom w:val="single" w:sz="4" w:space="0" w:color="auto"/>
              <w:right w:val="single" w:sz="4" w:space="0" w:color="auto"/>
            </w:tcBorders>
            <w:noWrap/>
            <w:vAlign w:val="center"/>
          </w:tcPr>
          <w:p w:rsidR="00AC0EA5" w:rsidRPr="006706C2" w:rsidRDefault="00AC0EA5" w:rsidP="006706C2">
            <w:pPr>
              <w:spacing w:after="0" w:line="240" w:lineRule="auto"/>
              <w:jc w:val="center"/>
              <w:rPr>
                <w:color w:val="000000"/>
                <w:sz w:val="24"/>
                <w:szCs w:val="24"/>
                <w:lang w:eastAsia="ru-RU"/>
              </w:rPr>
            </w:pPr>
            <w:r w:rsidRPr="006706C2">
              <w:rPr>
                <w:color w:val="000000"/>
                <w:sz w:val="24"/>
                <w:szCs w:val="24"/>
                <w:lang w:eastAsia="ru-RU"/>
              </w:rPr>
              <w:t>1,805</w:t>
            </w:r>
          </w:p>
        </w:tc>
      </w:tr>
      <w:tr w:rsidR="00AC0EA5" w:rsidRPr="00D53163" w:rsidTr="006706C2">
        <w:trPr>
          <w:trHeight w:val="315"/>
          <w:jc w:val="center"/>
        </w:trPr>
        <w:tc>
          <w:tcPr>
            <w:tcW w:w="0" w:type="auto"/>
            <w:tcBorders>
              <w:top w:val="nil"/>
              <w:left w:val="single" w:sz="4" w:space="0" w:color="auto"/>
              <w:bottom w:val="single" w:sz="4" w:space="0" w:color="auto"/>
              <w:right w:val="single" w:sz="4" w:space="0" w:color="auto"/>
            </w:tcBorders>
            <w:vAlign w:val="center"/>
          </w:tcPr>
          <w:p w:rsidR="00AC0EA5" w:rsidRPr="006706C2" w:rsidRDefault="00AC0EA5" w:rsidP="006706C2">
            <w:pPr>
              <w:spacing w:after="0" w:line="240" w:lineRule="auto"/>
              <w:jc w:val="center"/>
              <w:rPr>
                <w:sz w:val="24"/>
                <w:szCs w:val="24"/>
                <w:lang w:eastAsia="ru-RU"/>
              </w:rPr>
            </w:pPr>
            <w:r w:rsidRPr="006706C2">
              <w:rPr>
                <w:sz w:val="24"/>
                <w:szCs w:val="24"/>
                <w:lang w:eastAsia="ru-RU"/>
              </w:rPr>
              <w:t>от иных потребителей</w:t>
            </w:r>
          </w:p>
        </w:tc>
        <w:tc>
          <w:tcPr>
            <w:tcW w:w="0" w:type="auto"/>
            <w:tcBorders>
              <w:top w:val="nil"/>
              <w:left w:val="nil"/>
              <w:bottom w:val="single" w:sz="4" w:space="0" w:color="auto"/>
              <w:right w:val="single" w:sz="4" w:space="0" w:color="auto"/>
            </w:tcBorders>
            <w:vAlign w:val="center"/>
          </w:tcPr>
          <w:p w:rsidR="00AC0EA5" w:rsidRPr="006706C2" w:rsidRDefault="00AC0EA5" w:rsidP="00F01A71">
            <w:pPr>
              <w:spacing w:after="0" w:line="240" w:lineRule="auto"/>
              <w:jc w:val="center"/>
              <w:rPr>
                <w:sz w:val="24"/>
                <w:szCs w:val="24"/>
                <w:lang w:eastAsia="ru-RU"/>
              </w:rPr>
            </w:pPr>
            <w:r w:rsidRPr="006706C2">
              <w:rPr>
                <w:sz w:val="24"/>
                <w:szCs w:val="24"/>
                <w:lang w:eastAsia="ru-RU"/>
              </w:rPr>
              <w:t>тыс. м</w:t>
            </w:r>
            <w:r w:rsidRPr="006706C2">
              <w:rPr>
                <w:sz w:val="24"/>
                <w:szCs w:val="24"/>
                <w:vertAlign w:val="superscript"/>
                <w:lang w:eastAsia="ru-RU"/>
              </w:rPr>
              <w:t>3</w:t>
            </w:r>
          </w:p>
        </w:tc>
        <w:tc>
          <w:tcPr>
            <w:tcW w:w="0" w:type="auto"/>
            <w:tcBorders>
              <w:top w:val="nil"/>
              <w:left w:val="nil"/>
              <w:bottom w:val="single" w:sz="4" w:space="0" w:color="auto"/>
              <w:right w:val="single" w:sz="4" w:space="0" w:color="auto"/>
            </w:tcBorders>
            <w:noWrap/>
            <w:vAlign w:val="center"/>
          </w:tcPr>
          <w:p w:rsidR="00AC0EA5" w:rsidRPr="006706C2" w:rsidRDefault="00AC0EA5" w:rsidP="006706C2">
            <w:pPr>
              <w:spacing w:after="0" w:line="240" w:lineRule="auto"/>
              <w:jc w:val="center"/>
              <w:rPr>
                <w:color w:val="000000"/>
                <w:sz w:val="24"/>
                <w:szCs w:val="24"/>
                <w:lang w:eastAsia="ru-RU"/>
              </w:rPr>
            </w:pPr>
            <w:r w:rsidRPr="006706C2">
              <w:rPr>
                <w:color w:val="000000"/>
                <w:sz w:val="24"/>
                <w:szCs w:val="24"/>
                <w:lang w:eastAsia="ru-RU"/>
              </w:rPr>
              <w:t>2,849</w:t>
            </w:r>
          </w:p>
        </w:tc>
      </w:tr>
    </w:tbl>
    <w:p w:rsidR="00AC0EA5" w:rsidRDefault="00AC0EA5" w:rsidP="008E0964">
      <w:pPr>
        <w:jc w:val="center"/>
      </w:pPr>
    </w:p>
    <w:p w:rsidR="00AC0EA5" w:rsidRDefault="00AC0EA5" w:rsidP="008E0964">
      <w:pPr>
        <w:jc w:val="center"/>
      </w:pPr>
      <w:r w:rsidRPr="00A52A08">
        <w:rPr>
          <w:noProof/>
          <w:lang w:eastAsia="ru-RU"/>
        </w:rPr>
        <w:pict>
          <v:shape id="Диаграмма 10" o:spid="_x0000_i1046" type="#_x0000_t75" style="width:618.75pt;height:12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">
            <v:imagedata r:id="rId27" o:title="" cropbottom="-177f"/>
            <o:lock v:ext="edit" aspectratio="f"/>
          </v:shape>
        </w:pict>
      </w:r>
      <w:bookmarkStart w:id="95" w:name="_Toc381881440"/>
    </w:p>
    <w:p w:rsidR="00AC0EA5" w:rsidRPr="00E411DC" w:rsidRDefault="00AC0EA5" w:rsidP="00BA44CE">
      <w:pPr>
        <w:pStyle w:val="2"/>
        <w:ind w:firstLine="0"/>
        <w:jc w:val="center"/>
        <w:outlineLvl w:val="0"/>
      </w:pPr>
      <w:r w:rsidRPr="00E411DC">
        <w:t xml:space="preserve">Рисунок </w:t>
      </w:r>
      <w:fldSimple w:instr=" SEQ Рисунок \* ARABIC ">
        <w:r>
          <w:rPr>
            <w:noProof/>
          </w:rPr>
          <w:t>10</w:t>
        </w:r>
      </w:fldSimple>
      <w:r w:rsidRPr="00E411DC">
        <w:t xml:space="preserve"> Распределение общего количества полученных стоков по группам потребителей</w:t>
      </w:r>
      <w:bookmarkEnd w:id="95"/>
    </w:p>
    <w:p w:rsidR="00AC0EA5" w:rsidRPr="007116A1" w:rsidRDefault="00AC0EA5" w:rsidP="00BA44CE">
      <w:pPr>
        <w:pStyle w:val="Heading3"/>
      </w:pPr>
      <w:bookmarkStart w:id="96" w:name="_Toc381881441"/>
      <w:bookmarkStart w:id="97" w:name="_Toc392754992"/>
      <w:r w:rsidRPr="007116A1">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96"/>
      <w:bookmarkEnd w:id="97"/>
    </w:p>
    <w:p w:rsidR="00AC0EA5" w:rsidRPr="009F6FC0" w:rsidRDefault="00AC0EA5" w:rsidP="000D09B6">
      <w:pPr>
        <w:pStyle w:val="2"/>
      </w:pPr>
      <w:r w:rsidRPr="009F6FC0">
        <w:t>Произвести оценку общего количества дождевых стоков можно согласно «Методике расчета объемов организованного и неорганизованного дождевого, талого и дренажного стока в системы коммунальной канализации» по следующей формуле:</w:t>
      </w:r>
    </w:p>
    <w:p w:rsidR="00AC0EA5" w:rsidRPr="009F6FC0" w:rsidRDefault="00AC0EA5" w:rsidP="000D09B6">
      <w:pPr>
        <w:pStyle w:val="2"/>
      </w:pPr>
      <w:r w:rsidRPr="009F6FC0">
        <w:object w:dxaOrig="2200" w:dyaOrig="380">
          <v:shape id="_x0000_i1047" type="#_x0000_t75" style="width:110.25pt;height:18pt" o:ole="">
            <v:imagedata r:id="rId28" o:title=""/>
          </v:shape>
          <o:OLEObject Type="Embed" ProgID="Equation.3" ShapeID="_x0000_i1047" DrawAspect="Content" ObjectID="_1480711851" r:id="rId29"/>
        </w:object>
      </w:r>
    </w:p>
    <w:p w:rsidR="00AC0EA5" w:rsidRPr="009F6FC0" w:rsidRDefault="00AC0EA5" w:rsidP="000D09B6">
      <w:pPr>
        <w:pStyle w:val="2"/>
      </w:pPr>
      <w:r w:rsidRPr="009F6FC0">
        <w:t>Где:</w:t>
      </w:r>
      <w:bookmarkStart w:id="98" w:name="_Toc381881442"/>
    </w:p>
    <w:p w:rsidR="00AC0EA5" w:rsidRPr="009F6FC0" w:rsidRDefault="00AC0EA5" w:rsidP="00BA44CE">
      <w:pPr>
        <w:pStyle w:val="2"/>
        <w:outlineLvl w:val="0"/>
      </w:pPr>
      <w:r w:rsidRPr="009F6FC0">
        <w:object w:dxaOrig="320" w:dyaOrig="360">
          <v:shape id="_x0000_i1048" type="#_x0000_t75" style="width:15pt;height:18.75pt" o:ole="">
            <v:imagedata r:id="rId30" o:title=""/>
          </v:shape>
          <o:OLEObject Type="Embed" ProgID="Equation.3" ShapeID="_x0000_i1048" DrawAspect="Content" ObjectID="_1480711852" r:id="rId31"/>
        </w:object>
      </w:r>
      <w:r w:rsidRPr="009F6FC0">
        <w:t>– объем дождевого стока</w:t>
      </w:r>
      <w:bookmarkEnd w:id="98"/>
    </w:p>
    <w:p w:rsidR="00AC0EA5" w:rsidRPr="009F6FC0" w:rsidRDefault="00AC0EA5" w:rsidP="000D09B6">
      <w:pPr>
        <w:pStyle w:val="2"/>
      </w:pPr>
      <w:r w:rsidRPr="009F6FC0">
        <w:rPr>
          <w:position w:val="-14"/>
        </w:rPr>
        <w:object w:dxaOrig="380" w:dyaOrig="380">
          <v:shape id="_x0000_i1049" type="#_x0000_t75" style="width:18pt;height:18pt" o:ole="">
            <v:imagedata r:id="rId32" o:title=""/>
          </v:shape>
          <o:OLEObject Type="Embed" ProgID="Equation.3" ShapeID="_x0000_i1049" DrawAspect="Content" ObjectID="_1480711853" r:id="rId33"/>
        </w:object>
      </w:r>
      <w:r w:rsidRPr="009F6FC0">
        <w:t>– усредненный коэффициент стока дождевых вод, учитывающий различные виды поверхн</w:t>
      </w:r>
      <w:r>
        <w:t>остей в состав общей территории;</w:t>
      </w:r>
    </w:p>
    <w:p w:rsidR="00AC0EA5" w:rsidRPr="009F6FC0" w:rsidRDefault="00AC0EA5" w:rsidP="000D09B6">
      <w:pPr>
        <w:pStyle w:val="2"/>
      </w:pPr>
      <w:r w:rsidRPr="009F6FC0">
        <w:rPr>
          <w:position w:val="-12"/>
        </w:rPr>
        <w:object w:dxaOrig="360" w:dyaOrig="360">
          <v:shape id="_x0000_i1050" type="#_x0000_t75" style="width:18.75pt;height:18.75pt" o:ole="">
            <v:imagedata r:id="rId34" o:title=""/>
          </v:shape>
          <o:OLEObject Type="Embed" ProgID="Equation.3" ShapeID="_x0000_i1050" DrawAspect="Content" ObjectID="_1480711854" r:id="rId35"/>
        </w:object>
      </w:r>
      <w:r w:rsidRPr="009F6FC0">
        <w:t>– слой выпавших атмосферных осадков</w:t>
      </w:r>
    </w:p>
    <w:p w:rsidR="00AC0EA5" w:rsidRPr="009F6FC0" w:rsidRDefault="00AC0EA5" w:rsidP="000D09B6">
      <w:pPr>
        <w:pStyle w:val="2"/>
      </w:pPr>
      <w:r w:rsidRPr="009F6FC0">
        <w:rPr>
          <w:position w:val="-4"/>
        </w:rPr>
        <w:object w:dxaOrig="260" w:dyaOrig="260">
          <v:shape id="_x0000_i1051" type="#_x0000_t75" style="width:14.25pt;height:14.25pt" o:ole="">
            <v:imagedata r:id="rId36" o:title=""/>
          </v:shape>
          <o:OLEObject Type="Embed" ProgID="Equation.3" ShapeID="_x0000_i1051" DrawAspect="Content" ObjectID="_1480711855" r:id="rId37"/>
        </w:object>
      </w:r>
      <w:r w:rsidRPr="009F6FC0">
        <w:t>– общая  площадь территорий</w:t>
      </w:r>
    </w:p>
    <w:p w:rsidR="00AC0EA5" w:rsidRPr="009F6FC0" w:rsidRDefault="00AC0EA5" w:rsidP="000D09B6">
      <w:pPr>
        <w:pStyle w:val="2"/>
      </w:pPr>
      <w:r w:rsidRPr="009F6FC0">
        <w:t>Где:</w:t>
      </w:r>
    </w:p>
    <w:p w:rsidR="00AC0EA5" w:rsidRPr="009F6FC0" w:rsidRDefault="00AC0EA5" w:rsidP="000D09B6">
      <w:pPr>
        <w:pStyle w:val="2"/>
        <w:rPr>
          <w:lang w:val="en-US"/>
        </w:rPr>
      </w:pPr>
      <w:r w:rsidRPr="009F6FC0">
        <w:object w:dxaOrig="999" w:dyaOrig="400">
          <v:shape id="_x0000_i1052" type="#_x0000_t75" style="width:50.25pt;height:19.5pt" o:ole="">
            <v:imagedata r:id="rId38" o:title=""/>
          </v:shape>
          <o:OLEObject Type="Embed" ProgID="Equation.3" ShapeID="_x0000_i1052" DrawAspect="Content" ObjectID="_1480711856" r:id="rId39"/>
        </w:object>
      </w:r>
    </w:p>
    <w:p w:rsidR="00AC0EA5" w:rsidRPr="009F6FC0" w:rsidRDefault="00AC0EA5" w:rsidP="000D09B6">
      <w:pPr>
        <w:pStyle w:val="2"/>
      </w:pPr>
      <w:r w:rsidRPr="009F6FC0">
        <w:rPr>
          <w:position w:val="-12"/>
        </w:rPr>
        <w:object w:dxaOrig="260" w:dyaOrig="360">
          <v:shape id="_x0000_i1053" type="#_x0000_t75" style="width:14.25pt;height:18.75pt" o:ole="">
            <v:imagedata r:id="rId40" o:title=""/>
          </v:shape>
          <o:OLEObject Type="Embed" ProgID="Equation.3" ShapeID="_x0000_i1053" DrawAspect="Content" ObjectID="_1480711857" r:id="rId41"/>
        </w:object>
      </w:r>
      <w:r w:rsidRPr="009F6FC0">
        <w:t>–площадь определенного вида покрытия в составе общей территории.</w:t>
      </w:r>
    </w:p>
    <w:p w:rsidR="00AC0EA5" w:rsidRDefault="00AC0EA5" w:rsidP="000D09B6">
      <w:pPr>
        <w:pStyle w:val="2"/>
      </w:pPr>
      <w:r w:rsidRPr="00C7012D">
        <w:t>За год величина слоя выпавших осадков на территории поселения оценивается порядка 6</w:t>
      </w:r>
      <w:r>
        <w:t>0</w:t>
      </w:r>
      <w:r w:rsidRPr="00C7012D">
        <w:t>0 мм. Усреднённый коэффициент стока примем равным 0,2. Оценочная площадь технологической зон</w:t>
      </w:r>
      <w:r>
        <w:t>ы</w:t>
      </w:r>
      <w:r w:rsidRPr="00C7012D">
        <w:t xml:space="preserve"> </w:t>
      </w:r>
      <w:r>
        <w:t>водоотведения</w:t>
      </w:r>
      <w:r w:rsidRPr="00C7012D">
        <w:t xml:space="preserve"> составляет: </w:t>
      </w:r>
      <w:r>
        <w:t>0,349 к</w:t>
      </w:r>
      <w:r w:rsidRPr="00C7012D">
        <w:t>м</w:t>
      </w:r>
      <w:r w:rsidRPr="00C7012D">
        <w:rPr>
          <w:vertAlign w:val="superscript"/>
        </w:rPr>
        <w:t>2</w:t>
      </w:r>
      <w:r>
        <w:t xml:space="preserve">. </w:t>
      </w:r>
      <w:r w:rsidRPr="00C7012D">
        <w:t>Согласно методике</w:t>
      </w:r>
      <w:r>
        <w:t>,</w:t>
      </w:r>
      <w:r w:rsidRPr="00C7012D">
        <w:t xml:space="preserve"> общее ежегодное количество организованного и неорганизованного дождевого, талого и дренажного стока </w:t>
      </w:r>
      <w:r>
        <w:t>составляет порядка  41,9 тыс. м</w:t>
      </w:r>
      <w:r w:rsidRPr="00DB462D">
        <w:rPr>
          <w:vertAlign w:val="superscript"/>
        </w:rPr>
        <w:t>3</w:t>
      </w:r>
      <w:r>
        <w:t xml:space="preserve">. </w:t>
      </w:r>
      <w:r w:rsidRPr="00C7012D">
        <w:t>Следует сказать, что проектами системы водоотведения не предусматривается попадание поверхностных стоков в хозяйственно-бытовую канализацию.</w:t>
      </w:r>
    </w:p>
    <w:p w:rsidR="00AC0EA5" w:rsidRDefault="00AC0EA5" w:rsidP="00AA2ABA">
      <w:pPr>
        <w:pStyle w:val="110"/>
        <w:spacing w:line="259" w:lineRule="auto"/>
        <w:ind w:firstLine="709"/>
        <w:jc w:val="both"/>
        <w:rPr>
          <w:sz w:val="28"/>
          <w:szCs w:val="28"/>
        </w:rPr>
      </w:pPr>
    </w:p>
    <w:p w:rsidR="00AC0EA5" w:rsidRPr="008E5F52" w:rsidRDefault="00AC0EA5" w:rsidP="00BA44CE">
      <w:pPr>
        <w:pStyle w:val="Heading3"/>
      </w:pPr>
      <w:bookmarkStart w:id="99" w:name="_Toc381881443"/>
      <w:bookmarkStart w:id="100" w:name="_Toc392754993"/>
      <w:r w:rsidRPr="008E5F52">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9"/>
      <w:bookmarkEnd w:id="100"/>
    </w:p>
    <w:p w:rsidR="00AC0EA5" w:rsidRDefault="00AC0EA5" w:rsidP="000D09B6">
      <w:pPr>
        <w:pStyle w:val="2"/>
      </w:pPr>
      <w:r>
        <w:t>В настоящее время в</w:t>
      </w:r>
      <w:r w:rsidRPr="009F6FC0">
        <w:t xml:space="preserve"> населенных пунктах МО </w:t>
      </w:r>
      <w:r>
        <w:t>Запорожское</w:t>
      </w:r>
      <w:r w:rsidRPr="009F6FC0">
        <w:t xml:space="preserve"> </w:t>
      </w:r>
      <w:r>
        <w:t xml:space="preserve">сельское </w:t>
      </w:r>
      <w:r w:rsidRPr="009F6FC0">
        <w:t xml:space="preserve">поселение отсутствуют приборы учета сточных вод. </w:t>
      </w:r>
      <w:r>
        <w:t>Коммерческий учет принимаемых сточных вод осуществляется в соответствии с действующим законодательством, и количество принятых сточных вод рассчитывается косвенным методом  на основе учета потребления воды для всех групп потребителей.</w:t>
      </w:r>
      <w:r w:rsidRPr="00247017">
        <w:t xml:space="preserve"> </w:t>
      </w:r>
      <w:r w:rsidRPr="009F6FC0">
        <w:t>Ввод приборов учета сточных вод в перспективе до 202</w:t>
      </w:r>
      <w:r>
        <w:t>4</w:t>
      </w:r>
      <w:r w:rsidRPr="009F6FC0">
        <w:t xml:space="preserve"> года не планируется.</w:t>
      </w:r>
    </w:p>
    <w:p w:rsidR="00AC0EA5" w:rsidRDefault="00AC0EA5" w:rsidP="000D09B6">
      <w:pPr>
        <w:pStyle w:val="2"/>
      </w:pPr>
    </w:p>
    <w:p w:rsidR="00AC0EA5" w:rsidRPr="006E46F4" w:rsidRDefault="00AC0EA5" w:rsidP="00BA44CE">
      <w:pPr>
        <w:pStyle w:val="Heading3"/>
      </w:pPr>
      <w:bookmarkStart w:id="101" w:name="_Toc381881444"/>
      <w:bookmarkStart w:id="102" w:name="_Toc392754994"/>
      <w:r w:rsidRPr="006E46F4">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01"/>
      <w:bookmarkEnd w:id="102"/>
    </w:p>
    <w:p w:rsidR="00AC0EA5" w:rsidRDefault="00AC0EA5" w:rsidP="00F76E5E">
      <w:pPr>
        <w:pStyle w:val="16"/>
        <w:rPr>
          <w:lang w:eastAsia="ru-RU"/>
        </w:rPr>
      </w:pPr>
      <w:r w:rsidRPr="00C7012D">
        <w:t>В связи с отсутствием данных у ресурсоснабжающей организаци</w:t>
      </w:r>
      <w:r>
        <w:t>и</w:t>
      </w:r>
      <w:r w:rsidRPr="00C7012D">
        <w:t xml:space="preserve"> провести ретроспективный анализ за последние 10 лет балансов поступления сточных вод с выделением зон </w:t>
      </w:r>
      <w:r w:rsidRPr="00C7012D">
        <w:rPr>
          <w:lang w:eastAsia="ru-RU"/>
        </w:rPr>
        <w:t>дефицитов и резервов производственных мощностей затруднительно</w:t>
      </w:r>
      <w:r>
        <w:rPr>
          <w:lang w:eastAsia="ru-RU"/>
        </w:rPr>
        <w:t xml:space="preserve">. </w:t>
      </w:r>
    </w:p>
    <w:p w:rsidR="00AC0EA5" w:rsidRDefault="00AC0EA5" w:rsidP="00F76E5E">
      <w:pPr>
        <w:pStyle w:val="16"/>
        <w:rPr>
          <w:lang w:eastAsia="ru-RU"/>
        </w:rPr>
      </w:pPr>
      <w:r>
        <w:rPr>
          <w:lang w:eastAsia="ru-RU"/>
        </w:rPr>
        <w:t>Согласно данным за последние 2</w:t>
      </w:r>
      <w:r w:rsidRPr="00C7012D">
        <w:rPr>
          <w:lang w:eastAsia="ru-RU"/>
        </w:rPr>
        <w:t xml:space="preserve"> год</w:t>
      </w:r>
      <w:r>
        <w:rPr>
          <w:lang w:eastAsia="ru-RU"/>
        </w:rPr>
        <w:t>а,</w:t>
      </w:r>
      <w:r w:rsidRPr="00C7012D">
        <w:rPr>
          <w:lang w:eastAsia="ru-RU"/>
        </w:rPr>
        <w:t xml:space="preserve"> поступление сточных вод </w:t>
      </w:r>
      <w:r>
        <w:rPr>
          <w:lang w:eastAsia="ru-RU"/>
        </w:rPr>
        <w:t xml:space="preserve">в систему </w:t>
      </w:r>
      <w:r w:rsidRPr="00C7012D">
        <w:rPr>
          <w:lang w:eastAsia="ru-RU"/>
        </w:rPr>
        <w:t>водоотведения</w:t>
      </w:r>
      <w:r>
        <w:rPr>
          <w:lang w:eastAsia="ru-RU"/>
        </w:rPr>
        <w:t xml:space="preserve"> поселка Запорожское</w:t>
      </w:r>
      <w:r w:rsidRPr="00C7012D">
        <w:rPr>
          <w:lang w:eastAsia="ru-RU"/>
        </w:rPr>
        <w:t xml:space="preserve"> выглядело следующим образом:</w:t>
      </w:r>
    </w:p>
    <w:p w:rsidR="00AC0EA5" w:rsidRPr="00C7012D" w:rsidRDefault="00AC0EA5" w:rsidP="00BA44CE">
      <w:pPr>
        <w:pStyle w:val="2"/>
        <w:ind w:firstLine="0"/>
        <w:jc w:val="center"/>
        <w:outlineLvl w:val="0"/>
      </w:pPr>
      <w:r w:rsidRPr="00C7012D">
        <w:t xml:space="preserve">Таблица </w:t>
      </w:r>
      <w:fldSimple w:instr=" SEQ Таблица \* ARABIC ">
        <w:r>
          <w:rPr>
            <w:noProof/>
          </w:rPr>
          <w:t>38</w:t>
        </w:r>
      </w:fldSimple>
      <w:r w:rsidRPr="00C7012D">
        <w:t xml:space="preserve"> Ретроспективный баланс водоотведения</w:t>
      </w:r>
      <w:r>
        <w:t xml:space="preserve"> в п. Запорожское</w:t>
      </w:r>
    </w:p>
    <w:tbl>
      <w:tblPr>
        <w:tblW w:w="0" w:type="auto"/>
        <w:jc w:val="center"/>
        <w:tblLook w:val="00A0"/>
      </w:tblPr>
      <w:tblGrid>
        <w:gridCol w:w="4691"/>
        <w:gridCol w:w="1076"/>
        <w:gridCol w:w="925"/>
        <w:gridCol w:w="925"/>
      </w:tblGrid>
      <w:tr w:rsidR="00AC0EA5" w:rsidRPr="00277772" w:rsidTr="00BF7898">
        <w:trPr>
          <w:trHeight w:val="391"/>
          <w:jc w:val="center"/>
        </w:trPr>
        <w:tc>
          <w:tcPr>
            <w:tcW w:w="0" w:type="auto"/>
            <w:tcBorders>
              <w:top w:val="single" w:sz="4" w:space="0" w:color="auto"/>
              <w:left w:val="single" w:sz="4" w:space="0" w:color="auto"/>
              <w:bottom w:val="single" w:sz="4" w:space="0" w:color="auto"/>
              <w:right w:val="single" w:sz="4" w:space="0" w:color="auto"/>
            </w:tcBorders>
            <w:vAlign w:val="center"/>
          </w:tcPr>
          <w:p w:rsidR="00AC0EA5" w:rsidRPr="00A7230E" w:rsidRDefault="00AC0EA5" w:rsidP="00BF7898">
            <w:pPr>
              <w:pStyle w:val="normal-p0"/>
              <w:jc w:val="center"/>
              <w:rPr>
                <w:b/>
              </w:rPr>
            </w:pPr>
            <w:r w:rsidRPr="00A7230E">
              <w:rPr>
                <w:b/>
              </w:rPr>
              <w:t>Наименование показателей</w:t>
            </w:r>
          </w:p>
        </w:tc>
        <w:tc>
          <w:tcPr>
            <w:tcW w:w="0" w:type="auto"/>
            <w:tcBorders>
              <w:top w:val="single" w:sz="4" w:space="0" w:color="auto"/>
              <w:left w:val="nil"/>
              <w:bottom w:val="single" w:sz="4" w:space="0" w:color="auto"/>
              <w:right w:val="single" w:sz="4" w:space="0" w:color="auto"/>
            </w:tcBorders>
            <w:vAlign w:val="center"/>
          </w:tcPr>
          <w:p w:rsidR="00AC0EA5" w:rsidRPr="00A7230E" w:rsidRDefault="00AC0EA5" w:rsidP="00BF7898">
            <w:pPr>
              <w:pStyle w:val="normal-p0"/>
              <w:jc w:val="center"/>
              <w:rPr>
                <w:b/>
              </w:rPr>
            </w:pPr>
            <w:r w:rsidRPr="00A7230E">
              <w:rPr>
                <w:b/>
              </w:rPr>
              <w:t>Ед. изм.</w:t>
            </w:r>
          </w:p>
        </w:tc>
        <w:tc>
          <w:tcPr>
            <w:tcW w:w="0" w:type="auto"/>
            <w:tcBorders>
              <w:top w:val="single" w:sz="4" w:space="0" w:color="auto"/>
              <w:left w:val="nil"/>
              <w:bottom w:val="single" w:sz="4" w:space="0" w:color="auto"/>
              <w:right w:val="single" w:sz="4" w:space="0" w:color="auto"/>
            </w:tcBorders>
            <w:noWrap/>
            <w:vAlign w:val="center"/>
          </w:tcPr>
          <w:p w:rsidR="00AC0EA5" w:rsidRPr="00A7230E" w:rsidRDefault="00AC0EA5" w:rsidP="00BF7898">
            <w:pPr>
              <w:pStyle w:val="normal-p0"/>
              <w:jc w:val="center"/>
              <w:rPr>
                <w:b/>
              </w:rPr>
            </w:pPr>
            <w:r w:rsidRPr="00A7230E">
              <w:rPr>
                <w:b/>
              </w:rPr>
              <w:t>2012 г.</w:t>
            </w:r>
          </w:p>
        </w:tc>
        <w:tc>
          <w:tcPr>
            <w:tcW w:w="0" w:type="auto"/>
            <w:tcBorders>
              <w:top w:val="single" w:sz="4" w:space="0" w:color="auto"/>
              <w:left w:val="nil"/>
              <w:bottom w:val="single" w:sz="4" w:space="0" w:color="auto"/>
              <w:right w:val="single" w:sz="4" w:space="0" w:color="auto"/>
            </w:tcBorders>
            <w:vAlign w:val="center"/>
          </w:tcPr>
          <w:p w:rsidR="00AC0EA5" w:rsidRPr="00A7230E" w:rsidRDefault="00AC0EA5" w:rsidP="00BF7898">
            <w:pPr>
              <w:pStyle w:val="normal-p0"/>
              <w:jc w:val="center"/>
              <w:rPr>
                <w:b/>
              </w:rPr>
            </w:pPr>
            <w:r w:rsidRPr="00A7230E">
              <w:rPr>
                <w:b/>
              </w:rPr>
              <w:t>2013 г.</w:t>
            </w:r>
          </w:p>
        </w:tc>
      </w:tr>
      <w:tr w:rsidR="00AC0EA5" w:rsidRPr="00277772" w:rsidTr="004A144B">
        <w:trPr>
          <w:trHeight w:val="322"/>
          <w:jc w:val="center"/>
        </w:trPr>
        <w:tc>
          <w:tcPr>
            <w:tcW w:w="0" w:type="auto"/>
            <w:tcBorders>
              <w:top w:val="single" w:sz="4" w:space="0" w:color="auto"/>
              <w:left w:val="single" w:sz="4" w:space="0" w:color="auto"/>
              <w:bottom w:val="single" w:sz="4" w:space="0" w:color="auto"/>
              <w:right w:val="single" w:sz="4" w:space="0" w:color="auto"/>
            </w:tcBorders>
            <w:vAlign w:val="center"/>
          </w:tcPr>
          <w:p w:rsidR="00AC0EA5" w:rsidRPr="00A7230E" w:rsidRDefault="00AC0EA5" w:rsidP="00BF7898">
            <w:pPr>
              <w:pStyle w:val="normal-p0"/>
              <w:jc w:val="center"/>
              <w:rPr>
                <w:bCs/>
              </w:rPr>
            </w:pPr>
            <w:r w:rsidRPr="00A7230E">
              <w:rPr>
                <w:bCs/>
              </w:rPr>
              <w:t>Пропущено сточных вод, всего, в том числе:</w:t>
            </w:r>
          </w:p>
        </w:tc>
        <w:tc>
          <w:tcPr>
            <w:tcW w:w="0" w:type="auto"/>
            <w:tcBorders>
              <w:top w:val="single" w:sz="4" w:space="0" w:color="auto"/>
              <w:left w:val="nil"/>
              <w:bottom w:val="single" w:sz="4" w:space="0" w:color="auto"/>
              <w:right w:val="single" w:sz="4" w:space="0" w:color="auto"/>
            </w:tcBorders>
            <w:vAlign w:val="center"/>
          </w:tcPr>
          <w:p w:rsidR="00AC0EA5" w:rsidRPr="00A7230E" w:rsidRDefault="00AC0EA5" w:rsidP="00BF7898">
            <w:pPr>
              <w:pStyle w:val="normal-p0"/>
              <w:jc w:val="center"/>
              <w:rPr>
                <w:bCs/>
              </w:rPr>
            </w:pPr>
            <w:r w:rsidRPr="00A7230E">
              <w:rPr>
                <w:bCs/>
              </w:rPr>
              <w:t>тыс. м</w:t>
            </w:r>
            <w:r w:rsidRPr="00A7230E">
              <w:rPr>
                <w:bCs/>
                <w:vertAlign w:val="superscript"/>
              </w:rPr>
              <w:t>3</w:t>
            </w:r>
          </w:p>
        </w:tc>
        <w:tc>
          <w:tcPr>
            <w:tcW w:w="0" w:type="auto"/>
            <w:tcBorders>
              <w:top w:val="single" w:sz="4" w:space="0" w:color="auto"/>
              <w:left w:val="nil"/>
              <w:bottom w:val="single" w:sz="4" w:space="0" w:color="auto"/>
              <w:right w:val="single" w:sz="4" w:space="0" w:color="auto"/>
            </w:tcBorders>
            <w:noWrap/>
            <w:vAlign w:val="center"/>
          </w:tcPr>
          <w:p w:rsidR="00AC0EA5" w:rsidRPr="00A7230E" w:rsidRDefault="00AC0EA5" w:rsidP="00BF7898">
            <w:pPr>
              <w:pStyle w:val="normal-p0"/>
              <w:jc w:val="center"/>
            </w:pPr>
            <w:r w:rsidRPr="00A7230E">
              <w:t>50,430</w:t>
            </w:r>
          </w:p>
        </w:tc>
        <w:tc>
          <w:tcPr>
            <w:tcW w:w="0" w:type="auto"/>
            <w:tcBorders>
              <w:top w:val="single" w:sz="4" w:space="0" w:color="auto"/>
              <w:left w:val="nil"/>
              <w:bottom w:val="single" w:sz="4" w:space="0" w:color="auto"/>
              <w:right w:val="single" w:sz="4" w:space="0" w:color="auto"/>
            </w:tcBorders>
            <w:vAlign w:val="center"/>
          </w:tcPr>
          <w:p w:rsidR="00AC0EA5" w:rsidRPr="00A7230E" w:rsidRDefault="00AC0EA5" w:rsidP="00BF7898">
            <w:pPr>
              <w:pStyle w:val="normal-p0"/>
              <w:jc w:val="center"/>
              <w:rPr>
                <w:lang w:eastAsia="en-US"/>
              </w:rPr>
            </w:pPr>
            <w:r w:rsidRPr="00A7230E">
              <w:rPr>
                <w:lang w:eastAsia="en-US"/>
              </w:rPr>
              <w:t>45,58</w:t>
            </w:r>
          </w:p>
        </w:tc>
      </w:tr>
      <w:tr w:rsidR="00AC0EA5" w:rsidRPr="00277772" w:rsidTr="00BF7898">
        <w:trPr>
          <w:trHeight w:val="315"/>
          <w:jc w:val="center"/>
        </w:trPr>
        <w:tc>
          <w:tcPr>
            <w:tcW w:w="0" w:type="auto"/>
            <w:tcBorders>
              <w:top w:val="nil"/>
              <w:left w:val="single" w:sz="4" w:space="0" w:color="auto"/>
              <w:bottom w:val="single" w:sz="4" w:space="0" w:color="auto"/>
              <w:right w:val="single" w:sz="4" w:space="0" w:color="auto"/>
            </w:tcBorders>
            <w:vAlign w:val="center"/>
          </w:tcPr>
          <w:p w:rsidR="00AC0EA5" w:rsidRPr="00A7230E" w:rsidRDefault="00AC0EA5" w:rsidP="00BF7898">
            <w:pPr>
              <w:pStyle w:val="normal-p0"/>
              <w:jc w:val="center"/>
            </w:pPr>
            <w:r w:rsidRPr="00A7230E">
              <w:t>от собственного производства</w:t>
            </w:r>
          </w:p>
        </w:tc>
        <w:tc>
          <w:tcPr>
            <w:tcW w:w="0" w:type="auto"/>
            <w:tcBorders>
              <w:top w:val="nil"/>
              <w:left w:val="nil"/>
              <w:bottom w:val="single" w:sz="4" w:space="0" w:color="auto"/>
              <w:right w:val="single" w:sz="4" w:space="0" w:color="auto"/>
            </w:tcBorders>
            <w:vAlign w:val="center"/>
          </w:tcPr>
          <w:p w:rsidR="00AC0EA5" w:rsidRPr="00A7230E" w:rsidRDefault="00AC0EA5" w:rsidP="00BF7898">
            <w:pPr>
              <w:pStyle w:val="normal-p0"/>
              <w:jc w:val="center"/>
            </w:pPr>
            <w:r w:rsidRPr="00A7230E">
              <w:t>тыс. м</w:t>
            </w:r>
            <w:r w:rsidRPr="00A7230E">
              <w:rPr>
                <w:vertAlign w:val="superscript"/>
              </w:rPr>
              <w:t>3</w:t>
            </w:r>
          </w:p>
        </w:tc>
        <w:tc>
          <w:tcPr>
            <w:tcW w:w="0" w:type="auto"/>
            <w:tcBorders>
              <w:top w:val="nil"/>
              <w:left w:val="nil"/>
              <w:bottom w:val="single" w:sz="4" w:space="0" w:color="auto"/>
              <w:right w:val="single" w:sz="4" w:space="0" w:color="auto"/>
            </w:tcBorders>
            <w:noWrap/>
            <w:vAlign w:val="center"/>
          </w:tcPr>
          <w:p w:rsidR="00AC0EA5" w:rsidRPr="00A7230E" w:rsidRDefault="00AC0EA5" w:rsidP="00BF7898">
            <w:pPr>
              <w:pStyle w:val="normal-p0"/>
              <w:jc w:val="center"/>
            </w:pPr>
            <w:r w:rsidRPr="00A7230E">
              <w:sym w:font="Symbol" w:char="F02D"/>
            </w:r>
          </w:p>
        </w:tc>
        <w:tc>
          <w:tcPr>
            <w:tcW w:w="0" w:type="auto"/>
            <w:tcBorders>
              <w:top w:val="nil"/>
              <w:left w:val="nil"/>
              <w:bottom w:val="single" w:sz="4" w:space="0" w:color="auto"/>
              <w:right w:val="single" w:sz="4" w:space="0" w:color="auto"/>
            </w:tcBorders>
            <w:vAlign w:val="center"/>
          </w:tcPr>
          <w:p w:rsidR="00AC0EA5" w:rsidRPr="00A7230E" w:rsidRDefault="00AC0EA5" w:rsidP="00BF7898">
            <w:pPr>
              <w:pStyle w:val="normal-p0"/>
              <w:jc w:val="center"/>
              <w:rPr>
                <w:lang w:eastAsia="en-US"/>
              </w:rPr>
            </w:pPr>
            <w:r w:rsidRPr="00A7230E">
              <w:sym w:font="Symbol" w:char="F02D"/>
            </w:r>
          </w:p>
        </w:tc>
      </w:tr>
      <w:tr w:rsidR="00AC0EA5" w:rsidRPr="00277772" w:rsidTr="00BF7898">
        <w:trPr>
          <w:trHeight w:val="315"/>
          <w:jc w:val="center"/>
        </w:trPr>
        <w:tc>
          <w:tcPr>
            <w:tcW w:w="0" w:type="auto"/>
            <w:tcBorders>
              <w:top w:val="nil"/>
              <w:left w:val="single" w:sz="4" w:space="0" w:color="auto"/>
              <w:bottom w:val="single" w:sz="4" w:space="0" w:color="auto"/>
              <w:right w:val="single" w:sz="4" w:space="0" w:color="auto"/>
            </w:tcBorders>
            <w:vAlign w:val="center"/>
          </w:tcPr>
          <w:p w:rsidR="00AC0EA5" w:rsidRPr="00A7230E" w:rsidRDefault="00AC0EA5" w:rsidP="00BF7898">
            <w:pPr>
              <w:pStyle w:val="normal-p0"/>
              <w:jc w:val="center"/>
              <w:rPr>
                <w:bCs/>
              </w:rPr>
            </w:pPr>
            <w:r w:rsidRPr="00A7230E">
              <w:rPr>
                <w:bCs/>
              </w:rPr>
              <w:t xml:space="preserve">товарные стоки - всего, </w:t>
            </w:r>
            <w:r w:rsidRPr="00A7230E">
              <w:t>в том числе:</w:t>
            </w:r>
          </w:p>
        </w:tc>
        <w:tc>
          <w:tcPr>
            <w:tcW w:w="0" w:type="auto"/>
            <w:tcBorders>
              <w:top w:val="nil"/>
              <w:left w:val="nil"/>
              <w:bottom w:val="single" w:sz="4" w:space="0" w:color="auto"/>
              <w:right w:val="single" w:sz="4" w:space="0" w:color="auto"/>
            </w:tcBorders>
            <w:vAlign w:val="center"/>
          </w:tcPr>
          <w:p w:rsidR="00AC0EA5" w:rsidRPr="00A7230E" w:rsidRDefault="00AC0EA5" w:rsidP="00BF7898">
            <w:pPr>
              <w:pStyle w:val="normal-p0"/>
              <w:jc w:val="center"/>
              <w:rPr>
                <w:bCs/>
              </w:rPr>
            </w:pPr>
            <w:r w:rsidRPr="00A7230E">
              <w:rPr>
                <w:bCs/>
              </w:rPr>
              <w:t>тыс. м</w:t>
            </w:r>
            <w:r w:rsidRPr="00A7230E">
              <w:rPr>
                <w:bCs/>
                <w:vertAlign w:val="superscript"/>
              </w:rPr>
              <w:t>3</w:t>
            </w:r>
          </w:p>
        </w:tc>
        <w:tc>
          <w:tcPr>
            <w:tcW w:w="0" w:type="auto"/>
            <w:tcBorders>
              <w:top w:val="nil"/>
              <w:left w:val="nil"/>
              <w:bottom w:val="single" w:sz="4" w:space="0" w:color="auto"/>
              <w:right w:val="single" w:sz="4" w:space="0" w:color="auto"/>
            </w:tcBorders>
            <w:noWrap/>
            <w:vAlign w:val="center"/>
          </w:tcPr>
          <w:p w:rsidR="00AC0EA5" w:rsidRPr="00A7230E" w:rsidRDefault="00AC0EA5" w:rsidP="00BF7898">
            <w:pPr>
              <w:pStyle w:val="normal-p0"/>
              <w:jc w:val="center"/>
            </w:pPr>
            <w:r w:rsidRPr="00A7230E">
              <w:t>50,43</w:t>
            </w:r>
          </w:p>
        </w:tc>
        <w:tc>
          <w:tcPr>
            <w:tcW w:w="0" w:type="auto"/>
            <w:tcBorders>
              <w:top w:val="nil"/>
              <w:left w:val="nil"/>
              <w:bottom w:val="single" w:sz="4" w:space="0" w:color="auto"/>
              <w:right w:val="single" w:sz="4" w:space="0" w:color="auto"/>
            </w:tcBorders>
            <w:vAlign w:val="center"/>
          </w:tcPr>
          <w:p w:rsidR="00AC0EA5" w:rsidRPr="00A7230E" w:rsidRDefault="00AC0EA5" w:rsidP="00BF7898">
            <w:pPr>
              <w:pStyle w:val="normal-p0"/>
              <w:jc w:val="center"/>
              <w:rPr>
                <w:lang w:eastAsia="en-US"/>
              </w:rPr>
            </w:pPr>
            <w:r w:rsidRPr="00A7230E">
              <w:rPr>
                <w:lang w:eastAsia="en-US"/>
              </w:rPr>
              <w:t>45,58</w:t>
            </w:r>
          </w:p>
        </w:tc>
      </w:tr>
      <w:tr w:rsidR="00AC0EA5" w:rsidRPr="00277772" w:rsidTr="00BF7898">
        <w:trPr>
          <w:trHeight w:val="315"/>
          <w:jc w:val="center"/>
        </w:trPr>
        <w:tc>
          <w:tcPr>
            <w:tcW w:w="0" w:type="auto"/>
            <w:tcBorders>
              <w:top w:val="nil"/>
              <w:left w:val="single" w:sz="4" w:space="0" w:color="auto"/>
              <w:bottom w:val="single" w:sz="4" w:space="0" w:color="auto"/>
              <w:right w:val="single" w:sz="4" w:space="0" w:color="auto"/>
            </w:tcBorders>
            <w:vAlign w:val="center"/>
          </w:tcPr>
          <w:p w:rsidR="00AC0EA5" w:rsidRPr="00A7230E" w:rsidRDefault="00AC0EA5" w:rsidP="00BF7898">
            <w:pPr>
              <w:pStyle w:val="normal-p0"/>
              <w:jc w:val="center"/>
            </w:pPr>
            <w:r w:rsidRPr="00A7230E">
              <w:t>от населения</w:t>
            </w:r>
          </w:p>
        </w:tc>
        <w:tc>
          <w:tcPr>
            <w:tcW w:w="0" w:type="auto"/>
            <w:tcBorders>
              <w:top w:val="nil"/>
              <w:left w:val="nil"/>
              <w:bottom w:val="single" w:sz="4" w:space="0" w:color="auto"/>
              <w:right w:val="single" w:sz="4" w:space="0" w:color="auto"/>
            </w:tcBorders>
            <w:vAlign w:val="center"/>
          </w:tcPr>
          <w:p w:rsidR="00AC0EA5" w:rsidRPr="00A7230E" w:rsidRDefault="00AC0EA5" w:rsidP="00BF7898">
            <w:pPr>
              <w:pStyle w:val="normal-p0"/>
              <w:jc w:val="center"/>
            </w:pPr>
            <w:r w:rsidRPr="00A7230E">
              <w:t>тыс. м</w:t>
            </w:r>
            <w:r w:rsidRPr="00A7230E">
              <w:rPr>
                <w:vertAlign w:val="superscript"/>
              </w:rPr>
              <w:t>3</w:t>
            </w:r>
          </w:p>
        </w:tc>
        <w:tc>
          <w:tcPr>
            <w:tcW w:w="0" w:type="auto"/>
            <w:tcBorders>
              <w:top w:val="nil"/>
              <w:left w:val="nil"/>
              <w:bottom w:val="single" w:sz="4" w:space="0" w:color="auto"/>
              <w:right w:val="single" w:sz="4" w:space="0" w:color="auto"/>
            </w:tcBorders>
            <w:noWrap/>
            <w:vAlign w:val="center"/>
          </w:tcPr>
          <w:p w:rsidR="00AC0EA5" w:rsidRPr="00A7230E" w:rsidRDefault="00AC0EA5" w:rsidP="00BF7898">
            <w:pPr>
              <w:pStyle w:val="normal-p0"/>
              <w:jc w:val="center"/>
            </w:pPr>
            <w:r w:rsidRPr="00A7230E">
              <w:t>45,776</w:t>
            </w:r>
          </w:p>
        </w:tc>
        <w:tc>
          <w:tcPr>
            <w:tcW w:w="0" w:type="auto"/>
            <w:tcBorders>
              <w:top w:val="nil"/>
              <w:left w:val="nil"/>
              <w:bottom w:val="single" w:sz="4" w:space="0" w:color="auto"/>
              <w:right w:val="single" w:sz="4" w:space="0" w:color="auto"/>
            </w:tcBorders>
            <w:vAlign w:val="center"/>
          </w:tcPr>
          <w:p w:rsidR="00AC0EA5" w:rsidRPr="00A7230E" w:rsidRDefault="00AC0EA5" w:rsidP="00BF7898">
            <w:pPr>
              <w:pStyle w:val="normal-p0"/>
              <w:jc w:val="center"/>
              <w:rPr>
                <w:lang w:eastAsia="en-US"/>
              </w:rPr>
            </w:pPr>
            <w:r w:rsidRPr="00A7230E">
              <w:rPr>
                <w:lang w:eastAsia="en-US"/>
              </w:rPr>
              <w:t>40</w:t>
            </w:r>
          </w:p>
        </w:tc>
      </w:tr>
      <w:tr w:rsidR="00AC0EA5" w:rsidRPr="00277772" w:rsidTr="00BF7898">
        <w:trPr>
          <w:trHeight w:val="315"/>
          <w:jc w:val="center"/>
        </w:trPr>
        <w:tc>
          <w:tcPr>
            <w:tcW w:w="0" w:type="auto"/>
            <w:tcBorders>
              <w:top w:val="nil"/>
              <w:left w:val="single" w:sz="4" w:space="0" w:color="auto"/>
              <w:bottom w:val="single" w:sz="4" w:space="0" w:color="auto"/>
              <w:right w:val="single" w:sz="4" w:space="0" w:color="auto"/>
            </w:tcBorders>
            <w:vAlign w:val="center"/>
          </w:tcPr>
          <w:p w:rsidR="00AC0EA5" w:rsidRPr="00A7230E" w:rsidRDefault="00AC0EA5" w:rsidP="00BF7898">
            <w:pPr>
              <w:pStyle w:val="normal-p0"/>
              <w:jc w:val="center"/>
            </w:pPr>
            <w:r w:rsidRPr="00A7230E">
              <w:t>от бюджетных организаций</w:t>
            </w:r>
          </w:p>
        </w:tc>
        <w:tc>
          <w:tcPr>
            <w:tcW w:w="0" w:type="auto"/>
            <w:tcBorders>
              <w:top w:val="nil"/>
              <w:left w:val="nil"/>
              <w:bottom w:val="single" w:sz="4" w:space="0" w:color="auto"/>
              <w:right w:val="single" w:sz="4" w:space="0" w:color="auto"/>
            </w:tcBorders>
            <w:vAlign w:val="center"/>
          </w:tcPr>
          <w:p w:rsidR="00AC0EA5" w:rsidRPr="00A7230E" w:rsidRDefault="00AC0EA5" w:rsidP="00BF7898">
            <w:pPr>
              <w:pStyle w:val="normal-p0"/>
              <w:jc w:val="center"/>
            </w:pPr>
            <w:r w:rsidRPr="00A7230E">
              <w:t>тыс. м</w:t>
            </w:r>
            <w:r w:rsidRPr="00A7230E">
              <w:rPr>
                <w:vertAlign w:val="superscript"/>
              </w:rPr>
              <w:t>3</w:t>
            </w:r>
          </w:p>
        </w:tc>
        <w:tc>
          <w:tcPr>
            <w:tcW w:w="0" w:type="auto"/>
            <w:tcBorders>
              <w:top w:val="nil"/>
              <w:left w:val="nil"/>
              <w:bottom w:val="single" w:sz="4" w:space="0" w:color="auto"/>
              <w:right w:val="single" w:sz="4" w:space="0" w:color="auto"/>
            </w:tcBorders>
            <w:noWrap/>
            <w:vAlign w:val="center"/>
          </w:tcPr>
          <w:p w:rsidR="00AC0EA5" w:rsidRPr="00A7230E" w:rsidRDefault="00AC0EA5" w:rsidP="00BF7898">
            <w:pPr>
              <w:pStyle w:val="normal-p0"/>
              <w:jc w:val="center"/>
            </w:pPr>
            <w:r w:rsidRPr="00A7230E">
              <w:t>1,805</w:t>
            </w:r>
          </w:p>
        </w:tc>
        <w:tc>
          <w:tcPr>
            <w:tcW w:w="0" w:type="auto"/>
            <w:tcBorders>
              <w:top w:val="nil"/>
              <w:left w:val="nil"/>
              <w:bottom w:val="single" w:sz="4" w:space="0" w:color="auto"/>
              <w:right w:val="single" w:sz="4" w:space="0" w:color="auto"/>
            </w:tcBorders>
            <w:vAlign w:val="center"/>
          </w:tcPr>
          <w:p w:rsidR="00AC0EA5" w:rsidRPr="00A7230E" w:rsidRDefault="00AC0EA5" w:rsidP="00BF7898">
            <w:pPr>
              <w:pStyle w:val="normal-p0"/>
              <w:jc w:val="center"/>
              <w:rPr>
                <w:lang w:eastAsia="en-US"/>
              </w:rPr>
            </w:pPr>
            <w:r w:rsidRPr="00A7230E">
              <w:rPr>
                <w:lang w:eastAsia="en-US"/>
              </w:rPr>
              <w:t>1,87</w:t>
            </w:r>
          </w:p>
        </w:tc>
      </w:tr>
      <w:tr w:rsidR="00AC0EA5" w:rsidRPr="00277772" w:rsidTr="00BF7898">
        <w:trPr>
          <w:trHeight w:val="315"/>
          <w:jc w:val="center"/>
        </w:trPr>
        <w:tc>
          <w:tcPr>
            <w:tcW w:w="0" w:type="auto"/>
            <w:tcBorders>
              <w:top w:val="nil"/>
              <w:left w:val="single" w:sz="4" w:space="0" w:color="auto"/>
              <w:bottom w:val="single" w:sz="4" w:space="0" w:color="auto"/>
              <w:right w:val="single" w:sz="4" w:space="0" w:color="auto"/>
            </w:tcBorders>
            <w:vAlign w:val="center"/>
          </w:tcPr>
          <w:p w:rsidR="00AC0EA5" w:rsidRPr="00A7230E" w:rsidRDefault="00AC0EA5" w:rsidP="00BF7898">
            <w:pPr>
              <w:pStyle w:val="normal-p0"/>
              <w:jc w:val="center"/>
            </w:pPr>
            <w:r w:rsidRPr="00A7230E">
              <w:t>от иных потребителей</w:t>
            </w:r>
          </w:p>
        </w:tc>
        <w:tc>
          <w:tcPr>
            <w:tcW w:w="0" w:type="auto"/>
            <w:tcBorders>
              <w:top w:val="nil"/>
              <w:left w:val="nil"/>
              <w:bottom w:val="single" w:sz="4" w:space="0" w:color="auto"/>
              <w:right w:val="single" w:sz="4" w:space="0" w:color="auto"/>
            </w:tcBorders>
            <w:vAlign w:val="center"/>
          </w:tcPr>
          <w:p w:rsidR="00AC0EA5" w:rsidRPr="00A7230E" w:rsidRDefault="00AC0EA5" w:rsidP="00BF7898">
            <w:pPr>
              <w:pStyle w:val="normal-p0"/>
              <w:jc w:val="center"/>
            </w:pPr>
            <w:r w:rsidRPr="00A7230E">
              <w:t>тыс. м</w:t>
            </w:r>
            <w:r w:rsidRPr="00A7230E">
              <w:rPr>
                <w:vertAlign w:val="superscript"/>
              </w:rPr>
              <w:t>3</w:t>
            </w:r>
          </w:p>
        </w:tc>
        <w:tc>
          <w:tcPr>
            <w:tcW w:w="0" w:type="auto"/>
            <w:tcBorders>
              <w:top w:val="nil"/>
              <w:left w:val="nil"/>
              <w:bottom w:val="single" w:sz="4" w:space="0" w:color="auto"/>
              <w:right w:val="single" w:sz="4" w:space="0" w:color="auto"/>
            </w:tcBorders>
            <w:noWrap/>
            <w:vAlign w:val="center"/>
          </w:tcPr>
          <w:p w:rsidR="00AC0EA5" w:rsidRPr="00A7230E" w:rsidRDefault="00AC0EA5" w:rsidP="00BF7898">
            <w:pPr>
              <w:pStyle w:val="normal-p0"/>
              <w:jc w:val="center"/>
            </w:pPr>
            <w:r w:rsidRPr="00A7230E">
              <w:t>2,849</w:t>
            </w:r>
          </w:p>
        </w:tc>
        <w:tc>
          <w:tcPr>
            <w:tcW w:w="0" w:type="auto"/>
            <w:tcBorders>
              <w:top w:val="nil"/>
              <w:left w:val="nil"/>
              <w:bottom w:val="single" w:sz="4" w:space="0" w:color="auto"/>
              <w:right w:val="single" w:sz="4" w:space="0" w:color="auto"/>
            </w:tcBorders>
            <w:vAlign w:val="center"/>
          </w:tcPr>
          <w:p w:rsidR="00AC0EA5" w:rsidRPr="00A7230E" w:rsidRDefault="00AC0EA5" w:rsidP="00BF7898">
            <w:pPr>
              <w:pStyle w:val="normal-p0"/>
              <w:jc w:val="center"/>
              <w:rPr>
                <w:lang w:eastAsia="en-US"/>
              </w:rPr>
            </w:pPr>
            <w:r w:rsidRPr="00A7230E">
              <w:rPr>
                <w:lang w:eastAsia="en-US"/>
              </w:rPr>
              <w:t>3,66</w:t>
            </w:r>
          </w:p>
        </w:tc>
      </w:tr>
    </w:tbl>
    <w:p w:rsidR="00AC0EA5" w:rsidRDefault="00AC0EA5" w:rsidP="00BA44CE">
      <w:pPr>
        <w:pStyle w:val="Heading3"/>
      </w:pPr>
      <w:bookmarkStart w:id="103" w:name="_Toc381881446"/>
      <w:bookmarkStart w:id="104" w:name="_Toc392754995"/>
      <w:r w:rsidRPr="009C3A18">
        <w:t>Прогнозные балансы поступления сточных вод в централиз</w:t>
      </w:r>
      <w:r>
        <w:t xml:space="preserve">ованную систему водоотведения и </w:t>
      </w:r>
      <w:r w:rsidRPr="009C3A18">
        <w:t>отведения стоков по технологическим зонам водоотведения на срок не менее 10 лет с учетом различных сценариев раз</w:t>
      </w:r>
      <w:r>
        <w:t xml:space="preserve">вития </w:t>
      </w:r>
      <w:bookmarkEnd w:id="103"/>
      <w:r>
        <w:t>муниципального образования</w:t>
      </w:r>
      <w:bookmarkEnd w:id="104"/>
    </w:p>
    <w:p w:rsidR="00AC0EA5" w:rsidRDefault="00AC0EA5" w:rsidP="0062061B">
      <w:pPr>
        <w:pStyle w:val="2"/>
      </w:pPr>
      <w:r>
        <w:rPr>
          <w:lang w:eastAsia="ru-RU"/>
        </w:rPr>
        <w:t xml:space="preserve">На территории МО Запорожское сельское поселение существует только одна технологическая зона водоотведения, расположенная в п. Запорожское. </w:t>
      </w:r>
      <w:r w:rsidRPr="00123569">
        <w:t>Исходя из данных</w:t>
      </w:r>
      <w:r>
        <w:t>,</w:t>
      </w:r>
      <w:r w:rsidRPr="00123569">
        <w:t xml:space="preserve"> приведенных в главе 1 разделе 3 данной схемы, была получена оценка перспективных объемов стоков, принятых от групп абонентов в поселке Запорожское.</w:t>
      </w:r>
    </w:p>
    <w:p w:rsidR="00AC0EA5" w:rsidRDefault="00AC0EA5" w:rsidP="000D09B6">
      <w:pPr>
        <w:pStyle w:val="2"/>
      </w:pPr>
    </w:p>
    <w:p w:rsidR="00AC0EA5" w:rsidRPr="00C7012D" w:rsidRDefault="00AC0EA5" w:rsidP="0062061B">
      <w:pPr>
        <w:pStyle w:val="0"/>
      </w:pPr>
      <w:r w:rsidRPr="00C7012D">
        <w:t xml:space="preserve">Таблица </w:t>
      </w:r>
      <w:fldSimple w:instr=" SEQ Таблица \* ARABIC ">
        <w:r>
          <w:rPr>
            <w:noProof/>
          </w:rPr>
          <w:t>39</w:t>
        </w:r>
      </w:fldSimple>
      <w:r w:rsidRPr="00C7012D">
        <w:t xml:space="preserve"> Перспективная динамика объемов сточных вод по по</w:t>
      </w:r>
      <w:r>
        <w:t xml:space="preserve">требителям при предполагаемом </w:t>
      </w:r>
      <w:r w:rsidRPr="00C7012D">
        <w:t>варианте развития</w:t>
      </w:r>
    </w:p>
    <w:tbl>
      <w:tblPr>
        <w:tblW w:w="5000" w:type="pct"/>
        <w:tblLook w:val="00A0"/>
      </w:tblPr>
      <w:tblGrid>
        <w:gridCol w:w="3824"/>
        <w:gridCol w:w="1676"/>
        <w:gridCol w:w="42"/>
        <w:gridCol w:w="676"/>
        <w:gridCol w:w="35"/>
        <w:gridCol w:w="676"/>
        <w:gridCol w:w="35"/>
        <w:gridCol w:w="676"/>
        <w:gridCol w:w="35"/>
        <w:gridCol w:w="676"/>
        <w:gridCol w:w="35"/>
        <w:gridCol w:w="676"/>
        <w:gridCol w:w="35"/>
        <w:gridCol w:w="676"/>
        <w:gridCol w:w="35"/>
        <w:gridCol w:w="676"/>
        <w:gridCol w:w="35"/>
        <w:gridCol w:w="777"/>
        <w:gridCol w:w="29"/>
        <w:gridCol w:w="6"/>
        <w:gridCol w:w="771"/>
        <w:gridCol w:w="29"/>
        <w:gridCol w:w="11"/>
        <w:gridCol w:w="774"/>
        <w:gridCol w:w="29"/>
        <w:gridCol w:w="11"/>
        <w:gridCol w:w="780"/>
        <w:gridCol w:w="29"/>
        <w:gridCol w:w="11"/>
        <w:gridCol w:w="902"/>
      </w:tblGrid>
      <w:tr w:rsidR="00AC0EA5" w:rsidRPr="00317CB1" w:rsidTr="0062061B">
        <w:trPr>
          <w:trHeight w:val="369"/>
        </w:trPr>
        <w:tc>
          <w:tcPr>
            <w:tcW w:w="1330" w:type="pct"/>
            <w:tcBorders>
              <w:top w:val="single" w:sz="4" w:space="0" w:color="auto"/>
              <w:left w:val="single" w:sz="4" w:space="0" w:color="auto"/>
              <w:bottom w:val="single" w:sz="4" w:space="0" w:color="auto"/>
              <w:right w:val="single" w:sz="4" w:space="0" w:color="auto"/>
            </w:tcBorders>
            <w:vAlign w:val="center"/>
          </w:tcPr>
          <w:p w:rsidR="00AC0EA5" w:rsidRPr="00A7230E" w:rsidRDefault="00AC0EA5" w:rsidP="00317CB1">
            <w:pPr>
              <w:pStyle w:val="normal-p0"/>
              <w:jc w:val="center"/>
              <w:rPr>
                <w:b/>
                <w:sz w:val="22"/>
                <w:szCs w:val="22"/>
              </w:rPr>
            </w:pPr>
            <w:r w:rsidRPr="00A7230E">
              <w:rPr>
                <w:b/>
                <w:sz w:val="22"/>
                <w:szCs w:val="22"/>
              </w:rPr>
              <w:t>Наименование затрат</w:t>
            </w:r>
          </w:p>
        </w:tc>
        <w:tc>
          <w:tcPr>
            <w:tcW w:w="581" w:type="pct"/>
            <w:gridSpan w:val="2"/>
            <w:tcBorders>
              <w:top w:val="single" w:sz="4" w:space="0" w:color="auto"/>
              <w:left w:val="nil"/>
              <w:bottom w:val="single" w:sz="4" w:space="0" w:color="auto"/>
              <w:right w:val="single" w:sz="4" w:space="0" w:color="auto"/>
            </w:tcBorders>
            <w:vAlign w:val="center"/>
          </w:tcPr>
          <w:p w:rsidR="00AC0EA5" w:rsidRPr="00A7230E" w:rsidRDefault="00AC0EA5" w:rsidP="00317CB1">
            <w:pPr>
              <w:pStyle w:val="normal-p0"/>
              <w:jc w:val="center"/>
              <w:rPr>
                <w:b/>
                <w:sz w:val="22"/>
                <w:szCs w:val="22"/>
              </w:rPr>
            </w:pPr>
            <w:r w:rsidRPr="00A7230E">
              <w:rPr>
                <w:b/>
                <w:sz w:val="22"/>
                <w:szCs w:val="22"/>
              </w:rPr>
              <w:t>Ед. изм.</w:t>
            </w:r>
          </w:p>
        </w:tc>
        <w:tc>
          <w:tcPr>
            <w:tcW w:w="240" w:type="pct"/>
            <w:gridSpan w:val="2"/>
            <w:tcBorders>
              <w:top w:val="single" w:sz="4" w:space="0" w:color="auto"/>
              <w:left w:val="nil"/>
              <w:bottom w:val="single" w:sz="4" w:space="0" w:color="auto"/>
              <w:right w:val="single" w:sz="4" w:space="0" w:color="auto"/>
            </w:tcBorders>
            <w:vAlign w:val="center"/>
          </w:tcPr>
          <w:p w:rsidR="00AC0EA5" w:rsidRPr="00A7230E" w:rsidRDefault="00AC0EA5" w:rsidP="00317CB1">
            <w:pPr>
              <w:pStyle w:val="normal-p0"/>
              <w:jc w:val="center"/>
              <w:rPr>
                <w:b/>
                <w:i/>
                <w:sz w:val="22"/>
                <w:szCs w:val="22"/>
              </w:rPr>
            </w:pPr>
            <w:r w:rsidRPr="00A7230E">
              <w:rPr>
                <w:b/>
                <w:i/>
                <w:sz w:val="22"/>
                <w:szCs w:val="22"/>
              </w:rPr>
              <w:t>2013</w:t>
            </w:r>
          </w:p>
        </w:tc>
        <w:tc>
          <w:tcPr>
            <w:tcW w:w="240" w:type="pct"/>
            <w:gridSpan w:val="2"/>
            <w:tcBorders>
              <w:top w:val="single" w:sz="4" w:space="0" w:color="auto"/>
              <w:left w:val="nil"/>
              <w:bottom w:val="single" w:sz="4" w:space="0" w:color="auto"/>
              <w:right w:val="single" w:sz="4" w:space="0" w:color="auto"/>
            </w:tcBorders>
            <w:noWrap/>
            <w:vAlign w:val="center"/>
          </w:tcPr>
          <w:p w:rsidR="00AC0EA5" w:rsidRPr="00A7230E" w:rsidRDefault="00AC0EA5" w:rsidP="00317CB1">
            <w:pPr>
              <w:pStyle w:val="normal-p0"/>
              <w:jc w:val="center"/>
              <w:rPr>
                <w:b/>
                <w:i/>
                <w:iCs/>
                <w:sz w:val="22"/>
                <w:szCs w:val="22"/>
              </w:rPr>
            </w:pPr>
            <w:r w:rsidRPr="00A7230E">
              <w:rPr>
                <w:b/>
                <w:i/>
                <w:iCs/>
                <w:sz w:val="22"/>
                <w:szCs w:val="22"/>
              </w:rPr>
              <w:t>2014</w:t>
            </w:r>
          </w:p>
        </w:tc>
        <w:tc>
          <w:tcPr>
            <w:tcW w:w="240" w:type="pct"/>
            <w:gridSpan w:val="2"/>
            <w:tcBorders>
              <w:top w:val="single" w:sz="4" w:space="0" w:color="auto"/>
              <w:left w:val="nil"/>
              <w:bottom w:val="single" w:sz="4" w:space="0" w:color="auto"/>
              <w:right w:val="single" w:sz="4" w:space="0" w:color="auto"/>
            </w:tcBorders>
            <w:noWrap/>
            <w:vAlign w:val="center"/>
          </w:tcPr>
          <w:p w:rsidR="00AC0EA5" w:rsidRPr="00A7230E" w:rsidRDefault="00AC0EA5" w:rsidP="00317CB1">
            <w:pPr>
              <w:pStyle w:val="normal-p0"/>
              <w:jc w:val="center"/>
              <w:rPr>
                <w:b/>
                <w:i/>
                <w:iCs/>
                <w:sz w:val="22"/>
                <w:szCs w:val="22"/>
              </w:rPr>
            </w:pPr>
            <w:r w:rsidRPr="00A7230E">
              <w:rPr>
                <w:b/>
                <w:i/>
                <w:iCs/>
                <w:sz w:val="22"/>
                <w:szCs w:val="22"/>
              </w:rPr>
              <w:t>2015</w:t>
            </w:r>
          </w:p>
        </w:tc>
        <w:tc>
          <w:tcPr>
            <w:tcW w:w="240" w:type="pct"/>
            <w:gridSpan w:val="2"/>
            <w:tcBorders>
              <w:top w:val="single" w:sz="4" w:space="0" w:color="auto"/>
              <w:left w:val="nil"/>
              <w:bottom w:val="single" w:sz="4" w:space="0" w:color="auto"/>
              <w:right w:val="single" w:sz="4" w:space="0" w:color="auto"/>
            </w:tcBorders>
            <w:noWrap/>
            <w:vAlign w:val="center"/>
          </w:tcPr>
          <w:p w:rsidR="00AC0EA5" w:rsidRPr="00A7230E" w:rsidRDefault="00AC0EA5" w:rsidP="00317CB1">
            <w:pPr>
              <w:pStyle w:val="normal-p0"/>
              <w:jc w:val="center"/>
              <w:rPr>
                <w:b/>
                <w:i/>
                <w:iCs/>
                <w:sz w:val="22"/>
                <w:szCs w:val="22"/>
              </w:rPr>
            </w:pPr>
            <w:r w:rsidRPr="00A7230E">
              <w:rPr>
                <w:b/>
                <w:i/>
                <w:iCs/>
                <w:sz w:val="22"/>
                <w:szCs w:val="22"/>
              </w:rPr>
              <w:t>2016</w:t>
            </w:r>
          </w:p>
        </w:tc>
        <w:tc>
          <w:tcPr>
            <w:tcW w:w="240" w:type="pct"/>
            <w:gridSpan w:val="2"/>
            <w:tcBorders>
              <w:top w:val="single" w:sz="4" w:space="0" w:color="auto"/>
              <w:left w:val="nil"/>
              <w:bottom w:val="single" w:sz="4" w:space="0" w:color="auto"/>
              <w:right w:val="single" w:sz="4" w:space="0" w:color="auto"/>
            </w:tcBorders>
            <w:noWrap/>
            <w:vAlign w:val="center"/>
          </w:tcPr>
          <w:p w:rsidR="00AC0EA5" w:rsidRPr="00A7230E" w:rsidRDefault="00AC0EA5" w:rsidP="00317CB1">
            <w:pPr>
              <w:pStyle w:val="normal-p0"/>
              <w:jc w:val="center"/>
              <w:rPr>
                <w:b/>
                <w:i/>
                <w:iCs/>
                <w:sz w:val="22"/>
                <w:szCs w:val="22"/>
              </w:rPr>
            </w:pPr>
            <w:r w:rsidRPr="00A7230E">
              <w:rPr>
                <w:b/>
                <w:i/>
                <w:iCs/>
                <w:sz w:val="22"/>
                <w:szCs w:val="22"/>
              </w:rPr>
              <w:t>2017</w:t>
            </w:r>
          </w:p>
        </w:tc>
        <w:tc>
          <w:tcPr>
            <w:tcW w:w="240" w:type="pct"/>
            <w:gridSpan w:val="2"/>
            <w:tcBorders>
              <w:top w:val="single" w:sz="4" w:space="0" w:color="auto"/>
              <w:left w:val="nil"/>
              <w:bottom w:val="single" w:sz="4" w:space="0" w:color="auto"/>
              <w:right w:val="single" w:sz="4" w:space="0" w:color="auto"/>
            </w:tcBorders>
            <w:noWrap/>
            <w:vAlign w:val="center"/>
          </w:tcPr>
          <w:p w:rsidR="00AC0EA5" w:rsidRPr="00A7230E" w:rsidRDefault="00AC0EA5" w:rsidP="00317CB1">
            <w:pPr>
              <w:pStyle w:val="normal-p0"/>
              <w:jc w:val="center"/>
              <w:rPr>
                <w:b/>
                <w:i/>
                <w:iCs/>
                <w:sz w:val="22"/>
                <w:szCs w:val="22"/>
              </w:rPr>
            </w:pPr>
            <w:r w:rsidRPr="00A7230E">
              <w:rPr>
                <w:b/>
                <w:i/>
                <w:iCs/>
                <w:sz w:val="22"/>
                <w:szCs w:val="22"/>
              </w:rPr>
              <w:t>2018</w:t>
            </w:r>
          </w:p>
        </w:tc>
        <w:tc>
          <w:tcPr>
            <w:tcW w:w="240" w:type="pct"/>
            <w:gridSpan w:val="2"/>
            <w:tcBorders>
              <w:top w:val="single" w:sz="4" w:space="0" w:color="auto"/>
              <w:left w:val="nil"/>
              <w:bottom w:val="single" w:sz="4" w:space="0" w:color="auto"/>
              <w:right w:val="single" w:sz="4" w:space="0" w:color="auto"/>
            </w:tcBorders>
            <w:noWrap/>
            <w:vAlign w:val="center"/>
          </w:tcPr>
          <w:p w:rsidR="00AC0EA5" w:rsidRPr="00A7230E" w:rsidRDefault="00AC0EA5" w:rsidP="00317CB1">
            <w:pPr>
              <w:pStyle w:val="normal-p0"/>
              <w:jc w:val="center"/>
              <w:rPr>
                <w:b/>
                <w:i/>
                <w:iCs/>
                <w:sz w:val="22"/>
                <w:szCs w:val="22"/>
              </w:rPr>
            </w:pPr>
            <w:r w:rsidRPr="00A7230E">
              <w:rPr>
                <w:b/>
                <w:i/>
                <w:iCs/>
                <w:sz w:val="22"/>
                <w:szCs w:val="22"/>
              </w:rPr>
              <w:t>2019</w:t>
            </w:r>
          </w:p>
        </w:tc>
        <w:tc>
          <w:tcPr>
            <w:tcW w:w="275" w:type="pct"/>
            <w:gridSpan w:val="3"/>
            <w:tcBorders>
              <w:top w:val="single" w:sz="4" w:space="0" w:color="auto"/>
              <w:left w:val="nil"/>
              <w:bottom w:val="single" w:sz="4" w:space="0" w:color="auto"/>
              <w:right w:val="single" w:sz="4" w:space="0" w:color="auto"/>
            </w:tcBorders>
            <w:noWrap/>
            <w:vAlign w:val="center"/>
          </w:tcPr>
          <w:p w:rsidR="00AC0EA5" w:rsidRPr="00A7230E" w:rsidRDefault="00AC0EA5" w:rsidP="00317CB1">
            <w:pPr>
              <w:pStyle w:val="normal-p0"/>
              <w:jc w:val="center"/>
              <w:rPr>
                <w:b/>
                <w:i/>
                <w:iCs/>
                <w:sz w:val="22"/>
                <w:szCs w:val="22"/>
              </w:rPr>
            </w:pPr>
            <w:r w:rsidRPr="00A7230E">
              <w:rPr>
                <w:b/>
                <w:i/>
                <w:iCs/>
                <w:sz w:val="22"/>
                <w:szCs w:val="22"/>
              </w:rPr>
              <w:t>2020</w:t>
            </w:r>
          </w:p>
        </w:tc>
        <w:tc>
          <w:tcPr>
            <w:tcW w:w="275" w:type="pct"/>
            <w:gridSpan w:val="3"/>
            <w:tcBorders>
              <w:top w:val="single" w:sz="4" w:space="0" w:color="auto"/>
              <w:left w:val="nil"/>
              <w:bottom w:val="single" w:sz="4" w:space="0" w:color="auto"/>
              <w:right w:val="single" w:sz="4" w:space="0" w:color="auto"/>
            </w:tcBorders>
            <w:noWrap/>
            <w:vAlign w:val="center"/>
          </w:tcPr>
          <w:p w:rsidR="00AC0EA5" w:rsidRPr="00A7230E" w:rsidRDefault="00AC0EA5" w:rsidP="00317CB1">
            <w:pPr>
              <w:pStyle w:val="normal-p0"/>
              <w:jc w:val="center"/>
              <w:rPr>
                <w:b/>
                <w:i/>
                <w:iCs/>
                <w:sz w:val="22"/>
                <w:szCs w:val="22"/>
              </w:rPr>
            </w:pPr>
            <w:r w:rsidRPr="00A7230E">
              <w:rPr>
                <w:b/>
                <w:i/>
                <w:iCs/>
                <w:sz w:val="22"/>
                <w:szCs w:val="22"/>
              </w:rPr>
              <w:t>2021</w:t>
            </w:r>
          </w:p>
        </w:tc>
        <w:tc>
          <w:tcPr>
            <w:tcW w:w="276" w:type="pct"/>
            <w:gridSpan w:val="3"/>
            <w:tcBorders>
              <w:top w:val="single" w:sz="4" w:space="0" w:color="auto"/>
              <w:left w:val="nil"/>
              <w:bottom w:val="single" w:sz="4" w:space="0" w:color="auto"/>
              <w:right w:val="single" w:sz="4" w:space="0" w:color="auto"/>
            </w:tcBorders>
            <w:noWrap/>
            <w:vAlign w:val="center"/>
          </w:tcPr>
          <w:p w:rsidR="00AC0EA5" w:rsidRPr="00A7230E" w:rsidRDefault="00AC0EA5" w:rsidP="00317CB1">
            <w:pPr>
              <w:pStyle w:val="normal-p0"/>
              <w:jc w:val="center"/>
              <w:rPr>
                <w:b/>
                <w:i/>
                <w:iCs/>
                <w:sz w:val="22"/>
                <w:szCs w:val="22"/>
              </w:rPr>
            </w:pPr>
            <w:r w:rsidRPr="00A7230E">
              <w:rPr>
                <w:b/>
                <w:i/>
                <w:iCs/>
                <w:sz w:val="22"/>
                <w:szCs w:val="22"/>
              </w:rPr>
              <w:t>2022</w:t>
            </w:r>
          </w:p>
        </w:tc>
        <w:tc>
          <w:tcPr>
            <w:tcW w:w="278" w:type="pct"/>
            <w:gridSpan w:val="3"/>
            <w:tcBorders>
              <w:top w:val="single" w:sz="4" w:space="0" w:color="auto"/>
              <w:left w:val="nil"/>
              <w:bottom w:val="single" w:sz="4" w:space="0" w:color="auto"/>
              <w:right w:val="single" w:sz="4" w:space="0" w:color="auto"/>
            </w:tcBorders>
            <w:noWrap/>
            <w:vAlign w:val="center"/>
          </w:tcPr>
          <w:p w:rsidR="00AC0EA5" w:rsidRPr="00A7230E" w:rsidRDefault="00AC0EA5" w:rsidP="00317CB1">
            <w:pPr>
              <w:pStyle w:val="normal-p0"/>
              <w:jc w:val="center"/>
              <w:rPr>
                <w:b/>
                <w:i/>
                <w:iCs/>
                <w:sz w:val="22"/>
                <w:szCs w:val="22"/>
              </w:rPr>
            </w:pPr>
            <w:r w:rsidRPr="00A7230E">
              <w:rPr>
                <w:b/>
                <w:i/>
                <w:iCs/>
                <w:sz w:val="22"/>
                <w:szCs w:val="22"/>
              </w:rPr>
              <w:t>2023</w:t>
            </w:r>
          </w:p>
        </w:tc>
        <w:tc>
          <w:tcPr>
            <w:tcW w:w="302" w:type="pct"/>
            <w:tcBorders>
              <w:top w:val="single" w:sz="4" w:space="0" w:color="auto"/>
              <w:left w:val="nil"/>
              <w:bottom w:val="single" w:sz="4" w:space="0" w:color="auto"/>
              <w:right w:val="single" w:sz="4" w:space="0" w:color="auto"/>
            </w:tcBorders>
            <w:noWrap/>
            <w:vAlign w:val="center"/>
          </w:tcPr>
          <w:p w:rsidR="00AC0EA5" w:rsidRPr="00A7230E" w:rsidRDefault="00AC0EA5" w:rsidP="00317CB1">
            <w:pPr>
              <w:pStyle w:val="normal-p0"/>
              <w:jc w:val="center"/>
              <w:rPr>
                <w:b/>
                <w:i/>
                <w:iCs/>
                <w:sz w:val="22"/>
                <w:szCs w:val="22"/>
              </w:rPr>
            </w:pPr>
            <w:r w:rsidRPr="00A7230E">
              <w:rPr>
                <w:b/>
                <w:i/>
                <w:iCs/>
                <w:sz w:val="22"/>
                <w:szCs w:val="22"/>
              </w:rPr>
              <w:t>2024</w:t>
            </w:r>
          </w:p>
        </w:tc>
      </w:tr>
      <w:tr w:rsidR="00AC0EA5" w:rsidRPr="00317CB1" w:rsidTr="00C658F6">
        <w:trPr>
          <w:trHeight w:val="294"/>
        </w:trPr>
        <w:tc>
          <w:tcPr>
            <w:tcW w:w="5000" w:type="pct"/>
            <w:gridSpan w:val="30"/>
            <w:tcBorders>
              <w:top w:val="single" w:sz="4" w:space="0" w:color="auto"/>
              <w:left w:val="single" w:sz="4" w:space="0" w:color="auto"/>
              <w:bottom w:val="single" w:sz="4" w:space="0" w:color="auto"/>
              <w:right w:val="single" w:sz="4" w:space="0" w:color="000000"/>
            </w:tcBorders>
            <w:vAlign w:val="center"/>
          </w:tcPr>
          <w:p w:rsidR="00AC0EA5" w:rsidRPr="00A7230E" w:rsidRDefault="00AC0EA5" w:rsidP="00317CB1">
            <w:pPr>
              <w:pStyle w:val="normal-p0"/>
              <w:jc w:val="center"/>
              <w:rPr>
                <w:b/>
                <w:i/>
                <w:iCs/>
                <w:sz w:val="22"/>
                <w:szCs w:val="22"/>
              </w:rPr>
            </w:pPr>
            <w:r w:rsidRPr="00A7230E">
              <w:rPr>
                <w:b/>
                <w:i/>
                <w:iCs/>
                <w:sz w:val="22"/>
                <w:szCs w:val="22"/>
              </w:rPr>
              <w:t>сценарий 1</w:t>
            </w:r>
          </w:p>
        </w:tc>
      </w:tr>
      <w:tr w:rsidR="00AC0EA5" w:rsidRPr="00317CB1" w:rsidTr="0062061B">
        <w:trPr>
          <w:trHeight w:val="251"/>
        </w:trPr>
        <w:tc>
          <w:tcPr>
            <w:tcW w:w="1330" w:type="pct"/>
            <w:tcBorders>
              <w:top w:val="nil"/>
              <w:left w:val="single" w:sz="4" w:space="0" w:color="auto"/>
              <w:bottom w:val="single" w:sz="4" w:space="0" w:color="auto"/>
              <w:right w:val="single" w:sz="4" w:space="0" w:color="auto"/>
            </w:tcBorders>
            <w:vAlign w:val="center"/>
          </w:tcPr>
          <w:p w:rsidR="00AC0EA5" w:rsidRPr="00A7230E" w:rsidRDefault="00AC0EA5" w:rsidP="00317CB1">
            <w:pPr>
              <w:pStyle w:val="normal-p0"/>
              <w:jc w:val="center"/>
              <w:rPr>
                <w:sz w:val="22"/>
                <w:szCs w:val="22"/>
              </w:rPr>
            </w:pPr>
            <w:r w:rsidRPr="00A7230E">
              <w:rPr>
                <w:sz w:val="22"/>
                <w:szCs w:val="22"/>
              </w:rPr>
              <w:t>Население</w:t>
            </w:r>
          </w:p>
        </w:tc>
        <w:tc>
          <w:tcPr>
            <w:tcW w:w="581" w:type="pct"/>
            <w:gridSpan w:val="2"/>
            <w:vMerge w:val="restart"/>
            <w:tcBorders>
              <w:top w:val="nil"/>
              <w:left w:val="single" w:sz="4" w:space="0" w:color="auto"/>
              <w:bottom w:val="single" w:sz="4" w:space="0" w:color="auto"/>
              <w:right w:val="single" w:sz="4" w:space="0" w:color="auto"/>
            </w:tcBorders>
            <w:vAlign w:val="center"/>
          </w:tcPr>
          <w:p w:rsidR="00AC0EA5" w:rsidRPr="00A7230E" w:rsidRDefault="00AC0EA5" w:rsidP="00317CB1">
            <w:pPr>
              <w:pStyle w:val="normal-p0"/>
              <w:jc w:val="center"/>
              <w:rPr>
                <w:sz w:val="22"/>
                <w:szCs w:val="22"/>
              </w:rPr>
            </w:pPr>
            <w:r w:rsidRPr="00A7230E">
              <w:rPr>
                <w:sz w:val="22"/>
                <w:szCs w:val="22"/>
              </w:rPr>
              <w:t>тыс. м</w:t>
            </w:r>
            <w:r w:rsidRPr="00A7230E">
              <w:rPr>
                <w:sz w:val="22"/>
                <w:szCs w:val="22"/>
                <w:vertAlign w:val="superscript"/>
              </w:rPr>
              <w:t>3</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45,78</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46,55</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47,32</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48,09</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48,86</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49,63</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50,40</w:t>
            </w:r>
          </w:p>
        </w:tc>
        <w:tc>
          <w:tcPr>
            <w:tcW w:w="273"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51,18</w:t>
            </w:r>
          </w:p>
        </w:tc>
        <w:tc>
          <w:tcPr>
            <w:tcW w:w="273"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51,51</w:t>
            </w:r>
          </w:p>
        </w:tc>
        <w:tc>
          <w:tcPr>
            <w:tcW w:w="276"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51,85</w:t>
            </w:r>
          </w:p>
        </w:tc>
        <w:tc>
          <w:tcPr>
            <w:tcW w:w="278"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52,18</w:t>
            </w:r>
          </w:p>
        </w:tc>
        <w:tc>
          <w:tcPr>
            <w:tcW w:w="306"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52,52</w:t>
            </w:r>
          </w:p>
        </w:tc>
      </w:tr>
      <w:tr w:rsidR="00AC0EA5" w:rsidRPr="00317CB1" w:rsidTr="0062061B">
        <w:trPr>
          <w:trHeight w:val="330"/>
        </w:trPr>
        <w:tc>
          <w:tcPr>
            <w:tcW w:w="1330" w:type="pct"/>
            <w:tcBorders>
              <w:top w:val="nil"/>
              <w:left w:val="single" w:sz="4" w:space="0" w:color="auto"/>
              <w:bottom w:val="single" w:sz="4" w:space="0" w:color="auto"/>
              <w:right w:val="single" w:sz="4" w:space="0" w:color="auto"/>
            </w:tcBorders>
            <w:vAlign w:val="center"/>
          </w:tcPr>
          <w:p w:rsidR="00AC0EA5" w:rsidRPr="00A7230E" w:rsidRDefault="00AC0EA5" w:rsidP="00317CB1">
            <w:pPr>
              <w:pStyle w:val="normal-p0"/>
              <w:jc w:val="center"/>
              <w:rPr>
                <w:sz w:val="22"/>
                <w:szCs w:val="22"/>
              </w:rPr>
            </w:pPr>
            <w:r w:rsidRPr="00A7230E">
              <w:rPr>
                <w:sz w:val="22"/>
                <w:szCs w:val="22"/>
              </w:rPr>
              <w:t>Бюджетно-финансируемые организации</w:t>
            </w:r>
          </w:p>
        </w:tc>
        <w:tc>
          <w:tcPr>
            <w:tcW w:w="581" w:type="pct"/>
            <w:gridSpan w:val="2"/>
            <w:vMerge/>
            <w:tcBorders>
              <w:top w:val="nil"/>
              <w:left w:val="single" w:sz="4" w:space="0" w:color="auto"/>
              <w:bottom w:val="single" w:sz="4" w:space="0" w:color="auto"/>
              <w:right w:val="single" w:sz="4" w:space="0" w:color="auto"/>
            </w:tcBorders>
            <w:vAlign w:val="center"/>
          </w:tcPr>
          <w:p w:rsidR="00AC0EA5" w:rsidRPr="00A7230E" w:rsidRDefault="00AC0EA5" w:rsidP="00317CB1">
            <w:pPr>
              <w:pStyle w:val="normal-p0"/>
              <w:jc w:val="center"/>
              <w:rPr>
                <w:sz w:val="22"/>
                <w:szCs w:val="22"/>
              </w:rPr>
            </w:pP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1,81</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3,46</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3,46</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3,45</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3,45</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3,44</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3,44</w:t>
            </w:r>
          </w:p>
        </w:tc>
        <w:tc>
          <w:tcPr>
            <w:tcW w:w="273"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3,43</w:t>
            </w:r>
          </w:p>
        </w:tc>
        <w:tc>
          <w:tcPr>
            <w:tcW w:w="273"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3,44</w:t>
            </w:r>
          </w:p>
        </w:tc>
        <w:tc>
          <w:tcPr>
            <w:tcW w:w="276"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3,45</w:t>
            </w:r>
          </w:p>
        </w:tc>
        <w:tc>
          <w:tcPr>
            <w:tcW w:w="278"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3,47</w:t>
            </w:r>
          </w:p>
        </w:tc>
        <w:tc>
          <w:tcPr>
            <w:tcW w:w="306"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3,48</w:t>
            </w:r>
          </w:p>
        </w:tc>
      </w:tr>
      <w:tr w:rsidR="00AC0EA5" w:rsidRPr="00317CB1" w:rsidTr="0062061B">
        <w:trPr>
          <w:trHeight w:val="315"/>
        </w:trPr>
        <w:tc>
          <w:tcPr>
            <w:tcW w:w="1330" w:type="pct"/>
            <w:tcBorders>
              <w:top w:val="nil"/>
              <w:left w:val="single" w:sz="4" w:space="0" w:color="auto"/>
              <w:bottom w:val="single" w:sz="4" w:space="0" w:color="auto"/>
              <w:right w:val="single" w:sz="4" w:space="0" w:color="auto"/>
            </w:tcBorders>
            <w:vAlign w:val="center"/>
          </w:tcPr>
          <w:p w:rsidR="00AC0EA5" w:rsidRPr="00A7230E" w:rsidRDefault="00AC0EA5" w:rsidP="00317CB1">
            <w:pPr>
              <w:pStyle w:val="normal-p0"/>
              <w:jc w:val="center"/>
              <w:rPr>
                <w:sz w:val="22"/>
                <w:szCs w:val="22"/>
              </w:rPr>
            </w:pPr>
            <w:r w:rsidRPr="00A7230E">
              <w:rPr>
                <w:sz w:val="22"/>
                <w:szCs w:val="22"/>
              </w:rPr>
              <w:t>Прочие потребители</w:t>
            </w:r>
          </w:p>
        </w:tc>
        <w:tc>
          <w:tcPr>
            <w:tcW w:w="581" w:type="pct"/>
            <w:gridSpan w:val="2"/>
            <w:vMerge/>
            <w:tcBorders>
              <w:top w:val="nil"/>
              <w:left w:val="single" w:sz="4" w:space="0" w:color="auto"/>
              <w:bottom w:val="single" w:sz="4" w:space="0" w:color="auto"/>
              <w:right w:val="single" w:sz="4" w:space="0" w:color="auto"/>
            </w:tcBorders>
            <w:vAlign w:val="center"/>
          </w:tcPr>
          <w:p w:rsidR="00AC0EA5" w:rsidRPr="00A7230E" w:rsidRDefault="00AC0EA5" w:rsidP="00317CB1">
            <w:pPr>
              <w:pStyle w:val="normal-p0"/>
              <w:jc w:val="center"/>
              <w:rPr>
                <w:sz w:val="22"/>
                <w:szCs w:val="22"/>
              </w:rPr>
            </w:pP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2,85</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2,84</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2,83</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2,82</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2,81</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2,81</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2,80</w:t>
            </w:r>
          </w:p>
        </w:tc>
        <w:tc>
          <w:tcPr>
            <w:tcW w:w="273"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2,79</w:t>
            </w:r>
          </w:p>
        </w:tc>
        <w:tc>
          <w:tcPr>
            <w:tcW w:w="273"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2,81</w:t>
            </w:r>
          </w:p>
        </w:tc>
        <w:tc>
          <w:tcPr>
            <w:tcW w:w="276"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2,83</w:t>
            </w:r>
          </w:p>
        </w:tc>
        <w:tc>
          <w:tcPr>
            <w:tcW w:w="278"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2,84</w:t>
            </w:r>
          </w:p>
        </w:tc>
        <w:tc>
          <w:tcPr>
            <w:tcW w:w="306"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2,86</w:t>
            </w:r>
          </w:p>
        </w:tc>
      </w:tr>
      <w:tr w:rsidR="00AC0EA5" w:rsidRPr="00317CB1" w:rsidTr="0062061B">
        <w:trPr>
          <w:trHeight w:val="282"/>
        </w:trPr>
        <w:tc>
          <w:tcPr>
            <w:tcW w:w="1330" w:type="pct"/>
            <w:tcBorders>
              <w:top w:val="nil"/>
              <w:left w:val="single" w:sz="4" w:space="0" w:color="auto"/>
              <w:bottom w:val="single" w:sz="4" w:space="0" w:color="auto"/>
              <w:right w:val="single" w:sz="4" w:space="0" w:color="auto"/>
            </w:tcBorders>
            <w:vAlign w:val="center"/>
          </w:tcPr>
          <w:p w:rsidR="00AC0EA5" w:rsidRPr="00A7230E" w:rsidRDefault="00AC0EA5" w:rsidP="00317CB1">
            <w:pPr>
              <w:pStyle w:val="normal-p0"/>
              <w:jc w:val="center"/>
              <w:rPr>
                <w:sz w:val="22"/>
                <w:szCs w:val="22"/>
              </w:rPr>
            </w:pPr>
            <w:r w:rsidRPr="00A7230E">
              <w:rPr>
                <w:sz w:val="22"/>
                <w:szCs w:val="22"/>
              </w:rPr>
              <w:t>Отведённых стоков всего</w:t>
            </w:r>
          </w:p>
        </w:tc>
        <w:tc>
          <w:tcPr>
            <w:tcW w:w="581" w:type="pct"/>
            <w:gridSpan w:val="2"/>
            <w:vMerge/>
            <w:tcBorders>
              <w:top w:val="nil"/>
              <w:left w:val="single" w:sz="4" w:space="0" w:color="auto"/>
              <w:bottom w:val="single" w:sz="4" w:space="0" w:color="auto"/>
              <w:right w:val="single" w:sz="4" w:space="0" w:color="auto"/>
            </w:tcBorders>
            <w:vAlign w:val="center"/>
          </w:tcPr>
          <w:p w:rsidR="00AC0EA5" w:rsidRPr="00A7230E" w:rsidRDefault="00AC0EA5" w:rsidP="00317CB1">
            <w:pPr>
              <w:pStyle w:val="normal-p0"/>
              <w:jc w:val="center"/>
              <w:rPr>
                <w:sz w:val="22"/>
                <w:szCs w:val="22"/>
              </w:rPr>
            </w:pP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50,43</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52,85</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53,61</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54,37</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55,12</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55,88</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56,64</w:t>
            </w:r>
          </w:p>
        </w:tc>
        <w:tc>
          <w:tcPr>
            <w:tcW w:w="273"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57,40</w:t>
            </w:r>
          </w:p>
        </w:tc>
        <w:tc>
          <w:tcPr>
            <w:tcW w:w="273"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57,76</w:t>
            </w:r>
          </w:p>
        </w:tc>
        <w:tc>
          <w:tcPr>
            <w:tcW w:w="276"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58,13</w:t>
            </w:r>
          </w:p>
        </w:tc>
        <w:tc>
          <w:tcPr>
            <w:tcW w:w="278"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58,49</w:t>
            </w:r>
          </w:p>
        </w:tc>
        <w:tc>
          <w:tcPr>
            <w:tcW w:w="306"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rPr>
            </w:pPr>
            <w:r w:rsidRPr="00A7230E">
              <w:rPr>
                <w:sz w:val="22"/>
                <w:szCs w:val="22"/>
              </w:rPr>
              <w:t>58,86</w:t>
            </w:r>
          </w:p>
        </w:tc>
      </w:tr>
      <w:tr w:rsidR="00AC0EA5" w:rsidRPr="00317CB1" w:rsidTr="00317CB1">
        <w:trPr>
          <w:trHeight w:val="319"/>
        </w:trPr>
        <w:tc>
          <w:tcPr>
            <w:tcW w:w="5000" w:type="pct"/>
            <w:gridSpan w:val="30"/>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317CB1">
            <w:pPr>
              <w:pStyle w:val="normal-p0"/>
              <w:jc w:val="center"/>
              <w:rPr>
                <w:b/>
                <w:i/>
                <w:iCs/>
                <w:sz w:val="22"/>
                <w:szCs w:val="22"/>
              </w:rPr>
            </w:pPr>
            <w:r w:rsidRPr="00A7230E">
              <w:rPr>
                <w:b/>
                <w:i/>
                <w:iCs/>
                <w:sz w:val="22"/>
                <w:szCs w:val="22"/>
              </w:rPr>
              <w:t>сценарий 2</w:t>
            </w:r>
          </w:p>
        </w:tc>
      </w:tr>
      <w:tr w:rsidR="00AC0EA5" w:rsidRPr="00317CB1" w:rsidTr="0062061B">
        <w:trPr>
          <w:trHeight w:val="307"/>
        </w:trPr>
        <w:tc>
          <w:tcPr>
            <w:tcW w:w="1330"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317CB1">
            <w:pPr>
              <w:pStyle w:val="normal-p0"/>
              <w:jc w:val="center"/>
              <w:rPr>
                <w:sz w:val="22"/>
                <w:szCs w:val="22"/>
              </w:rPr>
            </w:pPr>
            <w:r w:rsidRPr="00A7230E">
              <w:rPr>
                <w:sz w:val="22"/>
                <w:szCs w:val="22"/>
              </w:rPr>
              <w:t>Население</w:t>
            </w:r>
          </w:p>
        </w:tc>
        <w:tc>
          <w:tcPr>
            <w:tcW w:w="567" w:type="pct"/>
            <w:vMerge w:val="restart"/>
            <w:tcBorders>
              <w:top w:val="nil"/>
              <w:left w:val="single" w:sz="4" w:space="0" w:color="auto"/>
              <w:right w:val="single" w:sz="4" w:space="0" w:color="auto"/>
            </w:tcBorders>
            <w:vAlign w:val="center"/>
          </w:tcPr>
          <w:p w:rsidR="00AC0EA5" w:rsidRPr="00A7230E" w:rsidRDefault="00AC0EA5" w:rsidP="00317CB1">
            <w:pPr>
              <w:pStyle w:val="normal-p0"/>
              <w:jc w:val="center"/>
              <w:rPr>
                <w:sz w:val="22"/>
                <w:szCs w:val="22"/>
              </w:rPr>
            </w:pPr>
            <w:r w:rsidRPr="00A7230E">
              <w:rPr>
                <w:sz w:val="22"/>
                <w:szCs w:val="22"/>
              </w:rPr>
              <w:t>тыс. м</w:t>
            </w:r>
            <w:r w:rsidRPr="00A7230E">
              <w:rPr>
                <w:sz w:val="22"/>
                <w:szCs w:val="22"/>
                <w:vertAlign w:val="superscript"/>
              </w:rPr>
              <w:t>3</w:t>
            </w:r>
          </w:p>
        </w:tc>
        <w:tc>
          <w:tcPr>
            <w:tcW w:w="242" w:type="pct"/>
            <w:gridSpan w:val="2"/>
            <w:tcBorders>
              <w:top w:val="nil"/>
              <w:left w:val="nil"/>
              <w:bottom w:val="single" w:sz="4" w:space="0" w:color="auto"/>
              <w:right w:val="single" w:sz="4" w:space="0" w:color="auto"/>
            </w:tcBorders>
            <w:shd w:val="clear" w:color="000000" w:fill="FFFFFF"/>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45,78</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46,55</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47,32</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48,09</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48,86</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49,63</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50,40</w:t>
            </w:r>
          </w:p>
        </w:tc>
        <w:tc>
          <w:tcPr>
            <w:tcW w:w="275"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51,18</w:t>
            </w:r>
          </w:p>
        </w:tc>
        <w:tc>
          <w:tcPr>
            <w:tcW w:w="273"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51,51</w:t>
            </w:r>
          </w:p>
        </w:tc>
        <w:tc>
          <w:tcPr>
            <w:tcW w:w="276"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51,85</w:t>
            </w:r>
          </w:p>
        </w:tc>
        <w:tc>
          <w:tcPr>
            <w:tcW w:w="278"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52,18</w:t>
            </w:r>
          </w:p>
        </w:tc>
        <w:tc>
          <w:tcPr>
            <w:tcW w:w="318"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52,52</w:t>
            </w:r>
          </w:p>
        </w:tc>
      </w:tr>
      <w:tr w:rsidR="00AC0EA5" w:rsidRPr="00317CB1" w:rsidTr="0062061B">
        <w:trPr>
          <w:trHeight w:val="510"/>
        </w:trPr>
        <w:tc>
          <w:tcPr>
            <w:tcW w:w="1330"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317CB1">
            <w:pPr>
              <w:pStyle w:val="normal-p0"/>
              <w:jc w:val="center"/>
              <w:rPr>
                <w:sz w:val="22"/>
                <w:szCs w:val="22"/>
              </w:rPr>
            </w:pPr>
            <w:r w:rsidRPr="00A7230E">
              <w:rPr>
                <w:sz w:val="22"/>
                <w:szCs w:val="22"/>
              </w:rPr>
              <w:t>Бюджетно-финансируемые организации</w:t>
            </w:r>
          </w:p>
        </w:tc>
        <w:tc>
          <w:tcPr>
            <w:tcW w:w="567" w:type="pct"/>
            <w:vMerge/>
            <w:tcBorders>
              <w:left w:val="single" w:sz="4" w:space="0" w:color="auto"/>
              <w:right w:val="single" w:sz="4" w:space="0" w:color="auto"/>
            </w:tcBorders>
            <w:vAlign w:val="center"/>
          </w:tcPr>
          <w:p w:rsidR="00AC0EA5" w:rsidRPr="00A7230E" w:rsidRDefault="00AC0EA5" w:rsidP="00317CB1">
            <w:pPr>
              <w:pStyle w:val="normal-p0"/>
              <w:jc w:val="center"/>
              <w:rPr>
                <w:sz w:val="22"/>
                <w:szCs w:val="22"/>
              </w:rPr>
            </w:pPr>
          </w:p>
        </w:tc>
        <w:tc>
          <w:tcPr>
            <w:tcW w:w="242" w:type="pct"/>
            <w:gridSpan w:val="2"/>
            <w:tcBorders>
              <w:top w:val="nil"/>
              <w:left w:val="nil"/>
              <w:bottom w:val="single" w:sz="4" w:space="0" w:color="auto"/>
              <w:right w:val="single" w:sz="4" w:space="0" w:color="auto"/>
            </w:tcBorders>
            <w:shd w:val="clear" w:color="000000" w:fill="FFFFFF"/>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1,81</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3,46</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3,46</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3,45</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3,45</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3,44</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3,44</w:t>
            </w:r>
          </w:p>
        </w:tc>
        <w:tc>
          <w:tcPr>
            <w:tcW w:w="275"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6,49</w:t>
            </w:r>
          </w:p>
        </w:tc>
        <w:tc>
          <w:tcPr>
            <w:tcW w:w="273"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6,50</w:t>
            </w:r>
          </w:p>
        </w:tc>
        <w:tc>
          <w:tcPr>
            <w:tcW w:w="276"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6,51</w:t>
            </w:r>
          </w:p>
        </w:tc>
        <w:tc>
          <w:tcPr>
            <w:tcW w:w="278"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6,52</w:t>
            </w:r>
          </w:p>
        </w:tc>
        <w:tc>
          <w:tcPr>
            <w:tcW w:w="318"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6,53</w:t>
            </w:r>
          </w:p>
        </w:tc>
      </w:tr>
      <w:tr w:rsidR="00AC0EA5" w:rsidRPr="00317CB1" w:rsidTr="0062061B">
        <w:trPr>
          <w:trHeight w:val="312"/>
        </w:trPr>
        <w:tc>
          <w:tcPr>
            <w:tcW w:w="1330"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317CB1">
            <w:pPr>
              <w:pStyle w:val="normal-p0"/>
              <w:jc w:val="center"/>
              <w:rPr>
                <w:sz w:val="22"/>
                <w:szCs w:val="22"/>
              </w:rPr>
            </w:pPr>
            <w:r w:rsidRPr="00A7230E">
              <w:rPr>
                <w:sz w:val="22"/>
                <w:szCs w:val="22"/>
              </w:rPr>
              <w:t>Прочие потребители</w:t>
            </w:r>
          </w:p>
        </w:tc>
        <w:tc>
          <w:tcPr>
            <w:tcW w:w="567" w:type="pct"/>
            <w:vMerge/>
            <w:tcBorders>
              <w:left w:val="single" w:sz="4" w:space="0" w:color="auto"/>
              <w:right w:val="single" w:sz="4" w:space="0" w:color="auto"/>
            </w:tcBorders>
            <w:vAlign w:val="center"/>
          </w:tcPr>
          <w:p w:rsidR="00AC0EA5" w:rsidRPr="00A7230E" w:rsidRDefault="00AC0EA5" w:rsidP="00317CB1">
            <w:pPr>
              <w:pStyle w:val="normal-p0"/>
              <w:jc w:val="center"/>
              <w:rPr>
                <w:sz w:val="22"/>
                <w:szCs w:val="22"/>
              </w:rPr>
            </w:pPr>
          </w:p>
        </w:tc>
        <w:tc>
          <w:tcPr>
            <w:tcW w:w="242" w:type="pct"/>
            <w:gridSpan w:val="2"/>
            <w:tcBorders>
              <w:top w:val="nil"/>
              <w:left w:val="nil"/>
              <w:bottom w:val="single" w:sz="4" w:space="0" w:color="auto"/>
              <w:right w:val="single" w:sz="4" w:space="0" w:color="auto"/>
            </w:tcBorders>
            <w:shd w:val="clear" w:color="000000" w:fill="FFFFFF"/>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2,85</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2,84</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2,83</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2,82</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2,81</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2,81</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2,80</w:t>
            </w:r>
          </w:p>
        </w:tc>
        <w:tc>
          <w:tcPr>
            <w:tcW w:w="275"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2,79</w:t>
            </w:r>
          </w:p>
        </w:tc>
        <w:tc>
          <w:tcPr>
            <w:tcW w:w="273"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2,81</w:t>
            </w:r>
          </w:p>
        </w:tc>
        <w:tc>
          <w:tcPr>
            <w:tcW w:w="276"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2,83</w:t>
            </w:r>
          </w:p>
        </w:tc>
        <w:tc>
          <w:tcPr>
            <w:tcW w:w="278"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2,84</w:t>
            </w:r>
          </w:p>
        </w:tc>
        <w:tc>
          <w:tcPr>
            <w:tcW w:w="318"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2,86</w:t>
            </w:r>
          </w:p>
        </w:tc>
      </w:tr>
      <w:tr w:rsidR="00AC0EA5" w:rsidRPr="00317CB1" w:rsidTr="0062061B">
        <w:trPr>
          <w:trHeight w:val="273"/>
        </w:trPr>
        <w:tc>
          <w:tcPr>
            <w:tcW w:w="1330" w:type="pct"/>
            <w:tcBorders>
              <w:top w:val="nil"/>
              <w:left w:val="single" w:sz="4" w:space="0" w:color="auto"/>
              <w:bottom w:val="single" w:sz="4" w:space="0" w:color="auto"/>
              <w:right w:val="single" w:sz="4" w:space="0" w:color="auto"/>
            </w:tcBorders>
            <w:shd w:val="clear" w:color="000000" w:fill="FFFFFF"/>
            <w:vAlign w:val="center"/>
          </w:tcPr>
          <w:p w:rsidR="00AC0EA5" w:rsidRPr="00A7230E" w:rsidRDefault="00AC0EA5" w:rsidP="00317CB1">
            <w:pPr>
              <w:pStyle w:val="normal-p0"/>
              <w:jc w:val="center"/>
              <w:rPr>
                <w:sz w:val="22"/>
                <w:szCs w:val="22"/>
              </w:rPr>
            </w:pPr>
            <w:r w:rsidRPr="00A7230E">
              <w:rPr>
                <w:sz w:val="22"/>
                <w:szCs w:val="22"/>
              </w:rPr>
              <w:t>Отведённых стоков всего</w:t>
            </w:r>
          </w:p>
        </w:tc>
        <w:tc>
          <w:tcPr>
            <w:tcW w:w="567" w:type="pct"/>
            <w:vMerge/>
            <w:tcBorders>
              <w:left w:val="single" w:sz="4" w:space="0" w:color="auto"/>
              <w:bottom w:val="single" w:sz="4" w:space="0" w:color="auto"/>
              <w:right w:val="single" w:sz="4" w:space="0" w:color="auto"/>
            </w:tcBorders>
            <w:vAlign w:val="center"/>
          </w:tcPr>
          <w:p w:rsidR="00AC0EA5" w:rsidRPr="00A7230E" w:rsidRDefault="00AC0EA5" w:rsidP="00317CB1">
            <w:pPr>
              <w:pStyle w:val="normal-p0"/>
              <w:jc w:val="center"/>
              <w:rPr>
                <w:sz w:val="22"/>
                <w:szCs w:val="22"/>
              </w:rPr>
            </w:pPr>
          </w:p>
        </w:tc>
        <w:tc>
          <w:tcPr>
            <w:tcW w:w="242" w:type="pct"/>
            <w:gridSpan w:val="2"/>
            <w:tcBorders>
              <w:top w:val="nil"/>
              <w:left w:val="nil"/>
              <w:bottom w:val="single" w:sz="4" w:space="0" w:color="auto"/>
              <w:right w:val="single" w:sz="4" w:space="0" w:color="auto"/>
            </w:tcBorders>
            <w:shd w:val="clear" w:color="000000" w:fill="FFFFFF"/>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50,43</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52,85</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53,61</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54,37</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55,12</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55,88</w:t>
            </w:r>
          </w:p>
        </w:tc>
        <w:tc>
          <w:tcPr>
            <w:tcW w:w="240"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56,64</w:t>
            </w:r>
          </w:p>
        </w:tc>
        <w:tc>
          <w:tcPr>
            <w:tcW w:w="275" w:type="pct"/>
            <w:gridSpan w:val="2"/>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60,45</w:t>
            </w:r>
          </w:p>
        </w:tc>
        <w:tc>
          <w:tcPr>
            <w:tcW w:w="273"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60,82</w:t>
            </w:r>
          </w:p>
        </w:tc>
        <w:tc>
          <w:tcPr>
            <w:tcW w:w="276"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61,18</w:t>
            </w:r>
          </w:p>
        </w:tc>
        <w:tc>
          <w:tcPr>
            <w:tcW w:w="278"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61,55</w:t>
            </w:r>
          </w:p>
        </w:tc>
        <w:tc>
          <w:tcPr>
            <w:tcW w:w="318" w:type="pct"/>
            <w:gridSpan w:val="3"/>
            <w:tcBorders>
              <w:top w:val="nil"/>
              <w:left w:val="nil"/>
              <w:bottom w:val="single" w:sz="4" w:space="0" w:color="auto"/>
              <w:right w:val="single" w:sz="4" w:space="0" w:color="auto"/>
            </w:tcBorders>
            <w:noWrap/>
            <w:vAlign w:val="center"/>
          </w:tcPr>
          <w:p w:rsidR="00AC0EA5" w:rsidRPr="00A7230E" w:rsidRDefault="00AC0EA5" w:rsidP="00317CB1">
            <w:pPr>
              <w:pStyle w:val="normal-p0"/>
              <w:jc w:val="center"/>
              <w:rPr>
                <w:sz w:val="22"/>
                <w:szCs w:val="22"/>
                <w:lang w:eastAsia="en-US"/>
              </w:rPr>
            </w:pPr>
            <w:r w:rsidRPr="00A7230E">
              <w:rPr>
                <w:sz w:val="22"/>
                <w:szCs w:val="22"/>
                <w:lang w:eastAsia="en-US"/>
              </w:rPr>
              <w:t>61,91</w:t>
            </w:r>
          </w:p>
        </w:tc>
      </w:tr>
    </w:tbl>
    <w:p w:rsidR="00AC0EA5" w:rsidRPr="008E4DFE" w:rsidRDefault="00AC0EA5" w:rsidP="000D09B6">
      <w:pPr>
        <w:pStyle w:val="2"/>
      </w:pPr>
    </w:p>
    <w:p w:rsidR="00AC0EA5" w:rsidRPr="00C7012D" w:rsidRDefault="00AC0EA5" w:rsidP="008F4CF5">
      <w:pPr>
        <w:pStyle w:val="16"/>
      </w:pPr>
      <w:r w:rsidRPr="00C7012D">
        <w:t>Из полученных результатов видна тенденция изменения перспективных объёмов сточных вод. С 2013 года по 20</w:t>
      </w:r>
      <w:r>
        <w:t>24</w:t>
      </w:r>
      <w:r w:rsidRPr="00C7012D">
        <w:t xml:space="preserve"> год будет наблюдаться увеличение </w:t>
      </w:r>
      <w:r>
        <w:t xml:space="preserve">объемов </w:t>
      </w:r>
      <w:r w:rsidRPr="00C7012D">
        <w:t xml:space="preserve">отведённых стоков. Данная тенденция обусловлена изменением численности населения </w:t>
      </w:r>
      <w:r>
        <w:t>и развитием объектов социальной инфраструктуры.</w:t>
      </w:r>
      <w:r w:rsidRPr="00C7012D">
        <w:t xml:space="preserve"> </w:t>
      </w:r>
    </w:p>
    <w:p w:rsidR="00AC0EA5" w:rsidRDefault="00AC0EA5" w:rsidP="000D09B6">
      <w:pPr>
        <w:pStyle w:val="2"/>
        <w:rPr>
          <w:lang w:eastAsia="ru-RU"/>
        </w:rPr>
      </w:pPr>
    </w:p>
    <w:p w:rsidR="00AC0EA5" w:rsidRPr="00726779" w:rsidRDefault="00AC0EA5" w:rsidP="00BA44CE">
      <w:pPr>
        <w:pStyle w:val="Heading2"/>
        <w:rPr>
          <w:lang w:eastAsia="ru-RU"/>
        </w:rPr>
      </w:pPr>
      <w:bookmarkStart w:id="105" w:name="_Toc381881448"/>
      <w:bookmarkStart w:id="106" w:name="_Toc392754996"/>
      <w:r w:rsidRPr="00726779">
        <w:rPr>
          <w:lang w:eastAsia="ru-RU"/>
        </w:rPr>
        <w:t>Прогноз объема сточных вод</w:t>
      </w:r>
      <w:bookmarkEnd w:id="105"/>
      <w:bookmarkEnd w:id="106"/>
    </w:p>
    <w:p w:rsidR="00AC0EA5" w:rsidRDefault="00AC0EA5" w:rsidP="00BA44CE">
      <w:pPr>
        <w:pStyle w:val="Heading3"/>
      </w:pPr>
      <w:bookmarkStart w:id="107" w:name="_Toc381881449"/>
      <w:bookmarkStart w:id="108" w:name="_Toc392754997"/>
      <w:r>
        <w:t>Сведения о фактическом и ожидаемом поступлении сточных вод в централизованную систему водоотведения</w:t>
      </w:r>
      <w:bookmarkEnd w:id="107"/>
      <w:bookmarkEnd w:id="108"/>
    </w:p>
    <w:p w:rsidR="00AC0EA5" w:rsidRPr="00730E9F" w:rsidRDefault="00AC0EA5" w:rsidP="000D09B6">
      <w:pPr>
        <w:pStyle w:val="2"/>
      </w:pPr>
      <w:r w:rsidRPr="00730E9F">
        <w:t xml:space="preserve">Сведения о фактическом поступление сточных вод в централизованные системы водоотведения МО </w:t>
      </w:r>
      <w:r>
        <w:t>Запорожское</w:t>
      </w:r>
      <w:r w:rsidRPr="00730E9F">
        <w:t xml:space="preserve"> сельское поселение представлены в пункте 10.1 данной схемы. Исходя из фактического баланса водоотведения за 2013г., возможного сценария развития централизованных систем водоснабжения и перспектив развития систем водоотведения, были получены перспективные балансы поступления сточных вод в централизованн</w:t>
      </w:r>
      <w:r>
        <w:t xml:space="preserve">ую </w:t>
      </w:r>
      <w:r w:rsidRPr="00730E9F">
        <w:t>систем</w:t>
      </w:r>
      <w:r>
        <w:t>у</w:t>
      </w:r>
      <w:r w:rsidRPr="00730E9F">
        <w:t xml:space="preserve"> водоотведения, данные сведения представлены в пункте 10.5.</w:t>
      </w:r>
    </w:p>
    <w:p w:rsidR="00AC0EA5" w:rsidRPr="009F6FC0" w:rsidRDefault="00AC0EA5" w:rsidP="000D09B6">
      <w:pPr>
        <w:pStyle w:val="2"/>
      </w:pPr>
    </w:p>
    <w:p w:rsidR="00AC0EA5" w:rsidRPr="00123569" w:rsidRDefault="00AC0EA5" w:rsidP="000D09B6">
      <w:pPr>
        <w:pStyle w:val="2"/>
      </w:pPr>
    </w:p>
    <w:p w:rsidR="00AC0EA5" w:rsidRPr="00094DBD" w:rsidRDefault="00AC0EA5" w:rsidP="000D09B6">
      <w:pPr>
        <w:pStyle w:val="2"/>
      </w:pPr>
    </w:p>
    <w:p w:rsidR="00AC0EA5" w:rsidRDefault="00AC0EA5" w:rsidP="00BA44CE">
      <w:pPr>
        <w:pStyle w:val="Heading3"/>
      </w:pPr>
      <w:bookmarkStart w:id="109" w:name="_Toc381881450"/>
      <w:bookmarkStart w:id="110" w:name="_Toc392754998"/>
      <w:r w:rsidRPr="00632F89">
        <w:t>Описание структуры централизованной системы водоотведения (эксплуатационные и технологические зоны)</w:t>
      </w:r>
      <w:bookmarkEnd w:id="109"/>
      <w:bookmarkEnd w:id="110"/>
    </w:p>
    <w:p w:rsidR="00AC0EA5" w:rsidRPr="00C7012D" w:rsidRDefault="00AC0EA5" w:rsidP="000D09B6">
      <w:pPr>
        <w:pStyle w:val="2"/>
      </w:pPr>
      <w:r>
        <w:rPr>
          <w:rStyle w:val="20"/>
          <w:color w:val="000000"/>
          <w:lang w:val="ru-RU"/>
        </w:rPr>
        <w:t xml:space="preserve">На территории </w:t>
      </w:r>
      <w:r>
        <w:t>МО Запорожское</w:t>
      </w:r>
      <w:r w:rsidRPr="009F6FC0">
        <w:t xml:space="preserve"> сельское</w:t>
      </w:r>
      <w:r>
        <w:t xml:space="preserve"> </w:t>
      </w:r>
      <w:r w:rsidRPr="009F6FC0">
        <w:t xml:space="preserve">поселение </w:t>
      </w:r>
      <w:r>
        <w:t>существует одна технологическая зона централизованного водоотведения, расположенная в п. Запорожское. К</w:t>
      </w:r>
      <w:r w:rsidRPr="00C7012D">
        <w:t>оличество потребителей</w:t>
      </w:r>
      <w:r>
        <w:t>,</w:t>
      </w:r>
      <w:r w:rsidRPr="00C7012D">
        <w:t xml:space="preserve"> подключённых к централ</w:t>
      </w:r>
      <w:r>
        <w:t>изованной</w:t>
      </w:r>
      <w:r w:rsidRPr="00C7012D">
        <w:t xml:space="preserve"> системе водоотведения среди населения составляет </w:t>
      </w:r>
      <w:r>
        <w:t>1375</w:t>
      </w:r>
      <w:r w:rsidRPr="00C7012D">
        <w:t xml:space="preserve"> человек, что составляет </w:t>
      </w:r>
      <w:r>
        <w:t xml:space="preserve"> примерно 5</w:t>
      </w:r>
      <w:r w:rsidRPr="00C7012D">
        <w:t xml:space="preserve">0% </w:t>
      </w:r>
      <w:r>
        <w:t xml:space="preserve">от общей численности </w:t>
      </w:r>
      <w:r w:rsidRPr="00C7012D">
        <w:t>населения муниципального образования.</w:t>
      </w:r>
      <w:r>
        <w:t xml:space="preserve"> </w:t>
      </w:r>
      <w:r w:rsidRPr="00E36B0F">
        <w:t>Хозяйственно-бытовая канализация п. Запорожское</w:t>
      </w:r>
      <w:r>
        <w:t xml:space="preserve"> </w:t>
      </w:r>
      <w:r w:rsidRPr="00F106D4">
        <w:t xml:space="preserve">принимает сточные воды от населения, </w:t>
      </w:r>
      <w:r>
        <w:t>бюджетных</w:t>
      </w:r>
      <w:r w:rsidRPr="00F106D4">
        <w:t xml:space="preserve"> организаций</w:t>
      </w:r>
      <w:r>
        <w:t xml:space="preserve"> и частных предприятий</w:t>
      </w:r>
      <w:r w:rsidRPr="00F106D4">
        <w:t>.</w:t>
      </w:r>
      <w:r>
        <w:t xml:space="preserve"> Сточные воды собираются самотечными коллекторами и поступают на насосную станцию (КНС), откуда перекачиваются на канализационные очистные сооружения(КОС), расположенные в п. Запорожское. </w:t>
      </w:r>
      <w:r w:rsidRPr="00C7012D">
        <w:t xml:space="preserve">Далее очищенные стоки сбрасываются в </w:t>
      </w:r>
      <w:r>
        <w:t>р. Вьюн</w:t>
      </w:r>
      <w:r w:rsidRPr="00C7012D">
        <w:t xml:space="preserve">. </w:t>
      </w:r>
    </w:p>
    <w:p w:rsidR="00AC0EA5" w:rsidRDefault="00AC0EA5" w:rsidP="000D09B6">
      <w:pPr>
        <w:pStyle w:val="2"/>
        <w:rPr>
          <w:rStyle w:val="20"/>
          <w:color w:val="000000"/>
          <w:lang w:val="ru-RU"/>
        </w:rPr>
      </w:pPr>
      <w:r w:rsidRPr="009F6FC0">
        <w:t>Все объекты централизо</w:t>
      </w:r>
      <w:r>
        <w:t>ванных систем водоотведения МО Запорожское</w:t>
      </w:r>
      <w:r w:rsidRPr="009F6FC0">
        <w:t xml:space="preserve"> сельское поселение находятся в зоне эксплуатационной </w:t>
      </w:r>
      <w:r w:rsidRPr="00567DE4">
        <w:t>ответственности</w:t>
      </w:r>
      <w:r w:rsidRPr="009F6FC0">
        <w:t xml:space="preserve"> </w:t>
      </w:r>
      <w:r w:rsidRPr="009F6FC0">
        <w:rPr>
          <w:rStyle w:val="20"/>
          <w:color w:val="000000"/>
          <w:lang w:val="ru-RU"/>
        </w:rPr>
        <w:t>О</w:t>
      </w:r>
      <w:r>
        <w:rPr>
          <w:rStyle w:val="20"/>
          <w:color w:val="000000"/>
          <w:lang w:val="ru-RU"/>
        </w:rPr>
        <w:t>О</w:t>
      </w:r>
      <w:r w:rsidRPr="009F6FC0">
        <w:rPr>
          <w:rStyle w:val="20"/>
          <w:color w:val="000000"/>
          <w:lang w:val="ru-RU"/>
        </w:rPr>
        <w:t>О  </w:t>
      </w:r>
      <w:r>
        <w:rPr>
          <w:rStyle w:val="20"/>
          <w:color w:val="000000"/>
          <w:lang w:val="ru-RU"/>
        </w:rPr>
        <w:t xml:space="preserve">УК </w:t>
      </w:r>
      <w:r w:rsidRPr="009F6FC0">
        <w:rPr>
          <w:rStyle w:val="20"/>
          <w:color w:val="000000"/>
          <w:lang w:val="ru-RU"/>
        </w:rPr>
        <w:t>"</w:t>
      </w:r>
      <w:r>
        <w:rPr>
          <w:rStyle w:val="20"/>
          <w:color w:val="000000"/>
          <w:lang w:val="ru-RU"/>
        </w:rPr>
        <w:t>ОАЗИС</w:t>
      </w:r>
      <w:r w:rsidRPr="009F6FC0">
        <w:rPr>
          <w:rStyle w:val="20"/>
          <w:color w:val="000000"/>
          <w:lang w:val="ru-RU"/>
        </w:rPr>
        <w:t>".</w:t>
      </w:r>
      <w:r>
        <w:rPr>
          <w:rStyle w:val="20"/>
          <w:color w:val="000000"/>
          <w:lang w:val="ru-RU"/>
        </w:rPr>
        <w:t xml:space="preserve"> </w:t>
      </w:r>
    </w:p>
    <w:p w:rsidR="00AC0EA5" w:rsidRDefault="00AC0EA5" w:rsidP="000D09B6">
      <w:pPr>
        <w:pStyle w:val="2"/>
      </w:pPr>
    </w:p>
    <w:p w:rsidR="00AC0EA5" w:rsidRDefault="00AC0EA5" w:rsidP="000D09B6">
      <w:pPr>
        <w:pStyle w:val="2"/>
      </w:pPr>
    </w:p>
    <w:p w:rsidR="00AC0EA5" w:rsidRDefault="00AC0EA5" w:rsidP="00AA2ABA"/>
    <w:p w:rsidR="00AC0EA5" w:rsidRPr="00963BBD" w:rsidRDefault="00AC0EA5" w:rsidP="00BA44CE">
      <w:pPr>
        <w:pStyle w:val="Heading3"/>
      </w:pPr>
      <w:bookmarkStart w:id="111" w:name="_Toc381881451"/>
      <w:bookmarkStart w:id="112" w:name="_Toc392754999"/>
      <w:r>
        <w:t>Р</w:t>
      </w:r>
      <w:r w:rsidRPr="00963BBD">
        <w:t>асчет требуемой мощности очистных сооружений исходя из данных о расчетном расходе сточных вод, дефицита (резерва) мощностей сооружений по технологическим зонам водоотведения с разбивкой по годам</w:t>
      </w:r>
      <w:bookmarkEnd w:id="111"/>
      <w:bookmarkEnd w:id="112"/>
    </w:p>
    <w:p w:rsidR="00AC0EA5" w:rsidRDefault="00AC0EA5" w:rsidP="000D09B6">
      <w:pPr>
        <w:pStyle w:val="2"/>
      </w:pPr>
      <w:r>
        <w:t>Проектная производительность реконструированных очистных сооружений поселка Запорожское составляет 500 м</w:t>
      </w:r>
      <w:r w:rsidRPr="00B7292D">
        <w:rPr>
          <w:vertAlign w:val="superscript"/>
        </w:rPr>
        <w:t>3</w:t>
      </w:r>
      <w:r>
        <w:t>/сут.</w:t>
      </w:r>
    </w:p>
    <w:p w:rsidR="00AC0EA5" w:rsidRDefault="00AC0EA5" w:rsidP="000D09B6">
      <w:pPr>
        <w:pStyle w:val="2"/>
      </w:pPr>
      <w:r w:rsidRPr="00656690">
        <w:t>На основании описанн</w:t>
      </w:r>
      <w:r>
        <w:t>ых</w:t>
      </w:r>
      <w:r w:rsidRPr="00656690">
        <w:t xml:space="preserve"> </w:t>
      </w:r>
      <w:r>
        <w:t xml:space="preserve">сценариев развития Запорожского сельского поселения </w:t>
      </w:r>
      <w:r w:rsidRPr="00656690">
        <w:t xml:space="preserve"> и в соответствии со СНиП 2.04.02-84 и СНиП 2.04.01-85 </w:t>
      </w:r>
      <w:r w:rsidRPr="00B7292D">
        <w:t>спрогнозировано</w:t>
      </w:r>
      <w:r w:rsidRPr="00656690">
        <w:t xml:space="preserve"> потребление воды питьевого качества</w:t>
      </w:r>
      <w:r>
        <w:t xml:space="preserve"> и горячей</w:t>
      </w:r>
      <w:r w:rsidRPr="00656690">
        <w:t xml:space="preserve"> </w:t>
      </w:r>
      <w:r>
        <w:t xml:space="preserve">воды </w:t>
      </w:r>
      <w:r w:rsidRPr="00656690">
        <w:t>на перспективу до 2024года.</w:t>
      </w:r>
      <w:r>
        <w:t xml:space="preserve"> Исходя из этих данных, была получена оценка</w:t>
      </w:r>
      <w:r w:rsidRPr="003C67AE">
        <w:t xml:space="preserve"> </w:t>
      </w:r>
      <w:r w:rsidRPr="00C7012D">
        <w:t>количества отведённых стоков с учётом возможного максимального сброса</w:t>
      </w:r>
      <w:r>
        <w:t xml:space="preserve"> и </w:t>
      </w:r>
      <w:r w:rsidRPr="00C7012D">
        <w:t xml:space="preserve">выявлен резерв (дефицит) мощности </w:t>
      </w:r>
      <w:r>
        <w:t xml:space="preserve">КОС </w:t>
      </w:r>
      <w:r w:rsidRPr="00C7012D">
        <w:t>на текущее состояние и в перспективе до 20</w:t>
      </w:r>
      <w:r>
        <w:t>24</w:t>
      </w:r>
      <w:r w:rsidRPr="00C7012D">
        <w:t xml:space="preserve">. </w:t>
      </w:r>
    </w:p>
    <w:p w:rsidR="00AC0EA5" w:rsidRDefault="00AC0EA5" w:rsidP="00BA44CE">
      <w:pPr>
        <w:pStyle w:val="0"/>
        <w:outlineLvl w:val="0"/>
        <w:rPr>
          <w:noProof/>
        </w:rPr>
      </w:pPr>
      <w:bookmarkStart w:id="113" w:name="_Toc392755000"/>
      <w:r w:rsidRPr="00C7012D">
        <w:t xml:space="preserve">Таблица </w:t>
      </w:r>
      <w:fldSimple w:instr=" SEQ Таблица \* ARABIC ">
        <w:r>
          <w:rPr>
            <w:noProof/>
          </w:rPr>
          <w:t>40</w:t>
        </w:r>
      </w:fldSimple>
      <w:r w:rsidRPr="00C7012D">
        <w:t xml:space="preserve"> </w:t>
      </w:r>
      <w:r w:rsidRPr="00C7012D">
        <w:rPr>
          <w:noProof/>
        </w:rPr>
        <w:t>Оценка резерва (дефицита) мощности</w:t>
      </w:r>
      <w:r>
        <w:rPr>
          <w:noProof/>
        </w:rPr>
        <w:t xml:space="preserve"> КОС</w:t>
      </w:r>
      <w:bookmarkEnd w:id="113"/>
    </w:p>
    <w:tbl>
      <w:tblPr>
        <w:tblW w:w="5000" w:type="pct"/>
        <w:jc w:val="center"/>
        <w:tblLook w:val="00A0"/>
      </w:tblPr>
      <w:tblGrid>
        <w:gridCol w:w="4699"/>
        <w:gridCol w:w="1247"/>
        <w:gridCol w:w="789"/>
        <w:gridCol w:w="789"/>
        <w:gridCol w:w="790"/>
        <w:gridCol w:w="790"/>
        <w:gridCol w:w="790"/>
        <w:gridCol w:w="790"/>
        <w:gridCol w:w="790"/>
        <w:gridCol w:w="790"/>
        <w:gridCol w:w="790"/>
        <w:gridCol w:w="790"/>
        <w:gridCol w:w="834"/>
      </w:tblGrid>
      <w:tr w:rsidR="00AC0EA5" w:rsidRPr="00E96E82" w:rsidTr="00CB0ECF">
        <w:trPr>
          <w:trHeight w:val="375"/>
          <w:jc w:val="center"/>
        </w:trPr>
        <w:tc>
          <w:tcPr>
            <w:tcW w:w="5000" w:type="pct"/>
            <w:gridSpan w:val="13"/>
            <w:tcBorders>
              <w:top w:val="single" w:sz="4" w:space="0" w:color="auto"/>
              <w:left w:val="single" w:sz="4" w:space="0" w:color="auto"/>
              <w:bottom w:val="nil"/>
              <w:right w:val="single" w:sz="4" w:space="0" w:color="000000"/>
            </w:tcBorders>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сценарий 1</w:t>
            </w:r>
          </w:p>
        </w:tc>
      </w:tr>
      <w:tr w:rsidR="00AC0EA5" w:rsidRPr="00CB0ECF" w:rsidTr="00CB0ECF">
        <w:trPr>
          <w:trHeight w:val="315"/>
          <w:jc w:val="center"/>
        </w:trPr>
        <w:tc>
          <w:tcPr>
            <w:tcW w:w="1626" w:type="pct"/>
            <w:tcBorders>
              <w:top w:val="single" w:sz="4" w:space="0" w:color="auto"/>
              <w:left w:val="single" w:sz="4" w:space="0" w:color="auto"/>
              <w:bottom w:val="single" w:sz="4" w:space="0" w:color="auto"/>
              <w:right w:val="single" w:sz="4" w:space="0" w:color="auto"/>
            </w:tcBorders>
            <w:noWrap/>
            <w:vAlign w:val="center"/>
          </w:tcPr>
          <w:p w:rsidR="00AC0EA5" w:rsidRPr="00E96E82" w:rsidRDefault="00AC0EA5" w:rsidP="00E96E82">
            <w:pPr>
              <w:spacing w:after="0" w:line="240" w:lineRule="auto"/>
              <w:jc w:val="center"/>
              <w:rPr>
                <w:b/>
                <w:bCs/>
                <w:color w:val="000000"/>
                <w:lang w:eastAsia="ru-RU"/>
              </w:rPr>
            </w:pPr>
            <w:r w:rsidRPr="00E96E82">
              <w:rPr>
                <w:b/>
                <w:bCs/>
                <w:color w:val="000000"/>
                <w:lang w:eastAsia="ru-RU"/>
              </w:rPr>
              <w:t>Наименование показателя</w:t>
            </w:r>
          </w:p>
        </w:tc>
        <w:tc>
          <w:tcPr>
            <w:tcW w:w="422" w:type="pct"/>
            <w:tcBorders>
              <w:top w:val="single" w:sz="4" w:space="0" w:color="auto"/>
              <w:left w:val="nil"/>
              <w:bottom w:val="single" w:sz="4" w:space="0" w:color="auto"/>
              <w:right w:val="single" w:sz="4" w:space="0" w:color="auto"/>
            </w:tcBorders>
            <w:vAlign w:val="center"/>
          </w:tcPr>
          <w:p w:rsidR="00AC0EA5" w:rsidRPr="00E96E82" w:rsidRDefault="00AC0EA5" w:rsidP="00E96E82">
            <w:pPr>
              <w:spacing w:after="0" w:line="240" w:lineRule="auto"/>
              <w:jc w:val="center"/>
              <w:rPr>
                <w:b/>
                <w:bCs/>
                <w:color w:val="000000"/>
                <w:lang w:eastAsia="ru-RU"/>
              </w:rPr>
            </w:pPr>
            <w:r w:rsidRPr="00E96E82">
              <w:rPr>
                <w:b/>
                <w:bCs/>
                <w:color w:val="000000"/>
                <w:lang w:eastAsia="ru-RU"/>
              </w:rPr>
              <w:t>Ед. изм.</w:t>
            </w:r>
          </w:p>
        </w:tc>
        <w:tc>
          <w:tcPr>
            <w:tcW w:w="267" w:type="pct"/>
            <w:tcBorders>
              <w:top w:val="single" w:sz="4" w:space="0" w:color="auto"/>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2014</w:t>
            </w:r>
          </w:p>
        </w:tc>
        <w:tc>
          <w:tcPr>
            <w:tcW w:w="267" w:type="pct"/>
            <w:tcBorders>
              <w:top w:val="single" w:sz="4" w:space="0" w:color="auto"/>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2015</w:t>
            </w:r>
          </w:p>
        </w:tc>
        <w:tc>
          <w:tcPr>
            <w:tcW w:w="267" w:type="pct"/>
            <w:tcBorders>
              <w:top w:val="single" w:sz="4" w:space="0" w:color="auto"/>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2016</w:t>
            </w:r>
          </w:p>
        </w:tc>
        <w:tc>
          <w:tcPr>
            <w:tcW w:w="267" w:type="pct"/>
            <w:tcBorders>
              <w:top w:val="single" w:sz="4" w:space="0" w:color="auto"/>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2017</w:t>
            </w:r>
          </w:p>
        </w:tc>
        <w:tc>
          <w:tcPr>
            <w:tcW w:w="267" w:type="pct"/>
            <w:tcBorders>
              <w:top w:val="single" w:sz="4" w:space="0" w:color="auto"/>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2018</w:t>
            </w:r>
          </w:p>
        </w:tc>
        <w:tc>
          <w:tcPr>
            <w:tcW w:w="267" w:type="pct"/>
            <w:tcBorders>
              <w:top w:val="single" w:sz="4" w:space="0" w:color="auto"/>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2019</w:t>
            </w:r>
          </w:p>
        </w:tc>
        <w:tc>
          <w:tcPr>
            <w:tcW w:w="267" w:type="pct"/>
            <w:tcBorders>
              <w:top w:val="single" w:sz="4" w:space="0" w:color="auto"/>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2020</w:t>
            </w:r>
          </w:p>
        </w:tc>
        <w:tc>
          <w:tcPr>
            <w:tcW w:w="267" w:type="pct"/>
            <w:tcBorders>
              <w:top w:val="single" w:sz="4" w:space="0" w:color="auto"/>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2021</w:t>
            </w:r>
          </w:p>
        </w:tc>
        <w:tc>
          <w:tcPr>
            <w:tcW w:w="267" w:type="pct"/>
            <w:tcBorders>
              <w:top w:val="single" w:sz="4" w:space="0" w:color="auto"/>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2022</w:t>
            </w:r>
          </w:p>
        </w:tc>
        <w:tc>
          <w:tcPr>
            <w:tcW w:w="267" w:type="pct"/>
            <w:tcBorders>
              <w:top w:val="single" w:sz="4" w:space="0" w:color="auto"/>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2023</w:t>
            </w:r>
          </w:p>
        </w:tc>
        <w:tc>
          <w:tcPr>
            <w:tcW w:w="279" w:type="pct"/>
            <w:tcBorders>
              <w:top w:val="single" w:sz="4" w:space="0" w:color="auto"/>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2024</w:t>
            </w:r>
          </w:p>
        </w:tc>
      </w:tr>
      <w:tr w:rsidR="00AC0EA5" w:rsidRPr="00CB0ECF" w:rsidTr="00CB0ECF">
        <w:trPr>
          <w:trHeight w:val="630"/>
          <w:jc w:val="center"/>
        </w:trPr>
        <w:tc>
          <w:tcPr>
            <w:tcW w:w="1626" w:type="pct"/>
            <w:tcBorders>
              <w:top w:val="nil"/>
              <w:left w:val="single" w:sz="4" w:space="0" w:color="auto"/>
              <w:bottom w:val="single" w:sz="4" w:space="0" w:color="auto"/>
              <w:right w:val="single" w:sz="4" w:space="0" w:color="auto"/>
            </w:tcBorders>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Расчётное количество отведённых стоков с учётом возможного максимального сброса</w:t>
            </w:r>
          </w:p>
        </w:tc>
        <w:tc>
          <w:tcPr>
            <w:tcW w:w="422" w:type="pct"/>
            <w:vMerge w:val="restart"/>
            <w:tcBorders>
              <w:top w:val="nil"/>
              <w:left w:val="single" w:sz="4" w:space="0" w:color="auto"/>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м</w:t>
            </w:r>
            <w:r w:rsidRPr="00E96E82">
              <w:rPr>
                <w:color w:val="000000"/>
                <w:vertAlign w:val="superscript"/>
                <w:lang w:eastAsia="ru-RU"/>
              </w:rPr>
              <w:t>3</w:t>
            </w:r>
            <w:r w:rsidRPr="00E96E82">
              <w:rPr>
                <w:color w:val="000000"/>
                <w:lang w:eastAsia="ru-RU"/>
              </w:rPr>
              <w:t>/ сут</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173,8</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176,2</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178,7</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181,2</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183,7</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186,2</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188,7</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189,9</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191,1</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192,3</w:t>
            </w:r>
          </w:p>
        </w:tc>
        <w:tc>
          <w:tcPr>
            <w:tcW w:w="279"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193,5</w:t>
            </w:r>
          </w:p>
        </w:tc>
      </w:tr>
      <w:tr w:rsidR="00AC0EA5" w:rsidRPr="00CB0ECF" w:rsidTr="00695C7B">
        <w:trPr>
          <w:trHeight w:val="427"/>
          <w:jc w:val="center"/>
        </w:trPr>
        <w:tc>
          <w:tcPr>
            <w:tcW w:w="1626" w:type="pct"/>
            <w:tcBorders>
              <w:top w:val="nil"/>
              <w:left w:val="single" w:sz="4" w:space="0" w:color="auto"/>
              <w:bottom w:val="single" w:sz="4" w:space="0" w:color="auto"/>
              <w:right w:val="single" w:sz="4" w:space="0" w:color="auto"/>
            </w:tcBorders>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Максимальная производительность КОС</w:t>
            </w:r>
          </w:p>
        </w:tc>
        <w:tc>
          <w:tcPr>
            <w:tcW w:w="422" w:type="pct"/>
            <w:vMerge/>
            <w:tcBorders>
              <w:top w:val="nil"/>
              <w:left w:val="single" w:sz="4" w:space="0" w:color="auto"/>
              <w:bottom w:val="single" w:sz="4" w:space="0" w:color="auto"/>
              <w:right w:val="single" w:sz="4" w:space="0" w:color="auto"/>
            </w:tcBorders>
            <w:vAlign w:val="center"/>
          </w:tcPr>
          <w:p w:rsidR="00AC0EA5" w:rsidRPr="00E96E82" w:rsidRDefault="00AC0EA5" w:rsidP="00E96E82">
            <w:pPr>
              <w:spacing w:after="0" w:line="240" w:lineRule="auto"/>
              <w:jc w:val="center"/>
              <w:rPr>
                <w:color w:val="000000"/>
                <w:lang w:eastAsia="ru-RU"/>
              </w:rPr>
            </w:pP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79"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r>
      <w:tr w:rsidR="00AC0EA5" w:rsidRPr="00CB0ECF" w:rsidTr="00CB0ECF">
        <w:trPr>
          <w:trHeight w:val="360"/>
          <w:jc w:val="center"/>
        </w:trPr>
        <w:tc>
          <w:tcPr>
            <w:tcW w:w="1626" w:type="pct"/>
            <w:vMerge w:val="restart"/>
            <w:tcBorders>
              <w:top w:val="nil"/>
              <w:left w:val="single" w:sz="4" w:space="0" w:color="auto"/>
              <w:bottom w:val="single" w:sz="4" w:space="0" w:color="auto"/>
              <w:right w:val="single" w:sz="4" w:space="0" w:color="auto"/>
            </w:tcBorders>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Резерв (дефицит «-») мощности КОС</w:t>
            </w:r>
          </w:p>
        </w:tc>
        <w:tc>
          <w:tcPr>
            <w:tcW w:w="422"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м</w:t>
            </w:r>
            <w:r w:rsidRPr="00E96E82">
              <w:rPr>
                <w:color w:val="000000"/>
                <w:vertAlign w:val="superscript"/>
                <w:lang w:eastAsia="ru-RU"/>
              </w:rPr>
              <w:t>3</w:t>
            </w:r>
            <w:r w:rsidRPr="00E96E82">
              <w:rPr>
                <w:color w:val="000000"/>
                <w:lang w:eastAsia="ru-RU"/>
              </w:rPr>
              <w:t>/ сут</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326,2</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323,8</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321,3</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318,8</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316,3</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313,8</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311,3</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310,1</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308,9</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307,7</w:t>
            </w:r>
          </w:p>
        </w:tc>
        <w:tc>
          <w:tcPr>
            <w:tcW w:w="279"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306,5</w:t>
            </w:r>
          </w:p>
        </w:tc>
      </w:tr>
      <w:tr w:rsidR="00AC0EA5" w:rsidRPr="00CB0ECF" w:rsidTr="00CB0ECF">
        <w:trPr>
          <w:trHeight w:val="315"/>
          <w:jc w:val="center"/>
        </w:trPr>
        <w:tc>
          <w:tcPr>
            <w:tcW w:w="1626" w:type="pct"/>
            <w:vMerge/>
            <w:tcBorders>
              <w:top w:val="nil"/>
              <w:left w:val="single" w:sz="4" w:space="0" w:color="auto"/>
              <w:bottom w:val="single" w:sz="4" w:space="0" w:color="auto"/>
              <w:right w:val="single" w:sz="4" w:space="0" w:color="auto"/>
            </w:tcBorders>
            <w:vAlign w:val="center"/>
          </w:tcPr>
          <w:p w:rsidR="00AC0EA5" w:rsidRPr="00E96E82" w:rsidRDefault="00AC0EA5" w:rsidP="00E96E82">
            <w:pPr>
              <w:spacing w:after="0" w:line="240" w:lineRule="auto"/>
              <w:jc w:val="center"/>
              <w:rPr>
                <w:color w:val="000000"/>
                <w:lang w:eastAsia="ru-RU"/>
              </w:rPr>
            </w:pPr>
          </w:p>
        </w:tc>
        <w:tc>
          <w:tcPr>
            <w:tcW w:w="422"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65</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65</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64</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64</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63</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63</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62</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62</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62</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62</w:t>
            </w:r>
          </w:p>
        </w:tc>
        <w:tc>
          <w:tcPr>
            <w:tcW w:w="279"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61</w:t>
            </w:r>
          </w:p>
        </w:tc>
      </w:tr>
      <w:tr w:rsidR="00AC0EA5" w:rsidRPr="00E96E82" w:rsidTr="00CB0ECF">
        <w:trPr>
          <w:trHeight w:val="315"/>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сценарий 2</w:t>
            </w:r>
          </w:p>
        </w:tc>
      </w:tr>
      <w:tr w:rsidR="00AC0EA5" w:rsidRPr="00CB0ECF" w:rsidTr="00CB0ECF">
        <w:trPr>
          <w:trHeight w:val="315"/>
          <w:jc w:val="center"/>
        </w:trPr>
        <w:tc>
          <w:tcPr>
            <w:tcW w:w="1626" w:type="pct"/>
            <w:tcBorders>
              <w:top w:val="nil"/>
              <w:left w:val="single" w:sz="4" w:space="0" w:color="auto"/>
              <w:bottom w:val="single" w:sz="4" w:space="0" w:color="auto"/>
              <w:right w:val="single" w:sz="4" w:space="0" w:color="auto"/>
            </w:tcBorders>
            <w:noWrap/>
            <w:vAlign w:val="center"/>
          </w:tcPr>
          <w:p w:rsidR="00AC0EA5" w:rsidRPr="00E96E82" w:rsidRDefault="00AC0EA5" w:rsidP="00E96E82">
            <w:pPr>
              <w:spacing w:after="0" w:line="240" w:lineRule="auto"/>
              <w:jc w:val="center"/>
              <w:rPr>
                <w:b/>
                <w:bCs/>
                <w:color w:val="000000"/>
                <w:lang w:eastAsia="ru-RU"/>
              </w:rPr>
            </w:pPr>
            <w:r w:rsidRPr="00E96E82">
              <w:rPr>
                <w:b/>
                <w:bCs/>
                <w:color w:val="000000"/>
                <w:lang w:eastAsia="ru-RU"/>
              </w:rPr>
              <w:t>Наименование показателя</w:t>
            </w:r>
          </w:p>
        </w:tc>
        <w:tc>
          <w:tcPr>
            <w:tcW w:w="422" w:type="pct"/>
            <w:tcBorders>
              <w:top w:val="nil"/>
              <w:left w:val="nil"/>
              <w:bottom w:val="single" w:sz="4" w:space="0" w:color="auto"/>
              <w:right w:val="single" w:sz="4" w:space="0" w:color="auto"/>
            </w:tcBorders>
            <w:vAlign w:val="center"/>
          </w:tcPr>
          <w:p w:rsidR="00AC0EA5" w:rsidRPr="00E96E82" w:rsidRDefault="00AC0EA5" w:rsidP="00E96E82">
            <w:pPr>
              <w:spacing w:after="0" w:line="240" w:lineRule="auto"/>
              <w:jc w:val="center"/>
              <w:rPr>
                <w:b/>
                <w:bCs/>
                <w:color w:val="000000"/>
                <w:lang w:eastAsia="ru-RU"/>
              </w:rPr>
            </w:pPr>
            <w:r w:rsidRPr="00E96E82">
              <w:rPr>
                <w:b/>
                <w:bCs/>
                <w:color w:val="000000"/>
                <w:lang w:eastAsia="ru-RU"/>
              </w:rPr>
              <w:t>Ед. изм.</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2014</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2015</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2016</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2017</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2018</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2019</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2020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2021</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2022</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2023</w:t>
            </w:r>
          </w:p>
        </w:tc>
        <w:tc>
          <w:tcPr>
            <w:tcW w:w="279"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b/>
                <w:bCs/>
                <w:i/>
                <w:iCs/>
                <w:color w:val="000000"/>
                <w:lang w:eastAsia="ru-RU"/>
              </w:rPr>
            </w:pPr>
            <w:r w:rsidRPr="00E96E82">
              <w:rPr>
                <w:b/>
                <w:bCs/>
                <w:i/>
                <w:iCs/>
                <w:color w:val="000000"/>
                <w:lang w:eastAsia="ru-RU"/>
              </w:rPr>
              <w:t>2024</w:t>
            </w:r>
          </w:p>
        </w:tc>
      </w:tr>
      <w:tr w:rsidR="00AC0EA5" w:rsidRPr="00CB0ECF" w:rsidTr="00CB0ECF">
        <w:trPr>
          <w:trHeight w:val="611"/>
          <w:jc w:val="center"/>
        </w:trPr>
        <w:tc>
          <w:tcPr>
            <w:tcW w:w="1626" w:type="pct"/>
            <w:tcBorders>
              <w:top w:val="nil"/>
              <w:left w:val="single" w:sz="4" w:space="0" w:color="auto"/>
              <w:bottom w:val="single" w:sz="4" w:space="0" w:color="auto"/>
              <w:right w:val="single" w:sz="4" w:space="0" w:color="auto"/>
            </w:tcBorders>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Расчётное количество отведённых стоков с учётом возможного максимального сброса</w:t>
            </w:r>
          </w:p>
        </w:tc>
        <w:tc>
          <w:tcPr>
            <w:tcW w:w="422" w:type="pct"/>
            <w:vMerge w:val="restart"/>
            <w:tcBorders>
              <w:top w:val="nil"/>
              <w:left w:val="single" w:sz="4" w:space="0" w:color="auto"/>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м</w:t>
            </w:r>
            <w:r w:rsidRPr="00E96E82">
              <w:rPr>
                <w:color w:val="000000"/>
                <w:vertAlign w:val="superscript"/>
                <w:lang w:eastAsia="ru-RU"/>
              </w:rPr>
              <w:t>3</w:t>
            </w:r>
            <w:r w:rsidRPr="00E96E82">
              <w:rPr>
                <w:color w:val="000000"/>
                <w:lang w:eastAsia="ru-RU"/>
              </w:rPr>
              <w:t>/ сут</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173,8</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176,2</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178,7</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181,2</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183,7</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186,2</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198,7</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199,9</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201,1</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202,3</w:t>
            </w:r>
          </w:p>
        </w:tc>
        <w:tc>
          <w:tcPr>
            <w:tcW w:w="279"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203,6</w:t>
            </w:r>
          </w:p>
        </w:tc>
      </w:tr>
      <w:tr w:rsidR="00AC0EA5" w:rsidRPr="00CB0ECF" w:rsidTr="00695C7B">
        <w:trPr>
          <w:trHeight w:val="448"/>
          <w:jc w:val="center"/>
        </w:trPr>
        <w:tc>
          <w:tcPr>
            <w:tcW w:w="1626" w:type="pct"/>
            <w:tcBorders>
              <w:top w:val="nil"/>
              <w:left w:val="single" w:sz="4" w:space="0" w:color="auto"/>
              <w:bottom w:val="single" w:sz="4" w:space="0" w:color="auto"/>
              <w:right w:val="single" w:sz="4" w:space="0" w:color="auto"/>
            </w:tcBorders>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Максимальная производительность КОС</w:t>
            </w:r>
          </w:p>
        </w:tc>
        <w:tc>
          <w:tcPr>
            <w:tcW w:w="422" w:type="pct"/>
            <w:vMerge/>
            <w:tcBorders>
              <w:top w:val="nil"/>
              <w:left w:val="single" w:sz="4" w:space="0" w:color="auto"/>
              <w:bottom w:val="single" w:sz="4" w:space="0" w:color="auto"/>
              <w:right w:val="single" w:sz="4" w:space="0" w:color="auto"/>
            </w:tcBorders>
            <w:vAlign w:val="center"/>
          </w:tcPr>
          <w:p w:rsidR="00AC0EA5" w:rsidRPr="00E96E82" w:rsidRDefault="00AC0EA5" w:rsidP="00E96E82">
            <w:pPr>
              <w:spacing w:after="0" w:line="240" w:lineRule="auto"/>
              <w:jc w:val="center"/>
              <w:rPr>
                <w:color w:val="000000"/>
                <w:lang w:eastAsia="ru-RU"/>
              </w:rPr>
            </w:pP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c>
          <w:tcPr>
            <w:tcW w:w="279"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500</w:t>
            </w:r>
          </w:p>
        </w:tc>
      </w:tr>
      <w:tr w:rsidR="00AC0EA5" w:rsidRPr="00CB0ECF" w:rsidTr="00CB0ECF">
        <w:trPr>
          <w:trHeight w:val="360"/>
          <w:jc w:val="center"/>
        </w:trPr>
        <w:tc>
          <w:tcPr>
            <w:tcW w:w="1626" w:type="pct"/>
            <w:vMerge w:val="restart"/>
            <w:tcBorders>
              <w:top w:val="nil"/>
              <w:left w:val="single" w:sz="4" w:space="0" w:color="auto"/>
              <w:bottom w:val="single" w:sz="4" w:space="0" w:color="auto"/>
              <w:right w:val="single" w:sz="4" w:space="0" w:color="auto"/>
            </w:tcBorders>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Резерв (дефицит «-») мощности КОС</w:t>
            </w:r>
          </w:p>
        </w:tc>
        <w:tc>
          <w:tcPr>
            <w:tcW w:w="422"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м</w:t>
            </w:r>
            <w:r w:rsidRPr="00E96E82">
              <w:rPr>
                <w:color w:val="000000"/>
                <w:vertAlign w:val="superscript"/>
                <w:lang w:eastAsia="ru-RU"/>
              </w:rPr>
              <w:t>3</w:t>
            </w:r>
            <w:r w:rsidRPr="00E96E82">
              <w:rPr>
                <w:color w:val="000000"/>
                <w:lang w:eastAsia="ru-RU"/>
              </w:rPr>
              <w:t>/ сут</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326,2</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323,8</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321,3</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318,8</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316,3</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313,8</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301,3</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300,1</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298,9</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297,7</w:t>
            </w:r>
          </w:p>
        </w:tc>
        <w:tc>
          <w:tcPr>
            <w:tcW w:w="279"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296,4</w:t>
            </w:r>
          </w:p>
        </w:tc>
      </w:tr>
      <w:tr w:rsidR="00AC0EA5" w:rsidRPr="00CB0ECF" w:rsidTr="00CB0ECF">
        <w:trPr>
          <w:trHeight w:val="315"/>
          <w:jc w:val="center"/>
        </w:trPr>
        <w:tc>
          <w:tcPr>
            <w:tcW w:w="1626" w:type="pct"/>
            <w:vMerge/>
            <w:tcBorders>
              <w:top w:val="nil"/>
              <w:left w:val="single" w:sz="4" w:space="0" w:color="auto"/>
              <w:bottom w:val="single" w:sz="4" w:space="0" w:color="auto"/>
              <w:right w:val="single" w:sz="4" w:space="0" w:color="auto"/>
            </w:tcBorders>
            <w:vAlign w:val="center"/>
          </w:tcPr>
          <w:p w:rsidR="00AC0EA5" w:rsidRPr="00E96E82" w:rsidRDefault="00AC0EA5" w:rsidP="00E96E82">
            <w:pPr>
              <w:spacing w:after="0" w:line="240" w:lineRule="auto"/>
              <w:jc w:val="center"/>
              <w:rPr>
                <w:color w:val="000000"/>
                <w:lang w:eastAsia="ru-RU"/>
              </w:rPr>
            </w:pPr>
          </w:p>
        </w:tc>
        <w:tc>
          <w:tcPr>
            <w:tcW w:w="422"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65</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65</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64</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64</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63</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63</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60</w:t>
            </w:r>
          </w:p>
        </w:tc>
        <w:tc>
          <w:tcPr>
            <w:tcW w:w="267"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60</w:t>
            </w:r>
          </w:p>
        </w:tc>
        <w:tc>
          <w:tcPr>
            <w:tcW w:w="279" w:type="pct"/>
            <w:tcBorders>
              <w:top w:val="nil"/>
              <w:left w:val="nil"/>
              <w:bottom w:val="single" w:sz="4" w:space="0" w:color="auto"/>
              <w:right w:val="single" w:sz="4" w:space="0" w:color="auto"/>
            </w:tcBorders>
            <w:noWrap/>
            <w:vAlign w:val="center"/>
          </w:tcPr>
          <w:p w:rsidR="00AC0EA5" w:rsidRPr="00E96E82" w:rsidRDefault="00AC0EA5" w:rsidP="00E96E82">
            <w:pPr>
              <w:spacing w:after="0" w:line="240" w:lineRule="auto"/>
              <w:jc w:val="center"/>
              <w:rPr>
                <w:color w:val="000000"/>
                <w:lang w:eastAsia="ru-RU"/>
              </w:rPr>
            </w:pPr>
            <w:r w:rsidRPr="00E96E82">
              <w:rPr>
                <w:color w:val="000000"/>
                <w:lang w:eastAsia="ru-RU"/>
              </w:rPr>
              <w:t>59</w:t>
            </w:r>
          </w:p>
        </w:tc>
      </w:tr>
    </w:tbl>
    <w:p w:rsidR="00AC0EA5" w:rsidRDefault="00AC0EA5" w:rsidP="000D09B6">
      <w:pPr>
        <w:pStyle w:val="2"/>
      </w:pPr>
    </w:p>
    <w:p w:rsidR="00AC0EA5" w:rsidRDefault="00AC0EA5" w:rsidP="000D09B6">
      <w:pPr>
        <w:pStyle w:val="2"/>
      </w:pPr>
      <w:bookmarkStart w:id="114" w:name="_Toc381881454"/>
      <w:r>
        <w:t>Как следует из таблицы, существующей мощности очистных сооружений достаточно в перспективе до 2024 года.</w:t>
      </w:r>
    </w:p>
    <w:p w:rsidR="00AC0EA5" w:rsidRPr="006363E0" w:rsidRDefault="00AC0EA5" w:rsidP="00BA44CE">
      <w:pPr>
        <w:pStyle w:val="Heading3"/>
      </w:pPr>
      <w:bookmarkStart w:id="115" w:name="_Toc392755001"/>
      <w:r>
        <w:t>Р</w:t>
      </w:r>
      <w:r w:rsidRPr="009027AF">
        <w:t>езультаты анализа гидравлических режимов и режимов работы элементов централ</w:t>
      </w:r>
      <w:r>
        <w:t>изованной системы водоотведения</w:t>
      </w:r>
      <w:bookmarkEnd w:id="114"/>
      <w:bookmarkEnd w:id="115"/>
    </w:p>
    <w:p w:rsidR="00AC0EA5" w:rsidRPr="00F85DC3" w:rsidRDefault="00AC0EA5" w:rsidP="000D09B6">
      <w:pPr>
        <w:pStyle w:val="2"/>
      </w:pPr>
      <w:bookmarkStart w:id="116" w:name="_Toc381881457"/>
      <w:r>
        <w:t xml:space="preserve">В связи с отсутствие полной информации по объектам централизованной системы водоотведения невозможно провести анализ гидравлических режимов. </w:t>
      </w:r>
    </w:p>
    <w:p w:rsidR="00AC0EA5" w:rsidRPr="006363E0" w:rsidRDefault="00AC0EA5" w:rsidP="00BA44CE">
      <w:pPr>
        <w:pStyle w:val="Heading3"/>
      </w:pPr>
      <w:bookmarkStart w:id="117" w:name="_Toc392755002"/>
      <w:r w:rsidRPr="009027AF">
        <w:t>Анализ резервов производственных мощностей очистных сооружений системы водоотведения и возможности расширения зоны их действия</w:t>
      </w:r>
      <w:bookmarkEnd w:id="116"/>
      <w:bookmarkEnd w:id="117"/>
    </w:p>
    <w:p w:rsidR="00AC0EA5" w:rsidRPr="009F6FC0" w:rsidRDefault="00AC0EA5" w:rsidP="000D09B6">
      <w:pPr>
        <w:pStyle w:val="2"/>
      </w:pPr>
      <w:r w:rsidRPr="003816D0">
        <w:rPr>
          <w:lang w:eastAsia="ru-RU"/>
        </w:rPr>
        <w:t xml:space="preserve">В ходе оценки </w:t>
      </w:r>
      <w:r>
        <w:rPr>
          <w:lang w:eastAsia="ru-RU"/>
        </w:rPr>
        <w:t>резервов и дефицитов производственных мощностей реконструированных очистных сооружений, представленной в пункте 11.3 схемы, было выявлено, что по состоянию</w:t>
      </w:r>
      <w:r w:rsidRPr="003816D0">
        <w:rPr>
          <w:lang w:eastAsia="ru-RU"/>
        </w:rPr>
        <w:t xml:space="preserve"> </w:t>
      </w:r>
      <w:r>
        <w:rPr>
          <w:lang w:eastAsia="ru-RU"/>
        </w:rPr>
        <w:t>2012-</w:t>
      </w:r>
      <w:r w:rsidRPr="003816D0">
        <w:rPr>
          <w:lang w:eastAsia="ru-RU"/>
        </w:rPr>
        <w:t>2013 г</w:t>
      </w:r>
      <w:r>
        <w:rPr>
          <w:lang w:eastAsia="ru-RU"/>
        </w:rPr>
        <w:t xml:space="preserve">г., </w:t>
      </w:r>
      <w:r>
        <w:t>проектной (максимальной) производительности существующих канализационных очистных сооружений достаточно для обеспечения нормальной работы централизованной системы водоотведения в перспективе до 2024 года. Резервы производственных мощностей очистных сооружений в перспективе до 2024 года были получены на основании прогнозирования потребления горячей и холодной воды в п. Запорожское и учитывают развитие социальной и коммунальной инфраструктуры данных населенных пунктов и, соответственно, возможность расширения зоны их действия.</w:t>
      </w:r>
    </w:p>
    <w:p w:rsidR="00AC0EA5" w:rsidRDefault="00AC0EA5" w:rsidP="000D09B6">
      <w:pPr>
        <w:pStyle w:val="2"/>
      </w:pPr>
    </w:p>
    <w:p w:rsidR="00AC0EA5" w:rsidRPr="00995465" w:rsidRDefault="00AC0EA5" w:rsidP="00BA44CE">
      <w:pPr>
        <w:pStyle w:val="Heading2"/>
        <w:rPr>
          <w:lang w:eastAsia="ru-RU"/>
        </w:rPr>
      </w:pPr>
      <w:bookmarkStart w:id="118" w:name="_Toc381881458"/>
      <w:bookmarkStart w:id="119" w:name="_Toc392755003"/>
      <w:r w:rsidRPr="00995465">
        <w:rPr>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18"/>
      <w:bookmarkEnd w:id="119"/>
    </w:p>
    <w:p w:rsidR="00AC0EA5" w:rsidRDefault="00AC0EA5" w:rsidP="00EA0A97">
      <w:pPr>
        <w:pStyle w:val="Heading3"/>
      </w:pPr>
      <w:r w:rsidRPr="00995465">
        <w:t xml:space="preserve"> </w:t>
      </w:r>
      <w:bookmarkStart w:id="120" w:name="_Toc381881459"/>
      <w:bookmarkStart w:id="121" w:name="_Toc392755004"/>
      <w:r w:rsidRPr="00995465">
        <w:t>Основные направления, принципы, задачи и целевые показатели развития централизованной системы водоотведения</w:t>
      </w:r>
      <w:bookmarkEnd w:id="120"/>
      <w:bookmarkEnd w:id="121"/>
    </w:p>
    <w:p w:rsidR="00AC0EA5" w:rsidRDefault="00AC0EA5" w:rsidP="0024785F">
      <w:pPr>
        <w:spacing w:line="240" w:lineRule="auto"/>
        <w:ind w:firstLine="567"/>
        <w:jc w:val="both"/>
        <w:rPr>
          <w:sz w:val="24"/>
        </w:rPr>
      </w:pPr>
      <w:r w:rsidRPr="00DA6CCD">
        <w:rPr>
          <w:sz w:val="24"/>
        </w:rPr>
        <w:t xml:space="preserve">Основными направлениями и задачами развития централизованной системы водоотведения является: улучшение качества предоставляемых услуг, повышение надёжности системы, улучшение экологической обстановки. </w:t>
      </w:r>
    </w:p>
    <w:p w:rsidR="00AC0EA5" w:rsidRPr="00C7012D" w:rsidRDefault="00AC0EA5" w:rsidP="00517EF8">
      <w:pPr>
        <w:pStyle w:val="16"/>
        <w:rPr>
          <w:lang w:eastAsia="ru-RU"/>
        </w:rPr>
      </w:pPr>
      <w:r w:rsidRPr="00C7012D">
        <w:rPr>
          <w:lang w:eastAsia="ru-RU"/>
        </w:rPr>
        <w:t>В перспективе решение актуальных задач по данным направлениям должно обеспечить достижение следующих показателей:</w:t>
      </w:r>
    </w:p>
    <w:p w:rsidR="00AC0EA5" w:rsidRPr="00C7012D" w:rsidRDefault="00AC0EA5" w:rsidP="00614777">
      <w:pPr>
        <w:pStyle w:val="16"/>
        <w:numPr>
          <w:ilvl w:val="0"/>
          <w:numId w:val="12"/>
        </w:numPr>
        <w:rPr>
          <w:lang w:eastAsia="ru-RU"/>
        </w:rPr>
      </w:pPr>
      <w:r w:rsidRPr="00C7012D">
        <w:rPr>
          <w:lang w:eastAsia="ru-RU"/>
        </w:rPr>
        <w:t>Объём принятых и очищенных канализационных стоков – 100 %;</w:t>
      </w:r>
    </w:p>
    <w:p w:rsidR="00AC0EA5" w:rsidRPr="00C7012D" w:rsidRDefault="00AC0EA5" w:rsidP="00614777">
      <w:pPr>
        <w:pStyle w:val="16"/>
        <w:numPr>
          <w:ilvl w:val="0"/>
          <w:numId w:val="12"/>
        </w:numPr>
        <w:rPr>
          <w:lang w:eastAsia="ru-RU"/>
        </w:rPr>
      </w:pPr>
      <w:r w:rsidRPr="00C7012D">
        <w:rPr>
          <w:lang w:eastAsia="ru-RU"/>
        </w:rPr>
        <w:t>Степень очистки принимаемых стоков – 100 %;</w:t>
      </w:r>
    </w:p>
    <w:p w:rsidR="00AC0EA5" w:rsidRPr="00C7012D" w:rsidRDefault="00AC0EA5" w:rsidP="00614777">
      <w:pPr>
        <w:pStyle w:val="16"/>
        <w:numPr>
          <w:ilvl w:val="0"/>
          <w:numId w:val="12"/>
        </w:numPr>
        <w:rPr>
          <w:lang w:eastAsia="ru-RU"/>
        </w:rPr>
      </w:pPr>
      <w:r w:rsidRPr="00C7012D">
        <w:rPr>
          <w:lang w:eastAsia="ru-RU"/>
        </w:rPr>
        <w:t>Средний износ сетей не более 60 %;</w:t>
      </w:r>
    </w:p>
    <w:p w:rsidR="00AC0EA5" w:rsidRPr="00C7012D" w:rsidRDefault="00AC0EA5" w:rsidP="00614777">
      <w:pPr>
        <w:pStyle w:val="16"/>
        <w:numPr>
          <w:ilvl w:val="0"/>
          <w:numId w:val="12"/>
        </w:numPr>
        <w:rPr>
          <w:lang w:eastAsia="ru-RU"/>
        </w:rPr>
      </w:pPr>
      <w:r w:rsidRPr="00C7012D">
        <w:rPr>
          <w:lang w:eastAsia="ru-RU"/>
        </w:rPr>
        <w:t>Средний износ оборудования не более 50%.</w:t>
      </w:r>
    </w:p>
    <w:p w:rsidR="00AC0EA5" w:rsidRDefault="00AC0EA5" w:rsidP="0024785F">
      <w:pPr>
        <w:spacing w:line="240" w:lineRule="auto"/>
        <w:ind w:firstLine="567"/>
        <w:jc w:val="both"/>
        <w:rPr>
          <w:sz w:val="24"/>
        </w:rPr>
      </w:pPr>
    </w:p>
    <w:p w:rsidR="00AC0EA5" w:rsidRDefault="00AC0EA5" w:rsidP="00EA0A97">
      <w:pPr>
        <w:pStyle w:val="Heading3"/>
      </w:pPr>
      <w:bookmarkStart w:id="122" w:name="_Toc381881460"/>
      <w:bookmarkStart w:id="123" w:name="_Toc392755005"/>
      <w:r w:rsidRPr="00995465">
        <w:t>Перечень основных мероприятий по реализации схем водоотведения с разбивкой по годам, включая технические обоснования этих мероприятий</w:t>
      </w:r>
      <w:bookmarkEnd w:id="122"/>
      <w:bookmarkEnd w:id="123"/>
    </w:p>
    <w:p w:rsidR="00AC0EA5" w:rsidRPr="00C7012D" w:rsidRDefault="00AC0EA5" w:rsidP="001467CC">
      <w:pPr>
        <w:pStyle w:val="16"/>
        <w:rPr>
          <w:lang w:eastAsia="ru-RU"/>
        </w:rPr>
      </w:pPr>
      <w:r w:rsidRPr="00C7012D">
        <w:rPr>
          <w:lang w:eastAsia="ru-RU"/>
        </w:rPr>
        <w:t>На основе анализа систем водоотведения</w:t>
      </w:r>
      <w:r>
        <w:rPr>
          <w:lang w:eastAsia="ru-RU"/>
        </w:rPr>
        <w:t>,</w:t>
      </w:r>
      <w:r w:rsidRPr="00C7012D">
        <w:rPr>
          <w:lang w:eastAsia="ru-RU"/>
        </w:rPr>
        <w:t xml:space="preserve"> проведенного в предыдущих разделах</w:t>
      </w:r>
      <w:r>
        <w:rPr>
          <w:lang w:eastAsia="ru-RU"/>
        </w:rPr>
        <w:t>,</w:t>
      </w:r>
      <w:r w:rsidRPr="00C7012D">
        <w:rPr>
          <w:lang w:eastAsia="ru-RU"/>
        </w:rPr>
        <w:t xml:space="preserve"> для обеспечения надежной и эффективной работы систем в период до 20</w:t>
      </w:r>
      <w:r>
        <w:rPr>
          <w:lang w:eastAsia="ru-RU"/>
        </w:rPr>
        <w:t>24</w:t>
      </w:r>
      <w:r w:rsidRPr="00C7012D">
        <w:rPr>
          <w:lang w:eastAsia="ru-RU"/>
        </w:rPr>
        <w:t xml:space="preserve"> года необходимо провести следующие мероприятия:</w:t>
      </w:r>
    </w:p>
    <w:p w:rsidR="00AC0EA5" w:rsidRPr="00C7012D" w:rsidRDefault="00AC0EA5" w:rsidP="00614777">
      <w:pPr>
        <w:pStyle w:val="16"/>
        <w:numPr>
          <w:ilvl w:val="0"/>
          <w:numId w:val="13"/>
        </w:numPr>
      </w:pPr>
      <w:r w:rsidRPr="000D0359">
        <w:t xml:space="preserve">Перекладка канализационных сетей на участках, требующих замены </w:t>
      </w:r>
      <w:r w:rsidRPr="00C7012D">
        <w:t xml:space="preserve">в п. </w:t>
      </w:r>
      <w:r>
        <w:t>Запорожское</w:t>
      </w:r>
      <w:r w:rsidRPr="00C7012D">
        <w:t xml:space="preserve"> (201</w:t>
      </w:r>
      <w:r>
        <w:t>6</w:t>
      </w:r>
      <w:r w:rsidRPr="00C7012D">
        <w:t>-20</w:t>
      </w:r>
      <w:r>
        <w:t>18</w:t>
      </w:r>
      <w:r w:rsidRPr="00C7012D">
        <w:t xml:space="preserve"> гг.);</w:t>
      </w:r>
    </w:p>
    <w:p w:rsidR="00AC0EA5" w:rsidRDefault="00AC0EA5" w:rsidP="00614777">
      <w:pPr>
        <w:pStyle w:val="16"/>
        <w:numPr>
          <w:ilvl w:val="0"/>
          <w:numId w:val="13"/>
        </w:numPr>
      </w:pPr>
      <w:r w:rsidRPr="00C7012D">
        <w:t xml:space="preserve">Установка частотных преобразователей для насосного оборудования КНС в п. </w:t>
      </w:r>
      <w:r>
        <w:t>Запорожское</w:t>
      </w:r>
      <w:r w:rsidRPr="00C7012D">
        <w:t xml:space="preserve"> (201</w:t>
      </w:r>
      <w:r>
        <w:t>6</w:t>
      </w:r>
      <w:r w:rsidRPr="00C7012D">
        <w:t xml:space="preserve"> г.).</w:t>
      </w:r>
    </w:p>
    <w:p w:rsidR="00AC0EA5" w:rsidRDefault="00AC0EA5">
      <w:pPr>
        <w:spacing w:after="0" w:line="240" w:lineRule="auto"/>
        <w:rPr>
          <w:sz w:val="24"/>
          <w:szCs w:val="24"/>
        </w:rPr>
      </w:pPr>
      <w:r>
        <w:br w:type="page"/>
      </w:r>
    </w:p>
    <w:p w:rsidR="00AC0EA5" w:rsidRDefault="00AC0EA5" w:rsidP="00BA44CE">
      <w:pPr>
        <w:pStyle w:val="Heading3"/>
        <w:rPr>
          <w:rStyle w:val="apple-style-span"/>
        </w:rPr>
      </w:pPr>
      <w:bookmarkStart w:id="124" w:name="_Toc392755006"/>
      <w:bookmarkStart w:id="125" w:name="_Toc381881461"/>
      <w:r w:rsidRPr="005A49D0">
        <w:rPr>
          <w:rStyle w:val="apple-style-span"/>
        </w:rPr>
        <w:t>Техническое обоснование основных мероприятий по реализации схем</w:t>
      </w:r>
      <w:bookmarkEnd w:id="124"/>
      <w:r w:rsidRPr="005A49D0">
        <w:rPr>
          <w:rStyle w:val="apple-style-span"/>
        </w:rPr>
        <w:t xml:space="preserve"> </w:t>
      </w:r>
      <w:bookmarkEnd w:id="125"/>
    </w:p>
    <w:p w:rsidR="00AC0EA5" w:rsidRPr="00C85EE8" w:rsidRDefault="00AC0EA5" w:rsidP="000D09B6">
      <w:pPr>
        <w:pStyle w:val="2"/>
        <w:rPr>
          <w:i/>
        </w:rPr>
      </w:pPr>
      <w:r w:rsidRPr="00C85EE8">
        <w:rPr>
          <w:i/>
        </w:rPr>
        <w:t>Перекладка канализационных сетей на участках, требующих замены в п. Запорожское</w:t>
      </w:r>
    </w:p>
    <w:p w:rsidR="00AC0EA5" w:rsidRPr="00C7012D" w:rsidRDefault="00AC0EA5" w:rsidP="000D09B6">
      <w:pPr>
        <w:pStyle w:val="2"/>
      </w:pPr>
      <w:r w:rsidRPr="000D09B6">
        <w:t>На сегодняшний день общий износ канализационных сетей  в п. Запорожское составляет более 60%</w:t>
      </w:r>
      <w:r>
        <w:t>.</w:t>
      </w:r>
      <w:r w:rsidRPr="000D09B6">
        <w:t xml:space="preserve"> В связи с тем, что более детальная информация по характеристикам и износу отдельных участков сетей водоотведения отсутствует, затраты для проведения мероприятия следует</w:t>
      </w:r>
      <w:r w:rsidRPr="00C7012D">
        <w:t xml:space="preserve"> определ</w:t>
      </w:r>
      <w:r>
        <w:t>я</w:t>
      </w:r>
      <w:r w:rsidRPr="00C7012D">
        <w:t>ть на основании</w:t>
      </w:r>
      <w:r>
        <w:t xml:space="preserve"> следующих данных</w:t>
      </w:r>
      <w:r w:rsidRPr="00C7012D">
        <w:t>: средний диаметр канализационных сетей – 1</w:t>
      </w:r>
      <w:r>
        <w:t>0</w:t>
      </w:r>
      <w:r w:rsidRPr="00C7012D">
        <w:t xml:space="preserve">0 мм, общая протяжённость – </w:t>
      </w:r>
      <w:r>
        <w:t xml:space="preserve">  </w:t>
      </w:r>
      <w:r w:rsidRPr="00C7012D">
        <w:t xml:space="preserve"> </w:t>
      </w:r>
      <w:r w:rsidRPr="001979B5">
        <w:rPr>
          <w:color w:val="000000"/>
          <w:sz w:val="22"/>
          <w:szCs w:val="22"/>
          <w:lang w:eastAsia="ru-RU"/>
        </w:rPr>
        <w:t>3</w:t>
      </w:r>
      <w:r>
        <w:rPr>
          <w:color w:val="000000"/>
          <w:sz w:val="22"/>
          <w:szCs w:val="22"/>
          <w:lang w:eastAsia="ru-RU"/>
        </w:rPr>
        <w:t>,64</w:t>
      </w:r>
      <w:r w:rsidRPr="00C7012D">
        <w:t>км</w:t>
      </w:r>
      <w:r>
        <w:t>, доля изношенных сетей</w:t>
      </w:r>
      <w:r w:rsidRPr="00C7012D">
        <w:t xml:space="preserve">– </w:t>
      </w:r>
      <w:r>
        <w:t>90%.</w:t>
      </w:r>
    </w:p>
    <w:p w:rsidR="00AC0EA5" w:rsidRPr="00C7012D" w:rsidRDefault="00AC0EA5" w:rsidP="000D09B6">
      <w:pPr>
        <w:pStyle w:val="2"/>
      </w:pPr>
      <w:r w:rsidRPr="00C7012D">
        <w:t>Предлагается произвести замену вышеуказанных труб</w:t>
      </w:r>
      <w:r>
        <w:t xml:space="preserve"> (чугун)</w:t>
      </w:r>
      <w:r w:rsidRPr="00C7012D">
        <w:t xml:space="preserve"> на трубы ПНД того же диаметра.</w:t>
      </w:r>
    </w:p>
    <w:p w:rsidR="00AC0EA5" w:rsidRPr="00C7012D" w:rsidRDefault="00AC0EA5" w:rsidP="00BA44CE">
      <w:pPr>
        <w:pStyle w:val="2"/>
        <w:jc w:val="center"/>
      </w:pPr>
    </w:p>
    <w:p w:rsidR="00AC0EA5" w:rsidRPr="00C7012D" w:rsidRDefault="00AC0EA5" w:rsidP="00BA44CE">
      <w:pPr>
        <w:pStyle w:val="2"/>
        <w:jc w:val="center"/>
        <w:outlineLvl w:val="0"/>
      </w:pPr>
      <w:r w:rsidRPr="00C7012D">
        <w:t xml:space="preserve">Таблица </w:t>
      </w:r>
      <w:fldSimple w:instr=" SEQ Таблица \* ARABIC ">
        <w:r>
          <w:rPr>
            <w:noProof/>
          </w:rPr>
          <w:t>41</w:t>
        </w:r>
      </w:fldSimple>
      <w:r w:rsidRPr="00C7012D">
        <w:t xml:space="preserve"> Средняя рыночная стоимость прокладки 1 м п. сетей канализации</w:t>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tblPr>
      <w:tblGrid>
        <w:gridCol w:w="3272"/>
        <w:gridCol w:w="5372"/>
        <w:gridCol w:w="5992"/>
      </w:tblGrid>
      <w:tr w:rsidR="00AC0EA5" w:rsidRPr="00AB10C1" w:rsidTr="00AB10C1">
        <w:trPr>
          <w:trHeight w:val="86"/>
          <w:tblHeader/>
          <w:jc w:val="center"/>
        </w:trPr>
        <w:tc>
          <w:tcPr>
            <w:tcW w:w="0" w:type="auto"/>
            <w:vMerge w:val="restart"/>
            <w:vAlign w:val="center"/>
          </w:tcPr>
          <w:p w:rsidR="00AC0EA5" w:rsidRPr="00A7230E" w:rsidRDefault="00AC0EA5" w:rsidP="00AB10C1">
            <w:pPr>
              <w:pStyle w:val="normal-p0"/>
              <w:jc w:val="center"/>
              <w:rPr>
                <w:sz w:val="22"/>
              </w:rPr>
            </w:pPr>
            <w:r w:rsidRPr="00A7230E">
              <w:rPr>
                <w:sz w:val="22"/>
              </w:rPr>
              <w:t>Диаметр трубопровода</w:t>
            </w:r>
          </w:p>
        </w:tc>
        <w:tc>
          <w:tcPr>
            <w:tcW w:w="0" w:type="auto"/>
            <w:gridSpan w:val="2"/>
            <w:vAlign w:val="center"/>
          </w:tcPr>
          <w:p w:rsidR="00AC0EA5" w:rsidRPr="00A7230E" w:rsidRDefault="00AC0EA5" w:rsidP="00AB10C1">
            <w:pPr>
              <w:pStyle w:val="normal-p0"/>
              <w:jc w:val="center"/>
              <w:rPr>
                <w:sz w:val="22"/>
              </w:rPr>
            </w:pPr>
            <w:r w:rsidRPr="00A7230E">
              <w:rPr>
                <w:sz w:val="22"/>
              </w:rPr>
              <w:t>Стоимость прокладки 1 погонного метра, руб.</w:t>
            </w:r>
          </w:p>
        </w:tc>
      </w:tr>
      <w:tr w:rsidR="00AC0EA5" w:rsidRPr="00AB10C1" w:rsidTr="00AB10C1">
        <w:trPr>
          <w:trHeight w:val="41"/>
          <w:tblHeader/>
          <w:jc w:val="center"/>
        </w:trPr>
        <w:tc>
          <w:tcPr>
            <w:tcW w:w="0" w:type="auto"/>
            <w:vMerge/>
            <w:vAlign w:val="center"/>
          </w:tcPr>
          <w:p w:rsidR="00AC0EA5" w:rsidRPr="00A7230E" w:rsidRDefault="00AC0EA5" w:rsidP="00AB10C1">
            <w:pPr>
              <w:pStyle w:val="normal-p0"/>
              <w:jc w:val="center"/>
              <w:rPr>
                <w:sz w:val="22"/>
              </w:rPr>
            </w:pPr>
          </w:p>
        </w:tc>
        <w:tc>
          <w:tcPr>
            <w:tcW w:w="0" w:type="auto"/>
            <w:vAlign w:val="center"/>
          </w:tcPr>
          <w:p w:rsidR="00AC0EA5" w:rsidRPr="00A7230E" w:rsidRDefault="00AC0EA5" w:rsidP="00AB10C1">
            <w:pPr>
              <w:pStyle w:val="normal-p0"/>
              <w:jc w:val="center"/>
              <w:rPr>
                <w:sz w:val="22"/>
              </w:rPr>
            </w:pPr>
            <w:r w:rsidRPr="00A7230E">
              <w:rPr>
                <w:sz w:val="22"/>
              </w:rPr>
              <w:t>Без стоимости трубы и сварки стыков</w:t>
            </w:r>
          </w:p>
        </w:tc>
        <w:tc>
          <w:tcPr>
            <w:tcW w:w="0" w:type="auto"/>
            <w:vAlign w:val="center"/>
          </w:tcPr>
          <w:p w:rsidR="00AC0EA5" w:rsidRPr="00A7230E" w:rsidRDefault="00AC0EA5" w:rsidP="00AB10C1">
            <w:pPr>
              <w:pStyle w:val="normal-p0"/>
              <w:jc w:val="center"/>
              <w:rPr>
                <w:sz w:val="22"/>
              </w:rPr>
            </w:pPr>
            <w:r w:rsidRPr="00A7230E">
              <w:rPr>
                <w:sz w:val="22"/>
              </w:rPr>
              <w:t>Со стоимостью трубы и монтажом стыков</w:t>
            </w:r>
          </w:p>
        </w:tc>
      </w:tr>
      <w:tr w:rsidR="00AC0EA5" w:rsidRPr="00AB10C1" w:rsidTr="00AB10C1">
        <w:trPr>
          <w:trHeight w:val="77"/>
          <w:jc w:val="center"/>
        </w:trPr>
        <w:tc>
          <w:tcPr>
            <w:tcW w:w="0" w:type="auto"/>
            <w:vAlign w:val="center"/>
          </w:tcPr>
          <w:p w:rsidR="00AC0EA5" w:rsidRPr="00A7230E" w:rsidRDefault="00AC0EA5" w:rsidP="00AB10C1">
            <w:pPr>
              <w:pStyle w:val="normal-p0"/>
              <w:jc w:val="center"/>
              <w:rPr>
                <w:sz w:val="22"/>
              </w:rPr>
            </w:pPr>
            <w:r w:rsidRPr="00A7230E">
              <w:rPr>
                <w:sz w:val="22"/>
              </w:rPr>
              <w:t>Д = 63 мм</w:t>
            </w:r>
          </w:p>
        </w:tc>
        <w:tc>
          <w:tcPr>
            <w:tcW w:w="0" w:type="auto"/>
            <w:vAlign w:val="center"/>
          </w:tcPr>
          <w:p w:rsidR="00AC0EA5" w:rsidRPr="00A7230E" w:rsidRDefault="00AC0EA5" w:rsidP="00AB10C1">
            <w:pPr>
              <w:pStyle w:val="normal-p0"/>
              <w:jc w:val="center"/>
              <w:rPr>
                <w:sz w:val="22"/>
              </w:rPr>
            </w:pPr>
            <w:r w:rsidRPr="00A7230E">
              <w:rPr>
                <w:sz w:val="22"/>
              </w:rPr>
              <w:t>от 700</w:t>
            </w:r>
          </w:p>
        </w:tc>
        <w:tc>
          <w:tcPr>
            <w:tcW w:w="0" w:type="auto"/>
            <w:vAlign w:val="center"/>
          </w:tcPr>
          <w:p w:rsidR="00AC0EA5" w:rsidRPr="00A7230E" w:rsidRDefault="00AC0EA5" w:rsidP="00AB10C1">
            <w:pPr>
              <w:pStyle w:val="normal-p0"/>
              <w:jc w:val="center"/>
              <w:rPr>
                <w:sz w:val="22"/>
              </w:rPr>
            </w:pPr>
            <w:r w:rsidRPr="00A7230E">
              <w:rPr>
                <w:sz w:val="22"/>
              </w:rPr>
              <w:t>от 800</w:t>
            </w:r>
          </w:p>
        </w:tc>
      </w:tr>
      <w:tr w:rsidR="00AC0EA5" w:rsidRPr="00AB10C1" w:rsidTr="00AB10C1">
        <w:trPr>
          <w:trHeight w:val="81"/>
          <w:jc w:val="center"/>
        </w:trPr>
        <w:tc>
          <w:tcPr>
            <w:tcW w:w="0" w:type="auto"/>
            <w:vAlign w:val="center"/>
          </w:tcPr>
          <w:p w:rsidR="00AC0EA5" w:rsidRPr="00A7230E" w:rsidRDefault="00AC0EA5" w:rsidP="00AB10C1">
            <w:pPr>
              <w:pStyle w:val="normal-p0"/>
              <w:jc w:val="center"/>
              <w:rPr>
                <w:sz w:val="22"/>
              </w:rPr>
            </w:pPr>
            <w:r w:rsidRPr="00A7230E">
              <w:rPr>
                <w:sz w:val="22"/>
              </w:rPr>
              <w:t>Д = 110 мм</w:t>
            </w:r>
          </w:p>
        </w:tc>
        <w:tc>
          <w:tcPr>
            <w:tcW w:w="0" w:type="auto"/>
            <w:vAlign w:val="center"/>
          </w:tcPr>
          <w:p w:rsidR="00AC0EA5" w:rsidRPr="00A7230E" w:rsidRDefault="00AC0EA5" w:rsidP="00AB10C1">
            <w:pPr>
              <w:pStyle w:val="normal-p0"/>
              <w:jc w:val="center"/>
              <w:rPr>
                <w:sz w:val="22"/>
              </w:rPr>
            </w:pPr>
            <w:r w:rsidRPr="00A7230E">
              <w:rPr>
                <w:sz w:val="22"/>
              </w:rPr>
              <w:t>от 1 000</w:t>
            </w:r>
          </w:p>
        </w:tc>
        <w:tc>
          <w:tcPr>
            <w:tcW w:w="0" w:type="auto"/>
            <w:vAlign w:val="center"/>
          </w:tcPr>
          <w:p w:rsidR="00AC0EA5" w:rsidRPr="00A7230E" w:rsidRDefault="00AC0EA5" w:rsidP="00AB10C1">
            <w:pPr>
              <w:pStyle w:val="normal-p0"/>
              <w:jc w:val="center"/>
              <w:rPr>
                <w:sz w:val="22"/>
              </w:rPr>
            </w:pPr>
            <w:r w:rsidRPr="00A7230E">
              <w:rPr>
                <w:sz w:val="22"/>
              </w:rPr>
              <w:t>от 1 300</w:t>
            </w:r>
          </w:p>
        </w:tc>
      </w:tr>
      <w:tr w:rsidR="00AC0EA5" w:rsidRPr="00AB10C1" w:rsidTr="00AB10C1">
        <w:trPr>
          <w:trHeight w:val="77"/>
          <w:jc w:val="center"/>
        </w:trPr>
        <w:tc>
          <w:tcPr>
            <w:tcW w:w="0" w:type="auto"/>
            <w:vAlign w:val="center"/>
          </w:tcPr>
          <w:p w:rsidR="00AC0EA5" w:rsidRPr="00A7230E" w:rsidRDefault="00AC0EA5" w:rsidP="00AB10C1">
            <w:pPr>
              <w:pStyle w:val="normal-p0"/>
              <w:jc w:val="center"/>
              <w:rPr>
                <w:sz w:val="22"/>
              </w:rPr>
            </w:pPr>
            <w:r w:rsidRPr="00A7230E">
              <w:rPr>
                <w:sz w:val="22"/>
              </w:rPr>
              <w:t>Д = 160 мм</w:t>
            </w:r>
          </w:p>
        </w:tc>
        <w:tc>
          <w:tcPr>
            <w:tcW w:w="0" w:type="auto"/>
            <w:vAlign w:val="center"/>
          </w:tcPr>
          <w:p w:rsidR="00AC0EA5" w:rsidRPr="00A7230E" w:rsidRDefault="00AC0EA5" w:rsidP="00AB10C1">
            <w:pPr>
              <w:pStyle w:val="normal-p0"/>
              <w:jc w:val="center"/>
              <w:rPr>
                <w:sz w:val="22"/>
              </w:rPr>
            </w:pPr>
            <w:r w:rsidRPr="00A7230E">
              <w:rPr>
                <w:sz w:val="22"/>
              </w:rPr>
              <w:t>от 1 700</w:t>
            </w:r>
          </w:p>
        </w:tc>
        <w:tc>
          <w:tcPr>
            <w:tcW w:w="0" w:type="auto"/>
            <w:vAlign w:val="center"/>
          </w:tcPr>
          <w:p w:rsidR="00AC0EA5" w:rsidRPr="00A7230E" w:rsidRDefault="00AC0EA5" w:rsidP="00AB10C1">
            <w:pPr>
              <w:pStyle w:val="normal-p0"/>
              <w:jc w:val="center"/>
              <w:rPr>
                <w:sz w:val="22"/>
              </w:rPr>
            </w:pPr>
            <w:r w:rsidRPr="00A7230E">
              <w:rPr>
                <w:sz w:val="22"/>
              </w:rPr>
              <w:t>от 2 200</w:t>
            </w:r>
          </w:p>
        </w:tc>
      </w:tr>
      <w:tr w:rsidR="00AC0EA5" w:rsidRPr="00AB10C1" w:rsidTr="00AB10C1">
        <w:trPr>
          <w:trHeight w:val="77"/>
          <w:jc w:val="center"/>
        </w:trPr>
        <w:tc>
          <w:tcPr>
            <w:tcW w:w="0" w:type="auto"/>
            <w:vAlign w:val="center"/>
          </w:tcPr>
          <w:p w:rsidR="00AC0EA5" w:rsidRPr="00A7230E" w:rsidRDefault="00AC0EA5" w:rsidP="00AB10C1">
            <w:pPr>
              <w:pStyle w:val="normal-p0"/>
              <w:jc w:val="center"/>
              <w:rPr>
                <w:sz w:val="22"/>
              </w:rPr>
            </w:pPr>
            <w:r w:rsidRPr="00A7230E">
              <w:rPr>
                <w:sz w:val="22"/>
              </w:rPr>
              <w:t>Д = 225 мм</w:t>
            </w:r>
          </w:p>
        </w:tc>
        <w:tc>
          <w:tcPr>
            <w:tcW w:w="0" w:type="auto"/>
            <w:vAlign w:val="center"/>
          </w:tcPr>
          <w:p w:rsidR="00AC0EA5" w:rsidRPr="00A7230E" w:rsidRDefault="00AC0EA5" w:rsidP="00AB10C1">
            <w:pPr>
              <w:pStyle w:val="normal-p0"/>
              <w:jc w:val="center"/>
              <w:rPr>
                <w:sz w:val="22"/>
              </w:rPr>
            </w:pPr>
            <w:r w:rsidRPr="00A7230E">
              <w:rPr>
                <w:sz w:val="22"/>
              </w:rPr>
              <w:t>от 3 000</w:t>
            </w:r>
          </w:p>
        </w:tc>
        <w:tc>
          <w:tcPr>
            <w:tcW w:w="0" w:type="auto"/>
            <w:vAlign w:val="center"/>
          </w:tcPr>
          <w:p w:rsidR="00AC0EA5" w:rsidRPr="00A7230E" w:rsidRDefault="00AC0EA5" w:rsidP="00AB10C1">
            <w:pPr>
              <w:pStyle w:val="normal-p0"/>
              <w:jc w:val="center"/>
              <w:rPr>
                <w:sz w:val="22"/>
              </w:rPr>
            </w:pPr>
            <w:r w:rsidRPr="00A7230E">
              <w:rPr>
                <w:sz w:val="22"/>
              </w:rPr>
              <w:t>от 4 300</w:t>
            </w:r>
          </w:p>
        </w:tc>
      </w:tr>
      <w:tr w:rsidR="00AC0EA5" w:rsidRPr="00AB10C1" w:rsidTr="00AB10C1">
        <w:trPr>
          <w:trHeight w:val="81"/>
          <w:jc w:val="center"/>
        </w:trPr>
        <w:tc>
          <w:tcPr>
            <w:tcW w:w="0" w:type="auto"/>
            <w:vAlign w:val="center"/>
          </w:tcPr>
          <w:p w:rsidR="00AC0EA5" w:rsidRPr="00A7230E" w:rsidRDefault="00AC0EA5" w:rsidP="00AB10C1">
            <w:pPr>
              <w:pStyle w:val="normal-p0"/>
              <w:jc w:val="center"/>
              <w:rPr>
                <w:sz w:val="22"/>
              </w:rPr>
            </w:pPr>
            <w:r w:rsidRPr="00A7230E">
              <w:rPr>
                <w:sz w:val="22"/>
              </w:rPr>
              <w:t>Д = 315 мм</w:t>
            </w:r>
          </w:p>
        </w:tc>
        <w:tc>
          <w:tcPr>
            <w:tcW w:w="0" w:type="auto"/>
            <w:vAlign w:val="center"/>
          </w:tcPr>
          <w:p w:rsidR="00AC0EA5" w:rsidRPr="00A7230E" w:rsidRDefault="00AC0EA5" w:rsidP="00AB10C1">
            <w:pPr>
              <w:pStyle w:val="normal-p0"/>
              <w:jc w:val="center"/>
              <w:rPr>
                <w:sz w:val="22"/>
              </w:rPr>
            </w:pPr>
            <w:r w:rsidRPr="00A7230E">
              <w:rPr>
                <w:sz w:val="22"/>
              </w:rPr>
              <w:t>от 4 000</w:t>
            </w:r>
          </w:p>
        </w:tc>
        <w:tc>
          <w:tcPr>
            <w:tcW w:w="0" w:type="auto"/>
            <w:vAlign w:val="center"/>
          </w:tcPr>
          <w:p w:rsidR="00AC0EA5" w:rsidRPr="00A7230E" w:rsidRDefault="00AC0EA5" w:rsidP="00AB10C1">
            <w:pPr>
              <w:pStyle w:val="normal-p0"/>
              <w:jc w:val="center"/>
              <w:rPr>
                <w:sz w:val="22"/>
              </w:rPr>
            </w:pPr>
            <w:r w:rsidRPr="00A7230E">
              <w:rPr>
                <w:sz w:val="22"/>
              </w:rPr>
              <w:t>от 5 650</w:t>
            </w:r>
          </w:p>
        </w:tc>
      </w:tr>
      <w:tr w:rsidR="00AC0EA5" w:rsidRPr="00AB10C1" w:rsidTr="00AB10C1">
        <w:trPr>
          <w:trHeight w:val="77"/>
          <w:jc w:val="center"/>
        </w:trPr>
        <w:tc>
          <w:tcPr>
            <w:tcW w:w="0" w:type="auto"/>
            <w:vAlign w:val="center"/>
          </w:tcPr>
          <w:p w:rsidR="00AC0EA5" w:rsidRPr="00A7230E" w:rsidRDefault="00AC0EA5" w:rsidP="00AB10C1">
            <w:pPr>
              <w:pStyle w:val="normal-p0"/>
              <w:jc w:val="center"/>
              <w:rPr>
                <w:sz w:val="22"/>
              </w:rPr>
            </w:pPr>
            <w:r w:rsidRPr="00A7230E">
              <w:rPr>
                <w:sz w:val="22"/>
              </w:rPr>
              <w:t>Д = 400 мм</w:t>
            </w:r>
          </w:p>
        </w:tc>
        <w:tc>
          <w:tcPr>
            <w:tcW w:w="0" w:type="auto"/>
            <w:vAlign w:val="center"/>
          </w:tcPr>
          <w:p w:rsidR="00AC0EA5" w:rsidRPr="00A7230E" w:rsidRDefault="00AC0EA5" w:rsidP="00AB10C1">
            <w:pPr>
              <w:pStyle w:val="normal-p0"/>
              <w:jc w:val="center"/>
              <w:rPr>
                <w:sz w:val="22"/>
              </w:rPr>
            </w:pPr>
            <w:r w:rsidRPr="00A7230E">
              <w:rPr>
                <w:sz w:val="22"/>
              </w:rPr>
              <w:t>от 7 000</w:t>
            </w:r>
          </w:p>
        </w:tc>
        <w:tc>
          <w:tcPr>
            <w:tcW w:w="0" w:type="auto"/>
            <w:vAlign w:val="center"/>
          </w:tcPr>
          <w:p w:rsidR="00AC0EA5" w:rsidRPr="00A7230E" w:rsidRDefault="00AC0EA5" w:rsidP="00AB10C1">
            <w:pPr>
              <w:pStyle w:val="normal-p0"/>
              <w:jc w:val="center"/>
              <w:rPr>
                <w:sz w:val="22"/>
              </w:rPr>
            </w:pPr>
            <w:r w:rsidRPr="00A7230E">
              <w:rPr>
                <w:sz w:val="22"/>
              </w:rPr>
              <w:t>от 10 350</w:t>
            </w:r>
          </w:p>
        </w:tc>
      </w:tr>
      <w:tr w:rsidR="00AC0EA5" w:rsidRPr="00AB10C1" w:rsidTr="00AB10C1">
        <w:trPr>
          <w:trHeight w:val="81"/>
          <w:jc w:val="center"/>
        </w:trPr>
        <w:tc>
          <w:tcPr>
            <w:tcW w:w="0" w:type="auto"/>
            <w:vAlign w:val="center"/>
          </w:tcPr>
          <w:p w:rsidR="00AC0EA5" w:rsidRPr="00A7230E" w:rsidRDefault="00AC0EA5" w:rsidP="00AB10C1">
            <w:pPr>
              <w:pStyle w:val="normal-p0"/>
              <w:jc w:val="center"/>
              <w:rPr>
                <w:sz w:val="22"/>
              </w:rPr>
            </w:pPr>
            <w:r w:rsidRPr="00A7230E">
              <w:rPr>
                <w:sz w:val="22"/>
              </w:rPr>
              <w:t>Д = 500 мм</w:t>
            </w:r>
          </w:p>
        </w:tc>
        <w:tc>
          <w:tcPr>
            <w:tcW w:w="0" w:type="auto"/>
            <w:vAlign w:val="center"/>
          </w:tcPr>
          <w:p w:rsidR="00AC0EA5" w:rsidRPr="00A7230E" w:rsidRDefault="00AC0EA5" w:rsidP="00AB10C1">
            <w:pPr>
              <w:pStyle w:val="normal-p0"/>
              <w:jc w:val="center"/>
              <w:rPr>
                <w:sz w:val="22"/>
              </w:rPr>
            </w:pPr>
            <w:r w:rsidRPr="00A7230E">
              <w:rPr>
                <w:sz w:val="22"/>
              </w:rPr>
              <w:t>от 8 000</w:t>
            </w:r>
          </w:p>
        </w:tc>
        <w:tc>
          <w:tcPr>
            <w:tcW w:w="0" w:type="auto"/>
            <w:vAlign w:val="center"/>
          </w:tcPr>
          <w:p w:rsidR="00AC0EA5" w:rsidRPr="00A7230E" w:rsidRDefault="00AC0EA5" w:rsidP="00AB10C1">
            <w:pPr>
              <w:pStyle w:val="normal-p0"/>
              <w:jc w:val="center"/>
              <w:rPr>
                <w:sz w:val="22"/>
              </w:rPr>
            </w:pPr>
            <w:r w:rsidRPr="00A7230E">
              <w:rPr>
                <w:sz w:val="22"/>
              </w:rPr>
              <w:t>от 12 800</w:t>
            </w:r>
          </w:p>
        </w:tc>
      </w:tr>
      <w:tr w:rsidR="00AC0EA5" w:rsidRPr="00AB10C1" w:rsidTr="00AB10C1">
        <w:trPr>
          <w:trHeight w:val="77"/>
          <w:jc w:val="center"/>
        </w:trPr>
        <w:tc>
          <w:tcPr>
            <w:tcW w:w="0" w:type="auto"/>
            <w:vAlign w:val="center"/>
          </w:tcPr>
          <w:p w:rsidR="00AC0EA5" w:rsidRPr="00A7230E" w:rsidRDefault="00AC0EA5" w:rsidP="00AB10C1">
            <w:pPr>
              <w:pStyle w:val="normal-p0"/>
              <w:jc w:val="center"/>
              <w:rPr>
                <w:sz w:val="22"/>
              </w:rPr>
            </w:pPr>
            <w:r w:rsidRPr="00A7230E">
              <w:rPr>
                <w:sz w:val="22"/>
              </w:rPr>
              <w:t>Д = 630 мм</w:t>
            </w:r>
          </w:p>
        </w:tc>
        <w:tc>
          <w:tcPr>
            <w:tcW w:w="0" w:type="auto"/>
            <w:vAlign w:val="center"/>
          </w:tcPr>
          <w:p w:rsidR="00AC0EA5" w:rsidRPr="00A7230E" w:rsidRDefault="00AC0EA5" w:rsidP="00AB10C1">
            <w:pPr>
              <w:pStyle w:val="normal-p0"/>
              <w:jc w:val="center"/>
              <w:rPr>
                <w:sz w:val="22"/>
              </w:rPr>
            </w:pPr>
            <w:r w:rsidRPr="00A7230E">
              <w:rPr>
                <w:sz w:val="22"/>
              </w:rPr>
              <w:t>от 9 800</w:t>
            </w:r>
          </w:p>
        </w:tc>
        <w:tc>
          <w:tcPr>
            <w:tcW w:w="0" w:type="auto"/>
            <w:vAlign w:val="center"/>
          </w:tcPr>
          <w:p w:rsidR="00AC0EA5" w:rsidRPr="00A7230E" w:rsidRDefault="00AC0EA5" w:rsidP="00AB10C1">
            <w:pPr>
              <w:pStyle w:val="normal-p0"/>
              <w:jc w:val="center"/>
              <w:rPr>
                <w:sz w:val="22"/>
              </w:rPr>
            </w:pPr>
            <w:r w:rsidRPr="00A7230E">
              <w:rPr>
                <w:sz w:val="22"/>
              </w:rPr>
              <w:t>от 17 200</w:t>
            </w:r>
          </w:p>
        </w:tc>
      </w:tr>
    </w:tbl>
    <w:p w:rsidR="00AC0EA5" w:rsidRPr="00520FC9" w:rsidRDefault="00AC0EA5" w:rsidP="000D09B6">
      <w:pPr>
        <w:pStyle w:val="2"/>
        <w:rPr>
          <w:rFonts w:ascii="Calibri" w:hAnsi="Calibri"/>
          <w:color w:val="000000"/>
          <w:lang w:eastAsia="ru-RU"/>
        </w:rPr>
      </w:pPr>
      <w:r>
        <w:t xml:space="preserve">Исходя из данных, приведенных выше, стоимость проведения мероприятия </w:t>
      </w:r>
      <w:r w:rsidRPr="00520FC9">
        <w:t xml:space="preserve">оценивается в </w:t>
      </w:r>
      <w:r w:rsidRPr="00520FC9">
        <w:rPr>
          <w:color w:val="000000"/>
          <w:lang w:eastAsia="ru-RU"/>
        </w:rPr>
        <w:t>4247,27</w:t>
      </w:r>
      <w:r>
        <w:rPr>
          <w:color w:val="000000"/>
          <w:lang w:eastAsia="ru-RU"/>
        </w:rPr>
        <w:t xml:space="preserve"> тыс. руб</w:t>
      </w:r>
    </w:p>
    <w:p w:rsidR="00AC0EA5" w:rsidRDefault="00AC0EA5" w:rsidP="000D09B6">
      <w:pPr>
        <w:pStyle w:val="2"/>
        <w:rPr>
          <w:i/>
          <w:szCs w:val="28"/>
        </w:rPr>
      </w:pPr>
    </w:p>
    <w:p w:rsidR="00AC0EA5" w:rsidRPr="00C7012D" w:rsidRDefault="00AC0EA5" w:rsidP="00BA44CE">
      <w:pPr>
        <w:pStyle w:val="2"/>
        <w:outlineLvl w:val="0"/>
        <w:rPr>
          <w:i/>
          <w:szCs w:val="28"/>
        </w:rPr>
      </w:pPr>
      <w:r w:rsidRPr="00C7012D">
        <w:rPr>
          <w:i/>
          <w:szCs w:val="28"/>
        </w:rPr>
        <w:t xml:space="preserve">Установка частотных преобразователей для насосного оборудования КНС в п. </w:t>
      </w:r>
      <w:r>
        <w:rPr>
          <w:i/>
          <w:szCs w:val="28"/>
        </w:rPr>
        <w:t>Запорожское</w:t>
      </w:r>
    </w:p>
    <w:p w:rsidR="00AC0EA5" w:rsidRPr="00C7012D" w:rsidRDefault="00AC0EA5" w:rsidP="007F4D46">
      <w:pPr>
        <w:pStyle w:val="16"/>
      </w:pPr>
      <w:r w:rsidRPr="00C7012D">
        <w:t xml:space="preserve">В п. </w:t>
      </w:r>
      <w:r>
        <w:t>Запорожское функционирует</w:t>
      </w:r>
      <w:r w:rsidRPr="00C7012D">
        <w:t xml:space="preserve"> КНС</w:t>
      </w:r>
      <w:r>
        <w:t>,</w:t>
      </w:r>
      <w:r w:rsidRPr="00C7012D">
        <w:t xml:space="preserve"> в состав которой входит насос мар</w:t>
      </w:r>
      <w:r>
        <w:t>ки СМ 100-65-200-4</w:t>
      </w:r>
      <w:r w:rsidRPr="00C7012D">
        <w:t>. Частотное регулирование на приводах насос</w:t>
      </w:r>
      <w:r>
        <w:t>а</w:t>
      </w:r>
      <w:r w:rsidRPr="00C7012D">
        <w:t xml:space="preserve"> не производиться. </w:t>
      </w:r>
    </w:p>
    <w:p w:rsidR="00AC0EA5" w:rsidRPr="00C7012D" w:rsidRDefault="00AC0EA5" w:rsidP="007F4D46">
      <w:pPr>
        <w:pStyle w:val="16"/>
        <w:rPr>
          <w:lang w:eastAsia="ru-RU"/>
        </w:rPr>
      </w:pPr>
      <w:r w:rsidRPr="00C7012D">
        <w:rPr>
          <w:lang w:eastAsia="ru-RU"/>
        </w:rPr>
        <w:t>Для  повышения надёжности системы и уменьшения затрат электроэнергии на передачу водных ресурсов в перспективе рекомендуется установка частотных преобразователей.</w:t>
      </w:r>
    </w:p>
    <w:p w:rsidR="00AC0EA5" w:rsidRPr="00C7012D" w:rsidRDefault="00AC0EA5" w:rsidP="007F4D46">
      <w:pPr>
        <w:pStyle w:val="16"/>
        <w:rPr>
          <w:lang w:eastAsia="ru-RU"/>
        </w:rPr>
      </w:pPr>
      <w:r w:rsidRPr="00C7012D">
        <w:rPr>
          <w:lang w:eastAsia="ru-RU"/>
        </w:rPr>
        <w:t xml:space="preserve">Исходя из характеристик оборудования КНС стоимость шкафа управления насосными агрегатами серийного производства примерно составит: насос </w:t>
      </w:r>
      <w:r>
        <w:t>СМ 100-65-200-</w:t>
      </w:r>
      <w:r w:rsidRPr="00C7012D">
        <w:t xml:space="preserve">4 - </w:t>
      </w:r>
      <w:r>
        <w:rPr>
          <w:lang w:eastAsia="ru-RU"/>
        </w:rPr>
        <w:t xml:space="preserve">106 тыс. руб. </w:t>
      </w:r>
      <w:r w:rsidRPr="00C7012D">
        <w:rPr>
          <w:lang w:eastAsia="ru-RU"/>
        </w:rPr>
        <w:t>В состав оборудования входит частотное регулирование давления (датчик давления входит в комплект), закрытый шкаф, автоматическая вентиляция, управление и индикация на двери шкафа, в т.ч.  задание давления;  дополнен резервной цепью прямого пуска, сетевым защитным дросселем, грозозащитой (разрядник), защитой от сухого хода, реле максимального давления.</w:t>
      </w:r>
    </w:p>
    <w:p w:rsidR="00AC0EA5" w:rsidRPr="00C7012D" w:rsidRDefault="00AC0EA5" w:rsidP="007F4D46">
      <w:pPr>
        <w:pStyle w:val="16"/>
        <w:rPr>
          <w:lang w:eastAsia="ru-RU"/>
        </w:rPr>
      </w:pPr>
      <w:r w:rsidRPr="00C7012D">
        <w:rPr>
          <w:lang w:eastAsia="ru-RU"/>
        </w:rPr>
        <w:t>После проведения установки возможно решение следующих задач:</w:t>
      </w:r>
    </w:p>
    <w:p w:rsidR="00AC0EA5" w:rsidRPr="00C7012D" w:rsidRDefault="00AC0EA5" w:rsidP="00614777">
      <w:pPr>
        <w:pStyle w:val="16"/>
        <w:numPr>
          <w:ilvl w:val="0"/>
          <w:numId w:val="14"/>
        </w:numPr>
        <w:rPr>
          <w:lang w:eastAsia="ru-RU"/>
        </w:rPr>
      </w:pPr>
      <w:r w:rsidRPr="00C7012D">
        <w:rPr>
          <w:lang w:eastAsia="ru-RU"/>
        </w:rPr>
        <w:t>Обеспечение требуемых технологических параметров систем водоснабжения (поддержание давления, уровня, исключение гидроударов);</w:t>
      </w:r>
    </w:p>
    <w:p w:rsidR="00AC0EA5" w:rsidRPr="00C7012D" w:rsidRDefault="00AC0EA5" w:rsidP="00614777">
      <w:pPr>
        <w:pStyle w:val="16"/>
        <w:numPr>
          <w:ilvl w:val="0"/>
          <w:numId w:val="14"/>
        </w:numPr>
        <w:rPr>
          <w:lang w:eastAsia="ru-RU"/>
        </w:rPr>
      </w:pPr>
      <w:r w:rsidRPr="00C7012D">
        <w:rPr>
          <w:lang w:eastAsia="ru-RU"/>
        </w:rPr>
        <w:t>Снижение капитальных вложений, ресурсосбережение, снижение затрат на оплату труда и текущий ремонт;</w:t>
      </w:r>
    </w:p>
    <w:p w:rsidR="00AC0EA5" w:rsidRPr="00C7012D" w:rsidRDefault="00AC0EA5" w:rsidP="00614777">
      <w:pPr>
        <w:pStyle w:val="16"/>
        <w:numPr>
          <w:ilvl w:val="0"/>
          <w:numId w:val="14"/>
        </w:numPr>
        <w:rPr>
          <w:lang w:eastAsia="ru-RU"/>
        </w:rPr>
      </w:pPr>
      <w:r w:rsidRPr="00C7012D">
        <w:rPr>
          <w:lang w:eastAsia="ru-RU"/>
        </w:rPr>
        <w:t>Повышение ресурса трубопроводов и надежности системы в целом;</w:t>
      </w:r>
    </w:p>
    <w:p w:rsidR="00AC0EA5" w:rsidRDefault="00AC0EA5" w:rsidP="00614777">
      <w:pPr>
        <w:pStyle w:val="16"/>
        <w:numPr>
          <w:ilvl w:val="0"/>
          <w:numId w:val="14"/>
        </w:numPr>
        <w:rPr>
          <w:lang w:eastAsia="ru-RU"/>
        </w:rPr>
      </w:pPr>
      <w:r w:rsidRPr="00C7012D">
        <w:rPr>
          <w:lang w:eastAsia="ru-RU"/>
        </w:rPr>
        <w:t>Обеспечение автоматической работы (в том числе без обслуживающего персонала) и диспетчеризация.</w:t>
      </w:r>
    </w:p>
    <w:p w:rsidR="00AC0EA5" w:rsidRPr="00C7012D" w:rsidRDefault="00AC0EA5" w:rsidP="00BD227D">
      <w:pPr>
        <w:pStyle w:val="16"/>
        <w:ind w:left="1069" w:firstLine="0"/>
        <w:rPr>
          <w:lang w:eastAsia="ru-RU"/>
        </w:rPr>
      </w:pPr>
    </w:p>
    <w:p w:rsidR="00AC0EA5" w:rsidRDefault="00AC0EA5" w:rsidP="00EA0A97">
      <w:pPr>
        <w:pStyle w:val="Heading3"/>
      </w:pPr>
      <w:bookmarkStart w:id="126" w:name="_Toc381881462"/>
      <w:bookmarkStart w:id="127" w:name="_Toc392755007"/>
      <w:r>
        <w:t>Сведения о вновь строящихся, реконструируемых и предлагаемых к выводу из эксплуатации объектах централизованной системы водоотведения</w:t>
      </w:r>
      <w:bookmarkEnd w:id="126"/>
      <w:bookmarkEnd w:id="127"/>
    </w:p>
    <w:p w:rsidR="00AC0EA5" w:rsidRDefault="00AC0EA5" w:rsidP="000D09B6">
      <w:pPr>
        <w:pStyle w:val="2"/>
      </w:pPr>
      <w:r>
        <w:t>В период реализации схемы водоотведения запланировано проведение следующих мероприятий:</w:t>
      </w:r>
    </w:p>
    <w:p w:rsidR="00AC0EA5" w:rsidRPr="00C7012D" w:rsidRDefault="00AC0EA5" w:rsidP="00614777">
      <w:pPr>
        <w:pStyle w:val="16"/>
        <w:numPr>
          <w:ilvl w:val="0"/>
          <w:numId w:val="17"/>
        </w:numPr>
      </w:pPr>
      <w:r w:rsidRPr="000D0359">
        <w:t xml:space="preserve">Перекладка канализационных сетей на участках, требующих замены </w:t>
      </w:r>
      <w:r w:rsidRPr="00C7012D">
        <w:t xml:space="preserve">в п. </w:t>
      </w:r>
      <w:r>
        <w:t>Запорожское;</w:t>
      </w:r>
    </w:p>
    <w:p w:rsidR="00AC0EA5" w:rsidRPr="00C7012D" w:rsidRDefault="00AC0EA5" w:rsidP="00614777">
      <w:pPr>
        <w:pStyle w:val="16"/>
        <w:numPr>
          <w:ilvl w:val="0"/>
          <w:numId w:val="17"/>
        </w:numPr>
      </w:pPr>
      <w:r w:rsidRPr="00C7012D">
        <w:t xml:space="preserve">Установка частотных преобразователей для насосного оборудования КНС в п. </w:t>
      </w:r>
      <w:r>
        <w:t>Запорожское</w:t>
      </w:r>
      <w:r w:rsidRPr="00C7012D">
        <w:t>.</w:t>
      </w:r>
    </w:p>
    <w:p w:rsidR="00AC0EA5" w:rsidRDefault="00AC0EA5" w:rsidP="00BA44CE">
      <w:pPr>
        <w:pStyle w:val="Heading3"/>
      </w:pPr>
      <w:bookmarkStart w:id="128" w:name="_Toc381881463"/>
      <w:bookmarkStart w:id="129" w:name="_Toc392755008"/>
      <w: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28"/>
      <w:bookmarkEnd w:id="129"/>
    </w:p>
    <w:p w:rsidR="00AC0EA5" w:rsidRDefault="00AC0EA5" w:rsidP="000D09B6">
      <w:pPr>
        <w:pStyle w:val="2"/>
      </w:pPr>
      <w:r>
        <w:t>Проектом реконструированных очистных сооружений предусматривается установка контрольно-измерительных приборов и средств автоматизации и диспетчеризации в производственном здании очистных сооружений.</w:t>
      </w:r>
    </w:p>
    <w:p w:rsidR="00AC0EA5" w:rsidRDefault="00AC0EA5" w:rsidP="000D09B6">
      <w:pPr>
        <w:pStyle w:val="2"/>
      </w:pPr>
      <w:r>
        <w:t>Часть основного технологического оборудования, а именно: комплектная канализационная насосная станция, мембранные биореакторы, установка обезвоживания осадка и установки обеззараживания – поставляется с комплектными щитами (панелями) управления, оборудованными системами локальной автоматики на основе логических блоков, реализующих развитые функции управления указанным оборудованием.</w:t>
      </w:r>
    </w:p>
    <w:p w:rsidR="00AC0EA5" w:rsidRPr="00C7012D" w:rsidRDefault="00AC0EA5" w:rsidP="000D09B6">
      <w:pPr>
        <w:pStyle w:val="2"/>
      </w:pPr>
      <w:r>
        <w:t>Контроль основных технологических параметров процесса очистки сточных вод, а так же управление и диагностику работы остального технологического оборудования комплекса очистных сооружений, предусматривается осуществлять с использованием программируемого логического контроллера (ПЛК). Информация, поступающая на порты ввода-вывода контроллера, обрабатывается и передается на рабочую станцию – автоматизированное рабочее место (АРМ) оператора очистных сооружений.</w:t>
      </w:r>
    </w:p>
    <w:p w:rsidR="00AC0EA5" w:rsidRDefault="00AC0EA5" w:rsidP="000D09B6">
      <w:pPr>
        <w:pStyle w:val="2"/>
      </w:pPr>
    </w:p>
    <w:p w:rsidR="00AC0EA5" w:rsidRDefault="00AC0EA5" w:rsidP="00BA44CE">
      <w:pPr>
        <w:pStyle w:val="Heading3"/>
      </w:pPr>
      <w:bookmarkStart w:id="130" w:name="_Toc381881464"/>
      <w:bookmarkStart w:id="131" w:name="_Toc392755009"/>
      <w:r>
        <w:t>Описание вариантов маршрутов прохождения трубопроводов по территории поселения</w:t>
      </w:r>
      <w:bookmarkEnd w:id="130"/>
      <w:bookmarkEnd w:id="131"/>
    </w:p>
    <w:p w:rsidR="00AC0EA5" w:rsidRPr="000D09B6" w:rsidRDefault="00AC0EA5" w:rsidP="00BA44CE">
      <w:pPr>
        <w:pStyle w:val="2"/>
        <w:outlineLvl w:val="0"/>
        <w:rPr>
          <w:b/>
        </w:rPr>
      </w:pPr>
      <w:r w:rsidRPr="000D09B6">
        <w:rPr>
          <w:b/>
        </w:rPr>
        <w:t>Основные положения прокладки сетей</w:t>
      </w:r>
    </w:p>
    <w:p w:rsidR="00AC0EA5" w:rsidRPr="00C7012D" w:rsidRDefault="00AC0EA5" w:rsidP="00F90508">
      <w:pPr>
        <w:pStyle w:val="16"/>
      </w:pPr>
      <w:r w:rsidRPr="00C7012D">
        <w:t>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составляет  от 0,7 до 1,5 м/с. Меньшее значение соответствует диаметру 150 мм, а максимальное – 1500 мм и более.</w:t>
      </w:r>
    </w:p>
    <w:p w:rsidR="00AC0EA5" w:rsidRPr="00C7012D" w:rsidRDefault="00AC0EA5" w:rsidP="00F90508">
      <w:pPr>
        <w:pStyle w:val="16"/>
      </w:pPr>
      <w:r w:rsidRPr="00C7012D">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150 мм и не менее 0,007 для труб диаметром 200 мм. </w:t>
      </w:r>
    </w:p>
    <w:p w:rsidR="00AC0EA5" w:rsidRPr="00C7012D" w:rsidRDefault="00AC0EA5" w:rsidP="00F90508">
      <w:pPr>
        <w:pStyle w:val="16"/>
      </w:pPr>
      <w:r w:rsidRPr="00C7012D">
        <w:t>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поливенилхлорида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AC0EA5" w:rsidRPr="00C7012D" w:rsidRDefault="00AC0EA5" w:rsidP="00F90508">
      <w:pPr>
        <w:pStyle w:val="16"/>
      </w:pPr>
      <w:r w:rsidRPr="00C7012D">
        <w:t>Наименьшие диаметры труб самотечных сетей принимаются:</w:t>
      </w:r>
    </w:p>
    <w:p w:rsidR="00AC0EA5" w:rsidRPr="00C7012D" w:rsidRDefault="00AC0EA5" w:rsidP="00614777">
      <w:pPr>
        <w:pStyle w:val="16"/>
        <w:numPr>
          <w:ilvl w:val="0"/>
          <w:numId w:val="15"/>
        </w:numPr>
      </w:pPr>
      <w:r w:rsidRPr="00C7012D">
        <w:t>для уличной сети – 200 мм, для небольших населенных пунктов - 150 мм.;</w:t>
      </w:r>
    </w:p>
    <w:p w:rsidR="00AC0EA5" w:rsidRPr="00C7012D" w:rsidRDefault="00AC0EA5" w:rsidP="00614777">
      <w:pPr>
        <w:pStyle w:val="16"/>
        <w:numPr>
          <w:ilvl w:val="0"/>
          <w:numId w:val="15"/>
        </w:numPr>
      </w:pPr>
      <w:r w:rsidRPr="00C7012D">
        <w:t>для внутриквартальной сети бытовой и производственной канализации – 150 мм;</w:t>
      </w:r>
    </w:p>
    <w:p w:rsidR="00AC0EA5" w:rsidRPr="00C7012D" w:rsidRDefault="00AC0EA5" w:rsidP="00614777">
      <w:pPr>
        <w:pStyle w:val="16"/>
        <w:numPr>
          <w:ilvl w:val="0"/>
          <w:numId w:val="15"/>
        </w:numPr>
      </w:pPr>
      <w:r w:rsidRPr="00C7012D">
        <w:t>для дождевой и общесплавной уличной сети – 250 мм, внутриквартальной – 200 мм.</w:t>
      </w:r>
    </w:p>
    <w:p w:rsidR="00AC0EA5" w:rsidRPr="00C7012D" w:rsidRDefault="00AC0EA5" w:rsidP="00F90508">
      <w:pPr>
        <w:pStyle w:val="16"/>
      </w:pPr>
      <w:r w:rsidRPr="00C7012D">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AC0EA5" w:rsidRPr="00C7012D" w:rsidRDefault="00AC0EA5" w:rsidP="00F90508">
      <w:pPr>
        <w:pStyle w:val="16"/>
      </w:pPr>
      <w:r w:rsidRPr="00C7012D">
        <w:t>Наименьшая глубина заложения труб принимается по условиям предотвращения:</w:t>
      </w:r>
    </w:p>
    <w:p w:rsidR="00AC0EA5" w:rsidRPr="00C7012D" w:rsidRDefault="00AC0EA5" w:rsidP="00614777">
      <w:pPr>
        <w:pStyle w:val="16"/>
        <w:numPr>
          <w:ilvl w:val="0"/>
          <w:numId w:val="16"/>
        </w:numPr>
      </w:pPr>
      <w:r w:rsidRPr="00C7012D">
        <w:t>разрушения трубы от внешних нагрузок - не менее 0,7 м от поверхности земли до верха трубы;</w:t>
      </w:r>
    </w:p>
    <w:p w:rsidR="00AC0EA5" w:rsidRPr="00C7012D" w:rsidRDefault="00AC0EA5" w:rsidP="00614777">
      <w:pPr>
        <w:pStyle w:val="16"/>
        <w:numPr>
          <w:ilvl w:val="0"/>
          <w:numId w:val="16"/>
        </w:numPr>
      </w:pPr>
      <w:r w:rsidRPr="00C7012D">
        <w:t>замерзания сточных вод – низ трубы не выше чем на 0,3 м отметки проникновения в грунт нулевой температуры (глубины промерзания грунта).</w:t>
      </w:r>
    </w:p>
    <w:p w:rsidR="00AC0EA5" w:rsidRPr="00C7012D" w:rsidRDefault="00AC0EA5" w:rsidP="00F90508">
      <w:pPr>
        <w:pStyle w:val="16"/>
      </w:pPr>
      <w:r w:rsidRPr="00C7012D">
        <w:t>Наибольшая глубина заложения уличных труб зависит от их материала и вида грунта и находится в пределах от 4 до 8 метров.</w:t>
      </w:r>
    </w:p>
    <w:p w:rsidR="00AC0EA5" w:rsidRPr="00C7012D" w:rsidRDefault="00AC0EA5" w:rsidP="00F90508">
      <w:pPr>
        <w:pStyle w:val="16"/>
      </w:pPr>
      <w:r w:rsidRPr="00C7012D">
        <w:t>Прокладка сетей водоотведения производится подземно в пределах проезжей части, под газонами или в полосе зеленых насаждений. При ширине улиц до 30 м уличная сеть прокладывается с одной стороны улицы, а при ширине более 30 м – с двух сторон.</w:t>
      </w:r>
    </w:p>
    <w:p w:rsidR="00AC0EA5" w:rsidRPr="00C7012D" w:rsidRDefault="00AC0EA5" w:rsidP="00F90508">
      <w:pPr>
        <w:pStyle w:val="16"/>
      </w:pPr>
      <w:r w:rsidRPr="00C7012D">
        <w:t xml:space="preserve">Минимальные расстояния от трубопроводов сетей водоотведения до фундаментов зданий, других инженерных коммуникаций регламентируются СНиП 2.07.01-89. </w:t>
      </w:r>
    </w:p>
    <w:p w:rsidR="00AC0EA5" w:rsidRPr="00C7012D" w:rsidRDefault="00AC0EA5" w:rsidP="00F90508">
      <w:pPr>
        <w:pStyle w:val="16"/>
      </w:pPr>
      <w:r w:rsidRPr="00C7012D">
        <w:t>Сети водоотведения размещаются, как правило, ниже других инженерных сетей.</w:t>
      </w:r>
    </w:p>
    <w:p w:rsidR="00AC0EA5" w:rsidRPr="00C7012D" w:rsidRDefault="00AC0EA5" w:rsidP="00F90508">
      <w:pPr>
        <w:pStyle w:val="16"/>
      </w:pPr>
      <w:r w:rsidRPr="00C7012D">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также  для обеспечения транспортировки легких загрязнений и необходимости вентиляции сети.</w:t>
      </w:r>
    </w:p>
    <w:p w:rsidR="00AC0EA5" w:rsidRPr="00C7012D" w:rsidRDefault="00AC0EA5" w:rsidP="00F90508">
      <w:pPr>
        <w:pStyle w:val="16"/>
      </w:pPr>
      <w:r w:rsidRPr="00C7012D">
        <w:t>Расчетное наполнение трубопроводов и каналов с поперечным сечением любой формы принимается не более 0,7 диаметра (высоты).</w:t>
      </w:r>
    </w:p>
    <w:p w:rsidR="00AC0EA5" w:rsidRPr="000D09B6" w:rsidRDefault="00AC0EA5" w:rsidP="00BA44CE">
      <w:pPr>
        <w:pStyle w:val="2"/>
        <w:outlineLvl w:val="0"/>
        <w:rPr>
          <w:b/>
        </w:rPr>
      </w:pPr>
      <w:r w:rsidRPr="000D09B6">
        <w:rPr>
          <w:b/>
        </w:rPr>
        <w:t>Перспективное строительство</w:t>
      </w:r>
    </w:p>
    <w:p w:rsidR="00AC0EA5" w:rsidRDefault="00AC0EA5" w:rsidP="00F90508">
      <w:pPr>
        <w:pStyle w:val="16"/>
      </w:pPr>
      <w:r w:rsidRPr="00941472">
        <w:rPr>
          <w:color w:val="000000"/>
        </w:rPr>
        <w:t xml:space="preserve">Расположение существующих сетей в </w:t>
      </w:r>
      <w:r>
        <w:rPr>
          <w:color w:val="000000"/>
        </w:rPr>
        <w:t>п. Запорожское</w:t>
      </w:r>
      <w:r w:rsidRPr="00941472">
        <w:rPr>
          <w:color w:val="000000"/>
        </w:rPr>
        <w:t xml:space="preserve"> представлено на рисунках н</w:t>
      </w:r>
      <w:r w:rsidRPr="001B333C">
        <w:t>иже. Более детальная схема приведена в прилагаемых графических материалах и электронной модели системы водоотведен</w:t>
      </w:r>
      <w:r w:rsidRPr="00820F20">
        <w:t>и</w:t>
      </w:r>
      <w:r w:rsidRPr="001B333C">
        <w:t>я.</w:t>
      </w:r>
    </w:p>
    <w:p w:rsidR="00AC0EA5" w:rsidRDefault="00AC0EA5">
      <w:pPr>
        <w:spacing w:after="0" w:line="240" w:lineRule="auto"/>
        <w:rPr>
          <w:sz w:val="24"/>
          <w:szCs w:val="24"/>
        </w:rPr>
      </w:pPr>
      <w:r>
        <w:br w:type="page"/>
      </w:r>
    </w:p>
    <w:p w:rsidR="00AC0EA5" w:rsidRDefault="00AC0EA5" w:rsidP="00EF1C97">
      <w:pPr>
        <w:pStyle w:val="16"/>
        <w:jc w:val="center"/>
      </w:pPr>
      <w:r w:rsidRPr="00A52A08">
        <w:rPr>
          <w:noProof/>
          <w:lang w:eastAsia="ru-RU"/>
        </w:rPr>
        <w:pict>
          <v:shape id="Рисунок 67" o:spid="_x0000_i1054" type="#_x0000_t75" style="width:570pt;height:403.5pt;visibility:visible">
            <v:imagedata r:id="rId42" o:title=""/>
          </v:shape>
        </w:pict>
      </w:r>
    </w:p>
    <w:p w:rsidR="00AC0EA5" w:rsidRPr="000D09B6" w:rsidRDefault="00AC0EA5" w:rsidP="00BA44CE">
      <w:pPr>
        <w:pStyle w:val="2"/>
        <w:jc w:val="center"/>
        <w:outlineLvl w:val="0"/>
        <w:rPr>
          <w:b/>
        </w:rPr>
      </w:pPr>
      <w:r w:rsidRPr="000D09B6">
        <w:rPr>
          <w:b/>
        </w:rPr>
        <w:t xml:space="preserve">Рисунок </w:t>
      </w:r>
      <w:r w:rsidRPr="000D09B6">
        <w:rPr>
          <w:b/>
        </w:rPr>
        <w:fldChar w:fldCharType="begin"/>
      </w:r>
      <w:r w:rsidRPr="000D09B6">
        <w:rPr>
          <w:b/>
        </w:rPr>
        <w:instrText xml:space="preserve"> SEQ Рисунок \* ARABIC </w:instrText>
      </w:r>
      <w:r w:rsidRPr="000D09B6">
        <w:rPr>
          <w:b/>
        </w:rPr>
        <w:fldChar w:fldCharType="separate"/>
      </w:r>
      <w:r>
        <w:rPr>
          <w:b/>
          <w:noProof/>
        </w:rPr>
        <w:t>11</w:t>
      </w:r>
      <w:r w:rsidRPr="000D09B6">
        <w:rPr>
          <w:b/>
        </w:rPr>
        <w:fldChar w:fldCharType="end"/>
      </w:r>
      <w:r w:rsidRPr="000D09B6">
        <w:rPr>
          <w:b/>
        </w:rPr>
        <w:t xml:space="preserve"> Расположение существующих сетей водоотведения в п. Запорожское</w:t>
      </w:r>
    </w:p>
    <w:p w:rsidR="00AC0EA5" w:rsidRPr="00D56ADF" w:rsidRDefault="00AC0EA5" w:rsidP="00D56ADF"/>
    <w:p w:rsidR="00AC0EA5" w:rsidRDefault="00AC0EA5" w:rsidP="00BA44CE">
      <w:pPr>
        <w:pStyle w:val="Heading3"/>
      </w:pPr>
      <w:bookmarkStart w:id="132" w:name="_Toc381881465"/>
      <w:bookmarkStart w:id="133" w:name="_Toc392755010"/>
      <w:r>
        <w:t>Границы и характеристики охранных зон сетей и сооружений централизованной системы водоотведения</w:t>
      </w:r>
      <w:bookmarkEnd w:id="132"/>
      <w:bookmarkEnd w:id="133"/>
    </w:p>
    <w:p w:rsidR="00AC0EA5" w:rsidRPr="00D1194F" w:rsidRDefault="00AC0EA5" w:rsidP="000D09B6">
      <w:pPr>
        <w:pStyle w:val="2"/>
      </w:pPr>
      <w:r w:rsidRPr="00D1194F">
        <w:t>Информация по границам и характеристикам охранных зон сетей и сооружений централизованной системы водоотведения отсутствует.</w:t>
      </w:r>
    </w:p>
    <w:p w:rsidR="00AC0EA5" w:rsidRPr="003C12DF" w:rsidRDefault="00AC0EA5" w:rsidP="000D09B6">
      <w:pPr>
        <w:pStyle w:val="2"/>
      </w:pPr>
    </w:p>
    <w:p w:rsidR="00AC0EA5" w:rsidRDefault="00AC0EA5" w:rsidP="00BA44CE">
      <w:pPr>
        <w:pStyle w:val="Heading3"/>
      </w:pPr>
      <w:bookmarkStart w:id="134" w:name="_Toc381881466"/>
      <w:bookmarkStart w:id="135" w:name="_Toc392755011"/>
      <w:r>
        <w:t>Границы планируемых зон размещения объектов централизованной системы водоотведения</w:t>
      </w:r>
      <w:bookmarkEnd w:id="134"/>
      <w:bookmarkEnd w:id="135"/>
    </w:p>
    <w:p w:rsidR="00AC0EA5" w:rsidRPr="00C7012D" w:rsidRDefault="00AC0EA5" w:rsidP="000D09B6">
      <w:pPr>
        <w:pStyle w:val="2"/>
      </w:pPr>
      <w:bookmarkStart w:id="136" w:name="_Toc381881467"/>
      <w:r w:rsidRPr="00C7012D">
        <w:t>Все объекты системы водоотведения</w:t>
      </w:r>
      <w:r>
        <w:t>,</w:t>
      </w:r>
      <w:r w:rsidRPr="00C7012D">
        <w:t xml:space="preserve"> </w:t>
      </w:r>
      <w:r>
        <w:t xml:space="preserve">планируемые к строительству, </w:t>
      </w:r>
      <w:r w:rsidRPr="00C7012D">
        <w:t xml:space="preserve">находятся в пределах п. </w:t>
      </w:r>
      <w:r>
        <w:t>Запорожское</w:t>
      </w:r>
      <w:r w:rsidRPr="00C7012D">
        <w:t>. Увеличение зон размещения систем за пределами данных населённых пунктов не планируется. В границах существующ</w:t>
      </w:r>
      <w:r>
        <w:t xml:space="preserve">ей </w:t>
      </w:r>
      <w:r w:rsidRPr="00C7012D">
        <w:t>технологическ</w:t>
      </w:r>
      <w:r>
        <w:t>ой</w:t>
      </w:r>
      <w:r w:rsidRPr="00C7012D">
        <w:t xml:space="preserve"> зон</w:t>
      </w:r>
      <w:r>
        <w:t xml:space="preserve">ыв п. Запорожское </w:t>
      </w:r>
      <w:r w:rsidRPr="00C7012D">
        <w:t>могут произойти незначительные изменения, связанные с новым строительством.</w:t>
      </w:r>
    </w:p>
    <w:p w:rsidR="00AC0EA5" w:rsidRDefault="00AC0EA5" w:rsidP="00BA44CE">
      <w:pPr>
        <w:pStyle w:val="Heading2"/>
        <w:rPr>
          <w:lang w:eastAsia="ru-RU"/>
        </w:rPr>
      </w:pPr>
      <w:bookmarkStart w:id="137" w:name="_Toc392755012"/>
      <w:r w:rsidRPr="001B3966">
        <w:rPr>
          <w:lang w:eastAsia="ru-RU"/>
        </w:rPr>
        <w:t>Экологические аспекты мероприятий по строительству и реконструкции объектов централизованной системы водоотведения</w:t>
      </w:r>
      <w:bookmarkEnd w:id="136"/>
      <w:bookmarkEnd w:id="137"/>
    </w:p>
    <w:p w:rsidR="00AC0EA5" w:rsidRDefault="00AC0EA5" w:rsidP="00EA0A97">
      <w:pPr>
        <w:pStyle w:val="Heading3"/>
      </w:pPr>
      <w:bookmarkStart w:id="138" w:name="_Toc381881468"/>
      <w:bookmarkStart w:id="139" w:name="_Toc392755013"/>
      <w: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bookmarkEnd w:id="138"/>
      <w:bookmarkEnd w:id="139"/>
    </w:p>
    <w:p w:rsidR="00AC0EA5" w:rsidRDefault="00AC0EA5" w:rsidP="000D09B6">
      <w:pPr>
        <w:pStyle w:val="2"/>
      </w:pPr>
      <w:r w:rsidRPr="004E6127">
        <w:t xml:space="preserve">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 </w:t>
      </w:r>
    </w:p>
    <w:p w:rsidR="00AC0EA5" w:rsidRDefault="00AC0EA5" w:rsidP="00614777">
      <w:pPr>
        <w:pStyle w:val="2"/>
        <w:numPr>
          <w:ilvl w:val="0"/>
          <w:numId w:val="18"/>
        </w:numPr>
      </w:pPr>
      <w:r>
        <w:t>ввод в эксплуатацию реконструированных биологических очистных сооружений в п. Запорожское;</w:t>
      </w:r>
    </w:p>
    <w:p w:rsidR="00AC0EA5" w:rsidRDefault="00AC0EA5" w:rsidP="00614777">
      <w:pPr>
        <w:pStyle w:val="2"/>
        <w:numPr>
          <w:ilvl w:val="0"/>
          <w:numId w:val="18"/>
        </w:numPr>
      </w:pPr>
      <w:r>
        <w:t>з</w:t>
      </w:r>
      <w:r w:rsidRPr="004E6127">
        <w:t xml:space="preserve">амена сетей водоотведения </w:t>
      </w:r>
      <w:r>
        <w:t xml:space="preserve">в п. Запорожское  (повышенный износ сетей может </w:t>
      </w:r>
      <w:r w:rsidRPr="004E6127">
        <w:t xml:space="preserve">не благоприятно сказаться на экологическом состоянии грунта </w:t>
      </w:r>
      <w:r>
        <w:t>вследствие возможного протекания).</w:t>
      </w:r>
    </w:p>
    <w:p w:rsidR="00AC0EA5" w:rsidRPr="0070749F" w:rsidRDefault="00AC0EA5" w:rsidP="000D09B6">
      <w:pPr>
        <w:pStyle w:val="2"/>
        <w:rPr>
          <w:lang w:eastAsia="ru-RU"/>
        </w:rPr>
      </w:pPr>
    </w:p>
    <w:p w:rsidR="00AC0EA5" w:rsidRPr="002455DD" w:rsidRDefault="00AC0EA5" w:rsidP="00EA0A97">
      <w:pPr>
        <w:pStyle w:val="Heading3"/>
      </w:pPr>
      <w:bookmarkStart w:id="140" w:name="_Toc381881469"/>
      <w:bookmarkStart w:id="141" w:name="_Toc392755014"/>
      <w:r>
        <w:t>Сведения о применении методов, безопасных для окружающей среды, при утилизации осадков сточных вод</w:t>
      </w:r>
      <w:bookmarkEnd w:id="140"/>
      <w:bookmarkEnd w:id="141"/>
    </w:p>
    <w:p w:rsidR="00AC0EA5" w:rsidRDefault="00AC0EA5" w:rsidP="000D09B6">
      <w:pPr>
        <w:pStyle w:val="2"/>
      </w:pPr>
      <w:r w:rsidRPr="00164D7D">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AC0EA5" w:rsidRDefault="00AC0EA5">
      <w:pPr>
        <w:spacing w:after="0" w:line="240" w:lineRule="auto"/>
        <w:rPr>
          <w:sz w:val="24"/>
          <w:szCs w:val="24"/>
        </w:rPr>
      </w:pPr>
      <w:r>
        <w:br w:type="page"/>
      </w:r>
    </w:p>
    <w:p w:rsidR="00AC0EA5" w:rsidRDefault="00AC0EA5" w:rsidP="00BA44CE">
      <w:pPr>
        <w:pStyle w:val="Heading2"/>
        <w:rPr>
          <w:lang w:eastAsia="ru-RU"/>
        </w:rPr>
      </w:pPr>
      <w:bookmarkStart w:id="142" w:name="_Toc381881470"/>
      <w:bookmarkStart w:id="143" w:name="_Toc392755015"/>
      <w:r w:rsidRPr="001B3966">
        <w:rPr>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42"/>
      <w:bookmarkEnd w:id="143"/>
    </w:p>
    <w:p w:rsidR="00AC0EA5" w:rsidRPr="007E2542" w:rsidRDefault="00AC0EA5" w:rsidP="00437C4F">
      <w:pPr>
        <w:pStyle w:val="normal-p0"/>
        <w:jc w:val="center"/>
      </w:pPr>
      <w:r w:rsidRPr="007E2542">
        <w:t xml:space="preserve">Таблица </w:t>
      </w:r>
      <w:r w:rsidRPr="00C05DDD">
        <w:t xml:space="preserve"> </w:t>
      </w:r>
      <w:fldSimple w:instr=" SEQ Таблица \* ARABIC ">
        <w:r>
          <w:rPr>
            <w:noProof/>
          </w:rPr>
          <w:t>42</w:t>
        </w:r>
      </w:fldSimple>
      <w:r>
        <w:rPr>
          <w:noProof/>
        </w:rPr>
        <w:t xml:space="preserve"> </w:t>
      </w:r>
      <w:r>
        <w:t xml:space="preserve">Мероприятия по реализации схемы водоотведения с указанием ориентировочных объемов капитальных вложений </w:t>
      </w:r>
      <w:r w:rsidRPr="007E2542">
        <w:t>с разбивкой по годам</w:t>
      </w:r>
      <w:r>
        <w:t xml:space="preserve"> (стоимость проведения мероприятий указана в ценах 2014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
        <w:gridCol w:w="2857"/>
        <w:gridCol w:w="2054"/>
        <w:gridCol w:w="2338"/>
        <w:gridCol w:w="656"/>
        <w:gridCol w:w="656"/>
        <w:gridCol w:w="656"/>
        <w:gridCol w:w="931"/>
        <w:gridCol w:w="931"/>
        <w:gridCol w:w="656"/>
        <w:gridCol w:w="656"/>
        <w:gridCol w:w="656"/>
        <w:gridCol w:w="656"/>
        <w:gridCol w:w="656"/>
      </w:tblGrid>
      <w:tr w:rsidR="00AC0EA5" w:rsidRPr="00D61B4B" w:rsidTr="00D61B4B">
        <w:trPr>
          <w:trHeight w:val="675"/>
          <w:tblHeader/>
          <w:jc w:val="center"/>
        </w:trPr>
        <w:tc>
          <w:tcPr>
            <w:tcW w:w="0" w:type="auto"/>
            <w:vAlign w:val="center"/>
          </w:tcPr>
          <w:p w:rsidR="00AC0EA5" w:rsidRPr="00A7230E" w:rsidRDefault="00AC0EA5" w:rsidP="00D61B4B">
            <w:pPr>
              <w:pStyle w:val="normal-p0"/>
              <w:jc w:val="center"/>
              <w:rPr>
                <w:sz w:val="22"/>
                <w:szCs w:val="22"/>
              </w:rPr>
            </w:pPr>
            <w:r w:rsidRPr="00A7230E">
              <w:rPr>
                <w:sz w:val="22"/>
                <w:szCs w:val="22"/>
              </w:rPr>
              <w:t>№</w:t>
            </w:r>
          </w:p>
        </w:tc>
        <w:tc>
          <w:tcPr>
            <w:tcW w:w="0" w:type="auto"/>
            <w:vAlign w:val="center"/>
          </w:tcPr>
          <w:p w:rsidR="00AC0EA5" w:rsidRPr="00A7230E" w:rsidRDefault="00AC0EA5" w:rsidP="00D61B4B">
            <w:pPr>
              <w:pStyle w:val="normal-p0"/>
              <w:jc w:val="center"/>
              <w:rPr>
                <w:sz w:val="22"/>
                <w:szCs w:val="22"/>
              </w:rPr>
            </w:pPr>
            <w:r w:rsidRPr="00A7230E">
              <w:rPr>
                <w:sz w:val="22"/>
                <w:szCs w:val="22"/>
              </w:rPr>
              <w:t>Наименование мероприятий</w:t>
            </w:r>
          </w:p>
        </w:tc>
        <w:tc>
          <w:tcPr>
            <w:tcW w:w="0" w:type="auto"/>
            <w:vAlign w:val="center"/>
          </w:tcPr>
          <w:p w:rsidR="00AC0EA5" w:rsidRPr="00A7230E" w:rsidRDefault="00AC0EA5" w:rsidP="00D61B4B">
            <w:pPr>
              <w:pStyle w:val="normal-p0"/>
              <w:jc w:val="center"/>
              <w:rPr>
                <w:sz w:val="22"/>
                <w:szCs w:val="22"/>
              </w:rPr>
            </w:pPr>
            <w:r w:rsidRPr="00A7230E">
              <w:rPr>
                <w:sz w:val="22"/>
                <w:szCs w:val="22"/>
              </w:rPr>
              <w:t>Источники финансирования</w:t>
            </w:r>
          </w:p>
        </w:tc>
        <w:tc>
          <w:tcPr>
            <w:tcW w:w="0" w:type="auto"/>
            <w:vAlign w:val="center"/>
          </w:tcPr>
          <w:p w:rsidR="00AC0EA5" w:rsidRPr="00A7230E" w:rsidRDefault="00AC0EA5" w:rsidP="00D61B4B">
            <w:pPr>
              <w:pStyle w:val="normal-p0"/>
              <w:jc w:val="center"/>
              <w:rPr>
                <w:sz w:val="22"/>
                <w:szCs w:val="22"/>
                <w:lang w:eastAsia="en-US"/>
              </w:rPr>
            </w:pPr>
            <w:r w:rsidRPr="00A7230E">
              <w:rPr>
                <w:sz w:val="22"/>
                <w:szCs w:val="22"/>
                <w:lang w:eastAsia="en-US"/>
              </w:rPr>
              <w:t>Ориентировочный объем инвестиций, тыс. руб.</w:t>
            </w:r>
          </w:p>
        </w:tc>
        <w:tc>
          <w:tcPr>
            <w:tcW w:w="0" w:type="auto"/>
            <w:vAlign w:val="center"/>
          </w:tcPr>
          <w:p w:rsidR="00AC0EA5" w:rsidRPr="00A7230E" w:rsidRDefault="00AC0EA5" w:rsidP="00D61B4B">
            <w:pPr>
              <w:pStyle w:val="normal-p0"/>
              <w:jc w:val="center"/>
              <w:rPr>
                <w:b/>
                <w:i/>
                <w:sz w:val="22"/>
                <w:szCs w:val="22"/>
              </w:rPr>
            </w:pPr>
            <w:r w:rsidRPr="00A7230E">
              <w:rPr>
                <w:b/>
                <w:i/>
                <w:sz w:val="22"/>
                <w:szCs w:val="22"/>
              </w:rPr>
              <w:t>2014</w:t>
            </w:r>
          </w:p>
        </w:tc>
        <w:tc>
          <w:tcPr>
            <w:tcW w:w="0" w:type="auto"/>
            <w:vAlign w:val="center"/>
          </w:tcPr>
          <w:p w:rsidR="00AC0EA5" w:rsidRPr="00A7230E" w:rsidRDefault="00AC0EA5" w:rsidP="00D61B4B">
            <w:pPr>
              <w:pStyle w:val="normal-p0"/>
              <w:jc w:val="center"/>
              <w:rPr>
                <w:b/>
                <w:i/>
                <w:sz w:val="22"/>
                <w:szCs w:val="22"/>
              </w:rPr>
            </w:pPr>
            <w:r w:rsidRPr="00A7230E">
              <w:rPr>
                <w:b/>
                <w:i/>
                <w:sz w:val="22"/>
                <w:szCs w:val="22"/>
              </w:rPr>
              <w:t>2015</w:t>
            </w:r>
          </w:p>
        </w:tc>
        <w:tc>
          <w:tcPr>
            <w:tcW w:w="0" w:type="auto"/>
            <w:vAlign w:val="center"/>
          </w:tcPr>
          <w:p w:rsidR="00AC0EA5" w:rsidRPr="00A7230E" w:rsidRDefault="00AC0EA5" w:rsidP="00D61B4B">
            <w:pPr>
              <w:pStyle w:val="normal-p0"/>
              <w:jc w:val="center"/>
              <w:rPr>
                <w:b/>
                <w:i/>
                <w:sz w:val="22"/>
                <w:szCs w:val="22"/>
              </w:rPr>
            </w:pPr>
            <w:r w:rsidRPr="00A7230E">
              <w:rPr>
                <w:b/>
                <w:i/>
                <w:sz w:val="22"/>
                <w:szCs w:val="22"/>
              </w:rPr>
              <w:t>2016</w:t>
            </w:r>
          </w:p>
        </w:tc>
        <w:tc>
          <w:tcPr>
            <w:tcW w:w="0" w:type="auto"/>
            <w:vAlign w:val="center"/>
          </w:tcPr>
          <w:p w:rsidR="00AC0EA5" w:rsidRPr="00A7230E" w:rsidRDefault="00AC0EA5" w:rsidP="00D61B4B">
            <w:pPr>
              <w:pStyle w:val="normal-p0"/>
              <w:jc w:val="center"/>
              <w:rPr>
                <w:b/>
                <w:i/>
                <w:sz w:val="22"/>
                <w:szCs w:val="22"/>
              </w:rPr>
            </w:pPr>
            <w:r w:rsidRPr="00A7230E">
              <w:rPr>
                <w:b/>
                <w:i/>
                <w:sz w:val="22"/>
                <w:szCs w:val="22"/>
              </w:rPr>
              <w:t>2017</w:t>
            </w:r>
          </w:p>
        </w:tc>
        <w:tc>
          <w:tcPr>
            <w:tcW w:w="0" w:type="auto"/>
            <w:vAlign w:val="center"/>
          </w:tcPr>
          <w:p w:rsidR="00AC0EA5" w:rsidRPr="00A7230E" w:rsidRDefault="00AC0EA5" w:rsidP="00D61B4B">
            <w:pPr>
              <w:pStyle w:val="normal-p0"/>
              <w:jc w:val="center"/>
              <w:rPr>
                <w:b/>
                <w:i/>
                <w:sz w:val="22"/>
                <w:szCs w:val="22"/>
              </w:rPr>
            </w:pPr>
            <w:r w:rsidRPr="00A7230E">
              <w:rPr>
                <w:b/>
                <w:i/>
                <w:sz w:val="22"/>
                <w:szCs w:val="22"/>
              </w:rPr>
              <w:t>2018</w:t>
            </w:r>
          </w:p>
        </w:tc>
        <w:tc>
          <w:tcPr>
            <w:tcW w:w="0" w:type="auto"/>
            <w:vAlign w:val="center"/>
          </w:tcPr>
          <w:p w:rsidR="00AC0EA5" w:rsidRPr="00A7230E" w:rsidRDefault="00AC0EA5" w:rsidP="00D61B4B">
            <w:pPr>
              <w:pStyle w:val="normal-p0"/>
              <w:jc w:val="center"/>
              <w:rPr>
                <w:b/>
                <w:i/>
                <w:sz w:val="22"/>
                <w:szCs w:val="22"/>
              </w:rPr>
            </w:pPr>
            <w:r w:rsidRPr="00A7230E">
              <w:rPr>
                <w:b/>
                <w:i/>
                <w:sz w:val="22"/>
                <w:szCs w:val="22"/>
              </w:rPr>
              <w:t>2019</w:t>
            </w:r>
          </w:p>
        </w:tc>
        <w:tc>
          <w:tcPr>
            <w:tcW w:w="0" w:type="auto"/>
            <w:vAlign w:val="center"/>
          </w:tcPr>
          <w:p w:rsidR="00AC0EA5" w:rsidRPr="00A7230E" w:rsidRDefault="00AC0EA5" w:rsidP="00D61B4B">
            <w:pPr>
              <w:pStyle w:val="normal-p0"/>
              <w:jc w:val="center"/>
              <w:rPr>
                <w:b/>
                <w:i/>
                <w:sz w:val="22"/>
                <w:szCs w:val="22"/>
              </w:rPr>
            </w:pPr>
            <w:r w:rsidRPr="00A7230E">
              <w:rPr>
                <w:b/>
                <w:i/>
                <w:sz w:val="22"/>
                <w:szCs w:val="22"/>
              </w:rPr>
              <w:t>2020</w:t>
            </w:r>
          </w:p>
        </w:tc>
        <w:tc>
          <w:tcPr>
            <w:tcW w:w="0" w:type="auto"/>
            <w:vAlign w:val="center"/>
          </w:tcPr>
          <w:p w:rsidR="00AC0EA5" w:rsidRPr="00A7230E" w:rsidRDefault="00AC0EA5" w:rsidP="00D61B4B">
            <w:pPr>
              <w:pStyle w:val="normal-p0"/>
              <w:jc w:val="center"/>
              <w:rPr>
                <w:b/>
                <w:i/>
                <w:sz w:val="22"/>
                <w:szCs w:val="22"/>
              </w:rPr>
            </w:pPr>
            <w:r w:rsidRPr="00A7230E">
              <w:rPr>
                <w:b/>
                <w:i/>
                <w:sz w:val="22"/>
                <w:szCs w:val="22"/>
              </w:rPr>
              <w:t>2021</w:t>
            </w:r>
          </w:p>
        </w:tc>
        <w:tc>
          <w:tcPr>
            <w:tcW w:w="0" w:type="auto"/>
            <w:vAlign w:val="center"/>
          </w:tcPr>
          <w:p w:rsidR="00AC0EA5" w:rsidRPr="00A7230E" w:rsidRDefault="00AC0EA5" w:rsidP="00D61B4B">
            <w:pPr>
              <w:pStyle w:val="normal-p0"/>
              <w:jc w:val="center"/>
              <w:rPr>
                <w:b/>
                <w:i/>
                <w:sz w:val="22"/>
                <w:szCs w:val="22"/>
              </w:rPr>
            </w:pPr>
            <w:r w:rsidRPr="00A7230E">
              <w:rPr>
                <w:b/>
                <w:i/>
                <w:sz w:val="22"/>
                <w:szCs w:val="22"/>
              </w:rPr>
              <w:t>2022</w:t>
            </w:r>
          </w:p>
        </w:tc>
        <w:tc>
          <w:tcPr>
            <w:tcW w:w="0" w:type="auto"/>
            <w:vAlign w:val="center"/>
          </w:tcPr>
          <w:p w:rsidR="00AC0EA5" w:rsidRPr="00A7230E" w:rsidRDefault="00AC0EA5" w:rsidP="00D61B4B">
            <w:pPr>
              <w:pStyle w:val="normal-p0"/>
              <w:jc w:val="center"/>
              <w:rPr>
                <w:b/>
                <w:i/>
                <w:sz w:val="22"/>
                <w:szCs w:val="22"/>
              </w:rPr>
            </w:pPr>
            <w:r w:rsidRPr="00A7230E">
              <w:rPr>
                <w:b/>
                <w:i/>
                <w:sz w:val="22"/>
                <w:szCs w:val="22"/>
              </w:rPr>
              <w:t>2023</w:t>
            </w:r>
          </w:p>
        </w:tc>
      </w:tr>
      <w:tr w:rsidR="00AC0EA5" w:rsidRPr="00D61B4B" w:rsidTr="00D726AB">
        <w:trPr>
          <w:trHeight w:val="1553"/>
          <w:jc w:val="center"/>
        </w:trPr>
        <w:tc>
          <w:tcPr>
            <w:tcW w:w="0" w:type="auto"/>
            <w:vAlign w:val="center"/>
          </w:tcPr>
          <w:p w:rsidR="00AC0EA5" w:rsidRPr="00A7230E" w:rsidRDefault="00AC0EA5" w:rsidP="00D61B4B">
            <w:pPr>
              <w:pStyle w:val="normal-p0"/>
              <w:jc w:val="center"/>
              <w:rPr>
                <w:sz w:val="22"/>
                <w:szCs w:val="22"/>
              </w:rPr>
            </w:pPr>
            <w:r w:rsidRPr="00A7230E">
              <w:rPr>
                <w:sz w:val="22"/>
                <w:szCs w:val="22"/>
              </w:rPr>
              <w:t>1</w:t>
            </w:r>
          </w:p>
        </w:tc>
        <w:tc>
          <w:tcPr>
            <w:tcW w:w="0" w:type="auto"/>
            <w:vAlign w:val="center"/>
          </w:tcPr>
          <w:p w:rsidR="00AC0EA5" w:rsidRPr="00A7230E" w:rsidRDefault="00AC0EA5" w:rsidP="00D61B4B">
            <w:pPr>
              <w:pStyle w:val="normal-p0"/>
              <w:jc w:val="center"/>
              <w:rPr>
                <w:sz w:val="22"/>
                <w:szCs w:val="22"/>
              </w:rPr>
            </w:pPr>
            <w:r w:rsidRPr="00A7230E">
              <w:rPr>
                <w:sz w:val="22"/>
                <w:szCs w:val="22"/>
                <w:lang w:eastAsia="en-US"/>
              </w:rPr>
              <w:t>Перекладка канализационных сетей на участках, требующих замены в п. Запорожское</w:t>
            </w:r>
          </w:p>
        </w:tc>
        <w:tc>
          <w:tcPr>
            <w:tcW w:w="0" w:type="auto"/>
            <w:vAlign w:val="center"/>
          </w:tcPr>
          <w:p w:rsidR="00AC0EA5" w:rsidRPr="00A7230E" w:rsidRDefault="00AC0EA5" w:rsidP="00D61B4B">
            <w:pPr>
              <w:pStyle w:val="normal-p0"/>
              <w:jc w:val="center"/>
              <w:rPr>
                <w:sz w:val="22"/>
                <w:szCs w:val="22"/>
              </w:rPr>
            </w:pPr>
            <w:r w:rsidRPr="00A7230E">
              <w:rPr>
                <w:sz w:val="22"/>
                <w:szCs w:val="22"/>
              </w:rPr>
              <w:t>Местный бюджет, областной бюджет</w:t>
            </w:r>
          </w:p>
        </w:tc>
        <w:tc>
          <w:tcPr>
            <w:tcW w:w="0" w:type="auto"/>
            <w:vAlign w:val="center"/>
          </w:tcPr>
          <w:p w:rsidR="00AC0EA5" w:rsidRPr="00A7230E" w:rsidRDefault="00AC0EA5" w:rsidP="00D61B4B">
            <w:pPr>
              <w:pStyle w:val="normal-p0"/>
              <w:jc w:val="center"/>
              <w:rPr>
                <w:sz w:val="22"/>
                <w:szCs w:val="22"/>
              </w:rPr>
            </w:pPr>
            <w:r w:rsidRPr="00A7230E">
              <w:rPr>
                <w:color w:val="000000"/>
                <w:sz w:val="22"/>
                <w:szCs w:val="22"/>
              </w:rPr>
              <w:t>4247,27</w:t>
            </w: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r w:rsidRPr="00A7230E">
              <w:rPr>
                <w:color w:val="000000"/>
                <w:sz w:val="22"/>
                <w:szCs w:val="22"/>
              </w:rPr>
              <w:t>2123,64</w:t>
            </w:r>
          </w:p>
        </w:tc>
        <w:tc>
          <w:tcPr>
            <w:tcW w:w="0" w:type="auto"/>
            <w:vAlign w:val="center"/>
          </w:tcPr>
          <w:p w:rsidR="00AC0EA5" w:rsidRPr="00A7230E" w:rsidRDefault="00AC0EA5" w:rsidP="00003558">
            <w:pPr>
              <w:pStyle w:val="normal-p0"/>
              <w:jc w:val="center"/>
              <w:rPr>
                <w:sz w:val="22"/>
                <w:szCs w:val="22"/>
              </w:rPr>
            </w:pPr>
            <w:r w:rsidRPr="00A7230E">
              <w:rPr>
                <w:color w:val="000000"/>
                <w:sz w:val="22"/>
                <w:szCs w:val="22"/>
              </w:rPr>
              <w:t>2123,64</w:t>
            </w: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p>
        </w:tc>
      </w:tr>
      <w:tr w:rsidR="00AC0EA5" w:rsidRPr="00D61B4B" w:rsidTr="00D61B4B">
        <w:trPr>
          <w:jc w:val="center"/>
        </w:trPr>
        <w:tc>
          <w:tcPr>
            <w:tcW w:w="0" w:type="auto"/>
            <w:vAlign w:val="center"/>
          </w:tcPr>
          <w:p w:rsidR="00AC0EA5" w:rsidRPr="00A7230E" w:rsidRDefault="00AC0EA5" w:rsidP="00D61B4B">
            <w:pPr>
              <w:pStyle w:val="normal-p0"/>
              <w:jc w:val="center"/>
              <w:rPr>
                <w:sz w:val="22"/>
                <w:szCs w:val="22"/>
              </w:rPr>
            </w:pPr>
            <w:r w:rsidRPr="00A7230E">
              <w:rPr>
                <w:sz w:val="22"/>
                <w:szCs w:val="22"/>
              </w:rPr>
              <w:t>2</w:t>
            </w:r>
          </w:p>
        </w:tc>
        <w:tc>
          <w:tcPr>
            <w:tcW w:w="0" w:type="auto"/>
            <w:vAlign w:val="center"/>
          </w:tcPr>
          <w:p w:rsidR="00AC0EA5" w:rsidRPr="00A7230E" w:rsidRDefault="00AC0EA5" w:rsidP="00D61B4B">
            <w:pPr>
              <w:pStyle w:val="normal-p0"/>
              <w:jc w:val="center"/>
              <w:rPr>
                <w:sz w:val="22"/>
                <w:szCs w:val="22"/>
              </w:rPr>
            </w:pPr>
            <w:r w:rsidRPr="00A7230E">
              <w:rPr>
                <w:sz w:val="22"/>
                <w:szCs w:val="22"/>
                <w:lang w:eastAsia="en-US"/>
              </w:rPr>
              <w:t>Установка частотных преобразователей для насосного оборудования КНС в п. Запорожское</w:t>
            </w:r>
          </w:p>
        </w:tc>
        <w:tc>
          <w:tcPr>
            <w:tcW w:w="0" w:type="auto"/>
            <w:vAlign w:val="center"/>
          </w:tcPr>
          <w:p w:rsidR="00AC0EA5" w:rsidRPr="00A7230E" w:rsidRDefault="00AC0EA5" w:rsidP="00D61B4B">
            <w:pPr>
              <w:pStyle w:val="normal-p0"/>
              <w:jc w:val="center"/>
              <w:rPr>
                <w:sz w:val="22"/>
                <w:szCs w:val="22"/>
              </w:rPr>
            </w:pPr>
            <w:r w:rsidRPr="00A7230E">
              <w:rPr>
                <w:sz w:val="22"/>
                <w:szCs w:val="22"/>
              </w:rPr>
              <w:t>Местный бюджет, областной бюджет</w:t>
            </w:r>
          </w:p>
        </w:tc>
        <w:tc>
          <w:tcPr>
            <w:tcW w:w="0" w:type="auto"/>
            <w:vAlign w:val="center"/>
          </w:tcPr>
          <w:p w:rsidR="00AC0EA5" w:rsidRPr="00A7230E" w:rsidRDefault="00AC0EA5" w:rsidP="00D61B4B">
            <w:pPr>
              <w:pStyle w:val="normal-p0"/>
              <w:jc w:val="center"/>
              <w:rPr>
                <w:sz w:val="22"/>
                <w:szCs w:val="22"/>
              </w:rPr>
            </w:pPr>
            <w:r w:rsidRPr="00A7230E">
              <w:rPr>
                <w:sz w:val="22"/>
                <w:szCs w:val="22"/>
              </w:rPr>
              <w:t>106</w:t>
            </w: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r w:rsidRPr="00A7230E">
              <w:rPr>
                <w:sz w:val="22"/>
                <w:szCs w:val="22"/>
              </w:rPr>
              <w:t>106</w:t>
            </w: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p>
        </w:tc>
        <w:tc>
          <w:tcPr>
            <w:tcW w:w="0" w:type="auto"/>
            <w:vAlign w:val="center"/>
          </w:tcPr>
          <w:p w:rsidR="00AC0EA5" w:rsidRPr="00A7230E" w:rsidRDefault="00AC0EA5" w:rsidP="00D61B4B">
            <w:pPr>
              <w:pStyle w:val="normal-p0"/>
              <w:jc w:val="center"/>
              <w:rPr>
                <w:sz w:val="22"/>
                <w:szCs w:val="22"/>
              </w:rPr>
            </w:pPr>
          </w:p>
        </w:tc>
      </w:tr>
      <w:tr w:rsidR="00AC0EA5" w:rsidRPr="00D61B4B" w:rsidTr="00D61B4B">
        <w:trPr>
          <w:trHeight w:val="224"/>
          <w:jc w:val="center"/>
        </w:trPr>
        <w:tc>
          <w:tcPr>
            <w:tcW w:w="0" w:type="auto"/>
            <w:gridSpan w:val="3"/>
            <w:vAlign w:val="center"/>
          </w:tcPr>
          <w:p w:rsidR="00AC0EA5" w:rsidRPr="00A7230E" w:rsidRDefault="00AC0EA5" w:rsidP="00D61B4B">
            <w:pPr>
              <w:pStyle w:val="normal-p0"/>
              <w:jc w:val="center"/>
              <w:rPr>
                <w:b/>
                <w:sz w:val="22"/>
                <w:szCs w:val="22"/>
              </w:rPr>
            </w:pPr>
            <w:r w:rsidRPr="00A7230E">
              <w:rPr>
                <w:b/>
                <w:sz w:val="22"/>
                <w:szCs w:val="22"/>
              </w:rPr>
              <w:t>ИТОГО</w:t>
            </w:r>
          </w:p>
        </w:tc>
        <w:tc>
          <w:tcPr>
            <w:tcW w:w="0" w:type="auto"/>
            <w:vAlign w:val="center"/>
          </w:tcPr>
          <w:p w:rsidR="00AC0EA5" w:rsidRPr="00A7230E" w:rsidRDefault="00AC0EA5" w:rsidP="00D61B4B">
            <w:pPr>
              <w:pStyle w:val="normal-p0"/>
              <w:jc w:val="center"/>
              <w:rPr>
                <w:b/>
                <w:color w:val="000000"/>
                <w:sz w:val="22"/>
                <w:szCs w:val="22"/>
                <w:lang w:eastAsia="en-US"/>
              </w:rPr>
            </w:pPr>
            <w:r w:rsidRPr="00A7230E">
              <w:rPr>
                <w:b/>
                <w:color w:val="000000"/>
                <w:sz w:val="22"/>
                <w:szCs w:val="22"/>
                <w:lang w:eastAsia="en-US"/>
              </w:rPr>
              <w:t>4 353,27</w:t>
            </w:r>
          </w:p>
        </w:tc>
        <w:tc>
          <w:tcPr>
            <w:tcW w:w="0" w:type="auto"/>
            <w:vAlign w:val="center"/>
          </w:tcPr>
          <w:p w:rsidR="00AC0EA5" w:rsidRPr="00A7230E" w:rsidRDefault="00AC0EA5" w:rsidP="00D61B4B">
            <w:pPr>
              <w:pStyle w:val="normal-p0"/>
              <w:jc w:val="center"/>
              <w:rPr>
                <w:b/>
                <w:sz w:val="22"/>
                <w:szCs w:val="22"/>
              </w:rPr>
            </w:pPr>
          </w:p>
        </w:tc>
        <w:tc>
          <w:tcPr>
            <w:tcW w:w="0" w:type="auto"/>
            <w:vAlign w:val="center"/>
          </w:tcPr>
          <w:p w:rsidR="00AC0EA5" w:rsidRPr="00A7230E" w:rsidRDefault="00AC0EA5" w:rsidP="00D61B4B">
            <w:pPr>
              <w:pStyle w:val="normal-p0"/>
              <w:jc w:val="center"/>
              <w:rPr>
                <w:b/>
                <w:sz w:val="22"/>
                <w:szCs w:val="22"/>
              </w:rPr>
            </w:pPr>
          </w:p>
        </w:tc>
        <w:tc>
          <w:tcPr>
            <w:tcW w:w="0" w:type="auto"/>
            <w:vAlign w:val="center"/>
          </w:tcPr>
          <w:p w:rsidR="00AC0EA5" w:rsidRPr="00A7230E" w:rsidRDefault="00AC0EA5" w:rsidP="00D61B4B">
            <w:pPr>
              <w:pStyle w:val="normal-p0"/>
              <w:jc w:val="center"/>
              <w:rPr>
                <w:b/>
                <w:sz w:val="22"/>
                <w:szCs w:val="22"/>
                <w:lang w:eastAsia="en-US"/>
              </w:rPr>
            </w:pPr>
            <w:r w:rsidRPr="00A7230E">
              <w:rPr>
                <w:b/>
                <w:sz w:val="22"/>
                <w:szCs w:val="22"/>
                <w:lang w:eastAsia="en-US"/>
              </w:rPr>
              <w:t>106</w:t>
            </w:r>
          </w:p>
        </w:tc>
        <w:tc>
          <w:tcPr>
            <w:tcW w:w="0" w:type="auto"/>
            <w:vAlign w:val="center"/>
          </w:tcPr>
          <w:p w:rsidR="00AC0EA5" w:rsidRPr="00A7230E" w:rsidRDefault="00AC0EA5" w:rsidP="00003558">
            <w:pPr>
              <w:pStyle w:val="normal-p0"/>
              <w:jc w:val="center"/>
              <w:rPr>
                <w:b/>
                <w:sz w:val="22"/>
                <w:szCs w:val="22"/>
              </w:rPr>
            </w:pPr>
            <w:r w:rsidRPr="00A7230E">
              <w:rPr>
                <w:b/>
                <w:color w:val="000000"/>
                <w:sz w:val="22"/>
                <w:szCs w:val="22"/>
              </w:rPr>
              <w:t>2123,64</w:t>
            </w:r>
          </w:p>
        </w:tc>
        <w:tc>
          <w:tcPr>
            <w:tcW w:w="0" w:type="auto"/>
            <w:vAlign w:val="center"/>
          </w:tcPr>
          <w:p w:rsidR="00AC0EA5" w:rsidRPr="00A7230E" w:rsidRDefault="00AC0EA5" w:rsidP="00003558">
            <w:pPr>
              <w:pStyle w:val="normal-p0"/>
              <w:jc w:val="center"/>
              <w:rPr>
                <w:b/>
                <w:sz w:val="22"/>
                <w:szCs w:val="22"/>
              </w:rPr>
            </w:pPr>
            <w:r w:rsidRPr="00A7230E">
              <w:rPr>
                <w:b/>
                <w:color w:val="000000"/>
                <w:sz w:val="22"/>
                <w:szCs w:val="22"/>
              </w:rPr>
              <w:t>2123,64</w:t>
            </w:r>
          </w:p>
        </w:tc>
        <w:tc>
          <w:tcPr>
            <w:tcW w:w="0" w:type="auto"/>
            <w:vAlign w:val="center"/>
          </w:tcPr>
          <w:p w:rsidR="00AC0EA5" w:rsidRPr="00A7230E" w:rsidRDefault="00AC0EA5" w:rsidP="00D61B4B">
            <w:pPr>
              <w:pStyle w:val="normal-p0"/>
              <w:jc w:val="center"/>
              <w:rPr>
                <w:b/>
                <w:sz w:val="22"/>
                <w:szCs w:val="22"/>
                <w:lang w:eastAsia="en-US"/>
              </w:rPr>
            </w:pPr>
          </w:p>
        </w:tc>
        <w:tc>
          <w:tcPr>
            <w:tcW w:w="0" w:type="auto"/>
            <w:vAlign w:val="center"/>
          </w:tcPr>
          <w:p w:rsidR="00AC0EA5" w:rsidRPr="00A7230E" w:rsidRDefault="00AC0EA5" w:rsidP="00D61B4B">
            <w:pPr>
              <w:pStyle w:val="normal-p0"/>
              <w:jc w:val="center"/>
              <w:rPr>
                <w:b/>
                <w:sz w:val="22"/>
                <w:szCs w:val="22"/>
                <w:lang w:eastAsia="en-US"/>
              </w:rPr>
            </w:pPr>
          </w:p>
        </w:tc>
        <w:tc>
          <w:tcPr>
            <w:tcW w:w="0" w:type="auto"/>
            <w:vAlign w:val="center"/>
          </w:tcPr>
          <w:p w:rsidR="00AC0EA5" w:rsidRPr="00A7230E" w:rsidRDefault="00AC0EA5" w:rsidP="00D61B4B">
            <w:pPr>
              <w:pStyle w:val="normal-p0"/>
              <w:jc w:val="center"/>
              <w:rPr>
                <w:b/>
                <w:sz w:val="22"/>
                <w:szCs w:val="22"/>
                <w:lang w:eastAsia="en-US"/>
              </w:rPr>
            </w:pPr>
          </w:p>
        </w:tc>
        <w:tc>
          <w:tcPr>
            <w:tcW w:w="0" w:type="auto"/>
            <w:vAlign w:val="center"/>
          </w:tcPr>
          <w:p w:rsidR="00AC0EA5" w:rsidRPr="00A7230E" w:rsidRDefault="00AC0EA5" w:rsidP="00D61B4B">
            <w:pPr>
              <w:pStyle w:val="normal-p0"/>
              <w:jc w:val="center"/>
              <w:rPr>
                <w:b/>
                <w:sz w:val="22"/>
                <w:szCs w:val="22"/>
                <w:lang w:eastAsia="en-US"/>
              </w:rPr>
            </w:pPr>
          </w:p>
        </w:tc>
        <w:tc>
          <w:tcPr>
            <w:tcW w:w="0" w:type="auto"/>
            <w:vAlign w:val="center"/>
          </w:tcPr>
          <w:p w:rsidR="00AC0EA5" w:rsidRPr="00A7230E" w:rsidRDefault="00AC0EA5" w:rsidP="00D61B4B">
            <w:pPr>
              <w:pStyle w:val="normal-p0"/>
              <w:jc w:val="center"/>
              <w:rPr>
                <w:b/>
                <w:sz w:val="22"/>
                <w:szCs w:val="22"/>
                <w:lang w:eastAsia="en-US"/>
              </w:rPr>
            </w:pPr>
          </w:p>
        </w:tc>
      </w:tr>
    </w:tbl>
    <w:p w:rsidR="00AC0EA5" w:rsidRDefault="00AC0EA5" w:rsidP="00AA2ABA">
      <w:pPr>
        <w:rPr>
          <w:lang w:eastAsia="ru-RU"/>
        </w:rPr>
      </w:pPr>
      <w:bookmarkStart w:id="144" w:name="_Toc381881471"/>
    </w:p>
    <w:p w:rsidR="00AC0EA5" w:rsidRDefault="00AC0EA5" w:rsidP="00BA44CE">
      <w:pPr>
        <w:pStyle w:val="Heading2"/>
        <w:rPr>
          <w:lang w:eastAsia="ru-RU"/>
        </w:rPr>
      </w:pPr>
      <w:bookmarkStart w:id="145" w:name="_Toc392755016"/>
      <w:r w:rsidRPr="00ED59A6">
        <w:rPr>
          <w:lang w:eastAsia="ru-RU"/>
        </w:rPr>
        <w:t>Целевые показатели развития централизованной системы водоотведения</w:t>
      </w:r>
      <w:bookmarkEnd w:id="144"/>
      <w:bookmarkEnd w:id="145"/>
    </w:p>
    <w:p w:rsidR="00AC0EA5" w:rsidRDefault="00AC0EA5" w:rsidP="00D61B4B">
      <w:pPr>
        <w:pStyle w:val="2"/>
        <w:ind w:firstLine="0"/>
        <w:jc w:val="center"/>
      </w:pPr>
    </w:p>
    <w:p w:rsidR="00AC0EA5" w:rsidRDefault="00AC0EA5" w:rsidP="00BA44CE">
      <w:pPr>
        <w:pStyle w:val="2"/>
        <w:ind w:firstLine="0"/>
        <w:jc w:val="center"/>
        <w:outlineLvl w:val="0"/>
      </w:pPr>
      <w:r w:rsidRPr="007E2542">
        <w:t>Таблица</w:t>
      </w:r>
      <w:fldSimple w:instr=" SEQ Таблица \* ARABIC ">
        <w:r>
          <w:rPr>
            <w:noProof/>
          </w:rPr>
          <w:t>43</w:t>
        </w:r>
      </w:fldSimple>
      <w:r>
        <w:rPr>
          <w:noProof/>
        </w:rPr>
        <w:t xml:space="preserve"> </w:t>
      </w:r>
      <w:r w:rsidRPr="004351E1">
        <w:t>Целевые показатели в сфере водоотведения</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
        <w:gridCol w:w="4739"/>
        <w:gridCol w:w="849"/>
        <w:gridCol w:w="808"/>
        <w:gridCol w:w="849"/>
        <w:gridCol w:w="849"/>
        <w:gridCol w:w="708"/>
        <w:gridCol w:w="752"/>
        <w:gridCol w:w="700"/>
        <w:gridCol w:w="700"/>
        <w:gridCol w:w="708"/>
        <w:gridCol w:w="858"/>
        <w:gridCol w:w="708"/>
        <w:gridCol w:w="948"/>
      </w:tblGrid>
      <w:tr w:rsidR="00AC0EA5" w:rsidRPr="00911213" w:rsidTr="00AC63A3">
        <w:trPr>
          <w:tblHeader/>
          <w:jc w:val="center"/>
        </w:trPr>
        <w:tc>
          <w:tcPr>
            <w:tcW w:w="157" w:type="pct"/>
            <w:vAlign w:val="center"/>
          </w:tcPr>
          <w:p w:rsidR="00AC0EA5" w:rsidRPr="00A7230E" w:rsidRDefault="00AC0EA5" w:rsidP="00AC63A3">
            <w:pPr>
              <w:pStyle w:val="normal-p0"/>
              <w:jc w:val="center"/>
              <w:rPr>
                <w:color w:val="000000"/>
                <w:sz w:val="22"/>
                <w:szCs w:val="22"/>
              </w:rPr>
            </w:pPr>
            <w:r w:rsidRPr="00A7230E">
              <w:rPr>
                <w:color w:val="000000"/>
                <w:sz w:val="22"/>
                <w:szCs w:val="22"/>
              </w:rPr>
              <w:t>№</w:t>
            </w:r>
          </w:p>
        </w:tc>
        <w:tc>
          <w:tcPr>
            <w:tcW w:w="1619" w:type="pct"/>
            <w:vAlign w:val="center"/>
          </w:tcPr>
          <w:p w:rsidR="00AC0EA5" w:rsidRPr="00A7230E" w:rsidRDefault="00AC0EA5" w:rsidP="00AC63A3">
            <w:pPr>
              <w:pStyle w:val="normal-p0"/>
              <w:jc w:val="center"/>
              <w:rPr>
                <w:color w:val="000000"/>
                <w:sz w:val="22"/>
                <w:szCs w:val="22"/>
              </w:rPr>
            </w:pPr>
            <w:r w:rsidRPr="00A7230E">
              <w:rPr>
                <w:color w:val="000000"/>
                <w:sz w:val="22"/>
                <w:szCs w:val="22"/>
              </w:rPr>
              <w:t>Показатели</w:t>
            </w:r>
          </w:p>
        </w:tc>
        <w:tc>
          <w:tcPr>
            <w:tcW w:w="290" w:type="pct"/>
            <w:vAlign w:val="center"/>
          </w:tcPr>
          <w:p w:rsidR="00AC0EA5" w:rsidRPr="00A7230E" w:rsidRDefault="00AC0EA5" w:rsidP="00003558">
            <w:pPr>
              <w:pStyle w:val="normal-p0"/>
              <w:jc w:val="center"/>
              <w:rPr>
                <w:b/>
                <w:i/>
                <w:color w:val="000000"/>
                <w:sz w:val="22"/>
                <w:szCs w:val="22"/>
              </w:rPr>
            </w:pPr>
            <w:r w:rsidRPr="00A7230E">
              <w:rPr>
                <w:b/>
                <w:i/>
                <w:color w:val="000000"/>
                <w:sz w:val="22"/>
                <w:szCs w:val="22"/>
              </w:rPr>
              <w:t>2013</w:t>
            </w:r>
          </w:p>
        </w:tc>
        <w:tc>
          <w:tcPr>
            <w:tcW w:w="276" w:type="pct"/>
            <w:vAlign w:val="center"/>
          </w:tcPr>
          <w:p w:rsidR="00AC0EA5" w:rsidRPr="00A7230E" w:rsidRDefault="00AC0EA5" w:rsidP="00003558">
            <w:pPr>
              <w:pStyle w:val="normal-p0"/>
              <w:jc w:val="center"/>
              <w:rPr>
                <w:b/>
                <w:i/>
                <w:color w:val="000000"/>
                <w:sz w:val="22"/>
                <w:szCs w:val="22"/>
              </w:rPr>
            </w:pPr>
            <w:r w:rsidRPr="00A7230E">
              <w:rPr>
                <w:b/>
                <w:i/>
                <w:color w:val="000000"/>
                <w:sz w:val="22"/>
                <w:szCs w:val="22"/>
              </w:rPr>
              <w:t>2014</w:t>
            </w:r>
          </w:p>
        </w:tc>
        <w:tc>
          <w:tcPr>
            <w:tcW w:w="290" w:type="pct"/>
            <w:vAlign w:val="center"/>
          </w:tcPr>
          <w:p w:rsidR="00AC0EA5" w:rsidRPr="00A7230E" w:rsidRDefault="00AC0EA5" w:rsidP="00003558">
            <w:pPr>
              <w:pStyle w:val="normal-p0"/>
              <w:jc w:val="center"/>
              <w:rPr>
                <w:b/>
                <w:i/>
                <w:color w:val="000000"/>
                <w:sz w:val="22"/>
                <w:szCs w:val="22"/>
              </w:rPr>
            </w:pPr>
            <w:r w:rsidRPr="00A7230E">
              <w:rPr>
                <w:b/>
                <w:i/>
                <w:color w:val="000000"/>
                <w:sz w:val="22"/>
                <w:szCs w:val="22"/>
              </w:rPr>
              <w:t>2015</w:t>
            </w:r>
          </w:p>
        </w:tc>
        <w:tc>
          <w:tcPr>
            <w:tcW w:w="290" w:type="pct"/>
            <w:vAlign w:val="center"/>
          </w:tcPr>
          <w:p w:rsidR="00AC0EA5" w:rsidRPr="00A7230E" w:rsidRDefault="00AC0EA5" w:rsidP="00003558">
            <w:pPr>
              <w:pStyle w:val="normal-p0"/>
              <w:jc w:val="center"/>
              <w:rPr>
                <w:b/>
                <w:i/>
                <w:color w:val="000000"/>
                <w:sz w:val="22"/>
                <w:szCs w:val="22"/>
              </w:rPr>
            </w:pPr>
            <w:r w:rsidRPr="00A7230E">
              <w:rPr>
                <w:b/>
                <w:i/>
                <w:color w:val="000000"/>
                <w:sz w:val="22"/>
                <w:szCs w:val="22"/>
              </w:rPr>
              <w:t>2016</w:t>
            </w:r>
          </w:p>
        </w:tc>
        <w:tc>
          <w:tcPr>
            <w:tcW w:w="242" w:type="pct"/>
            <w:vAlign w:val="center"/>
          </w:tcPr>
          <w:p w:rsidR="00AC0EA5" w:rsidRPr="00A7230E" w:rsidRDefault="00AC0EA5" w:rsidP="00003558">
            <w:pPr>
              <w:pStyle w:val="normal-p0"/>
              <w:jc w:val="center"/>
              <w:rPr>
                <w:b/>
                <w:i/>
                <w:color w:val="000000"/>
                <w:sz w:val="22"/>
                <w:szCs w:val="22"/>
              </w:rPr>
            </w:pPr>
            <w:r w:rsidRPr="00A7230E">
              <w:rPr>
                <w:b/>
                <w:i/>
                <w:color w:val="000000"/>
                <w:sz w:val="22"/>
                <w:szCs w:val="22"/>
              </w:rPr>
              <w:t>2017</w:t>
            </w:r>
          </w:p>
        </w:tc>
        <w:tc>
          <w:tcPr>
            <w:tcW w:w="257" w:type="pct"/>
            <w:vAlign w:val="center"/>
          </w:tcPr>
          <w:p w:rsidR="00AC0EA5" w:rsidRPr="00A7230E" w:rsidRDefault="00AC0EA5" w:rsidP="00003558">
            <w:pPr>
              <w:pStyle w:val="normal-p0"/>
              <w:jc w:val="center"/>
              <w:rPr>
                <w:b/>
                <w:i/>
                <w:color w:val="000000"/>
                <w:sz w:val="22"/>
                <w:szCs w:val="22"/>
              </w:rPr>
            </w:pPr>
            <w:r w:rsidRPr="00A7230E">
              <w:rPr>
                <w:b/>
                <w:i/>
                <w:color w:val="000000"/>
                <w:sz w:val="22"/>
                <w:szCs w:val="22"/>
              </w:rPr>
              <w:t>2018</w:t>
            </w:r>
          </w:p>
        </w:tc>
        <w:tc>
          <w:tcPr>
            <w:tcW w:w="239" w:type="pct"/>
            <w:vAlign w:val="center"/>
          </w:tcPr>
          <w:p w:rsidR="00AC0EA5" w:rsidRPr="00A7230E" w:rsidRDefault="00AC0EA5" w:rsidP="00003558">
            <w:pPr>
              <w:pStyle w:val="normal-p0"/>
              <w:jc w:val="center"/>
              <w:rPr>
                <w:b/>
                <w:i/>
                <w:color w:val="000000"/>
                <w:sz w:val="22"/>
                <w:szCs w:val="22"/>
              </w:rPr>
            </w:pPr>
            <w:r w:rsidRPr="00A7230E">
              <w:rPr>
                <w:b/>
                <w:i/>
                <w:color w:val="000000"/>
                <w:sz w:val="22"/>
                <w:szCs w:val="22"/>
              </w:rPr>
              <w:t>2019</w:t>
            </w:r>
          </w:p>
        </w:tc>
        <w:tc>
          <w:tcPr>
            <w:tcW w:w="239" w:type="pct"/>
            <w:vAlign w:val="center"/>
          </w:tcPr>
          <w:p w:rsidR="00AC0EA5" w:rsidRPr="00A7230E" w:rsidRDefault="00AC0EA5" w:rsidP="00003558">
            <w:pPr>
              <w:pStyle w:val="normal-p0"/>
              <w:jc w:val="center"/>
              <w:rPr>
                <w:b/>
                <w:i/>
                <w:color w:val="000000"/>
                <w:sz w:val="22"/>
                <w:szCs w:val="22"/>
              </w:rPr>
            </w:pPr>
            <w:r w:rsidRPr="00A7230E">
              <w:rPr>
                <w:b/>
                <w:i/>
                <w:color w:val="000000"/>
                <w:sz w:val="22"/>
                <w:szCs w:val="22"/>
              </w:rPr>
              <w:t>2020</w:t>
            </w:r>
          </w:p>
        </w:tc>
        <w:tc>
          <w:tcPr>
            <w:tcW w:w="242" w:type="pct"/>
            <w:vAlign w:val="center"/>
          </w:tcPr>
          <w:p w:rsidR="00AC0EA5" w:rsidRPr="00A7230E" w:rsidRDefault="00AC0EA5" w:rsidP="00003558">
            <w:pPr>
              <w:pStyle w:val="normal-p0"/>
              <w:jc w:val="center"/>
              <w:rPr>
                <w:b/>
                <w:i/>
                <w:color w:val="000000"/>
                <w:sz w:val="22"/>
                <w:szCs w:val="22"/>
              </w:rPr>
            </w:pPr>
            <w:r w:rsidRPr="00A7230E">
              <w:rPr>
                <w:b/>
                <w:i/>
                <w:color w:val="000000"/>
                <w:sz w:val="22"/>
                <w:szCs w:val="22"/>
              </w:rPr>
              <w:t>2021</w:t>
            </w:r>
          </w:p>
        </w:tc>
        <w:tc>
          <w:tcPr>
            <w:tcW w:w="293" w:type="pct"/>
            <w:vAlign w:val="center"/>
          </w:tcPr>
          <w:p w:rsidR="00AC0EA5" w:rsidRPr="00A7230E" w:rsidRDefault="00AC0EA5" w:rsidP="00003558">
            <w:pPr>
              <w:pStyle w:val="normal-p0"/>
              <w:jc w:val="center"/>
              <w:rPr>
                <w:b/>
                <w:i/>
                <w:color w:val="000000"/>
                <w:sz w:val="22"/>
                <w:szCs w:val="22"/>
              </w:rPr>
            </w:pPr>
            <w:r w:rsidRPr="00A7230E">
              <w:rPr>
                <w:b/>
                <w:i/>
                <w:color w:val="000000"/>
                <w:sz w:val="22"/>
                <w:szCs w:val="22"/>
              </w:rPr>
              <w:t>2022</w:t>
            </w:r>
          </w:p>
        </w:tc>
        <w:tc>
          <w:tcPr>
            <w:tcW w:w="242" w:type="pct"/>
            <w:vAlign w:val="center"/>
          </w:tcPr>
          <w:p w:rsidR="00AC0EA5" w:rsidRPr="00A7230E" w:rsidRDefault="00AC0EA5" w:rsidP="00003558">
            <w:pPr>
              <w:pStyle w:val="normal-p0"/>
              <w:jc w:val="center"/>
              <w:rPr>
                <w:b/>
                <w:i/>
                <w:color w:val="000000"/>
                <w:sz w:val="22"/>
                <w:szCs w:val="22"/>
              </w:rPr>
            </w:pPr>
            <w:r w:rsidRPr="00A7230E">
              <w:rPr>
                <w:b/>
                <w:i/>
                <w:color w:val="000000"/>
                <w:sz w:val="22"/>
                <w:szCs w:val="22"/>
              </w:rPr>
              <w:t>2023</w:t>
            </w:r>
          </w:p>
        </w:tc>
        <w:tc>
          <w:tcPr>
            <w:tcW w:w="324" w:type="pct"/>
            <w:vAlign w:val="center"/>
          </w:tcPr>
          <w:p w:rsidR="00AC0EA5" w:rsidRPr="00A7230E" w:rsidRDefault="00AC0EA5" w:rsidP="00D61B4B">
            <w:pPr>
              <w:pStyle w:val="normal-p0"/>
              <w:jc w:val="center"/>
              <w:rPr>
                <w:b/>
                <w:i/>
                <w:color w:val="000000"/>
                <w:sz w:val="22"/>
                <w:szCs w:val="22"/>
              </w:rPr>
            </w:pPr>
            <w:r w:rsidRPr="00A7230E">
              <w:rPr>
                <w:b/>
                <w:i/>
                <w:color w:val="000000"/>
                <w:sz w:val="22"/>
                <w:szCs w:val="22"/>
              </w:rPr>
              <w:t>2024</w:t>
            </w:r>
          </w:p>
        </w:tc>
      </w:tr>
      <w:tr w:rsidR="00AC0EA5" w:rsidRPr="00911213" w:rsidTr="00AC63A3">
        <w:trPr>
          <w:trHeight w:val="372"/>
          <w:jc w:val="center"/>
        </w:trPr>
        <w:tc>
          <w:tcPr>
            <w:tcW w:w="157" w:type="pct"/>
            <w:vAlign w:val="center"/>
          </w:tcPr>
          <w:p w:rsidR="00AC0EA5" w:rsidRPr="00A7230E" w:rsidRDefault="00AC0EA5" w:rsidP="00AC63A3">
            <w:pPr>
              <w:pStyle w:val="normal-p0"/>
              <w:jc w:val="center"/>
              <w:rPr>
                <w:color w:val="000000"/>
                <w:sz w:val="22"/>
                <w:szCs w:val="22"/>
              </w:rPr>
            </w:pPr>
            <w:r w:rsidRPr="00A7230E">
              <w:rPr>
                <w:color w:val="000000"/>
                <w:sz w:val="22"/>
                <w:szCs w:val="22"/>
              </w:rPr>
              <w:t>1</w:t>
            </w:r>
          </w:p>
        </w:tc>
        <w:tc>
          <w:tcPr>
            <w:tcW w:w="1619" w:type="pct"/>
            <w:vAlign w:val="center"/>
          </w:tcPr>
          <w:p w:rsidR="00AC0EA5" w:rsidRPr="00A7230E" w:rsidRDefault="00AC0EA5" w:rsidP="00AC63A3">
            <w:pPr>
              <w:pStyle w:val="normal-p0"/>
              <w:jc w:val="center"/>
              <w:rPr>
                <w:color w:val="000000"/>
                <w:sz w:val="22"/>
                <w:szCs w:val="22"/>
              </w:rPr>
            </w:pPr>
            <w:r w:rsidRPr="00A7230E">
              <w:rPr>
                <w:color w:val="000000"/>
                <w:sz w:val="22"/>
                <w:szCs w:val="22"/>
              </w:rPr>
              <w:t>Удельный вес сетей, нуждающихся в замене, %</w:t>
            </w:r>
          </w:p>
        </w:tc>
        <w:tc>
          <w:tcPr>
            <w:tcW w:w="290" w:type="pct"/>
            <w:vAlign w:val="center"/>
          </w:tcPr>
          <w:p w:rsidR="00AC0EA5" w:rsidRPr="00A7230E" w:rsidRDefault="00AC0EA5" w:rsidP="004F6F08">
            <w:pPr>
              <w:pStyle w:val="normal-p0"/>
              <w:jc w:val="center"/>
              <w:rPr>
                <w:color w:val="000000"/>
                <w:sz w:val="22"/>
                <w:szCs w:val="22"/>
              </w:rPr>
            </w:pPr>
            <w:r w:rsidRPr="00A7230E">
              <w:rPr>
                <w:color w:val="000000"/>
                <w:sz w:val="22"/>
                <w:szCs w:val="22"/>
              </w:rPr>
              <w:t>90</w:t>
            </w:r>
          </w:p>
        </w:tc>
        <w:tc>
          <w:tcPr>
            <w:tcW w:w="276" w:type="pct"/>
            <w:vAlign w:val="center"/>
          </w:tcPr>
          <w:p w:rsidR="00AC0EA5" w:rsidRPr="00A7230E" w:rsidRDefault="00AC0EA5" w:rsidP="004F6F08">
            <w:pPr>
              <w:pStyle w:val="normal-p0"/>
              <w:jc w:val="center"/>
              <w:rPr>
                <w:color w:val="000000"/>
                <w:sz w:val="22"/>
                <w:szCs w:val="22"/>
              </w:rPr>
            </w:pPr>
            <w:r w:rsidRPr="00A7230E">
              <w:rPr>
                <w:color w:val="000000"/>
                <w:sz w:val="22"/>
                <w:szCs w:val="22"/>
              </w:rPr>
              <w:t>90</w:t>
            </w:r>
          </w:p>
        </w:tc>
        <w:tc>
          <w:tcPr>
            <w:tcW w:w="290" w:type="pct"/>
            <w:vAlign w:val="center"/>
          </w:tcPr>
          <w:p w:rsidR="00AC0EA5" w:rsidRPr="00A7230E" w:rsidRDefault="00AC0EA5" w:rsidP="004F6F08">
            <w:pPr>
              <w:pStyle w:val="normal-p0"/>
              <w:jc w:val="center"/>
              <w:rPr>
                <w:color w:val="000000"/>
                <w:sz w:val="22"/>
                <w:szCs w:val="22"/>
              </w:rPr>
            </w:pPr>
            <w:r w:rsidRPr="00A7230E">
              <w:rPr>
                <w:color w:val="000000"/>
                <w:sz w:val="22"/>
                <w:szCs w:val="22"/>
              </w:rPr>
              <w:t>90</w:t>
            </w:r>
          </w:p>
        </w:tc>
        <w:tc>
          <w:tcPr>
            <w:tcW w:w="290" w:type="pct"/>
            <w:vAlign w:val="center"/>
          </w:tcPr>
          <w:p w:rsidR="00AC0EA5" w:rsidRPr="00A7230E" w:rsidRDefault="00AC0EA5" w:rsidP="004F6F08">
            <w:pPr>
              <w:pStyle w:val="normal-p0"/>
              <w:jc w:val="center"/>
              <w:rPr>
                <w:color w:val="000000"/>
                <w:sz w:val="22"/>
                <w:szCs w:val="22"/>
              </w:rPr>
            </w:pPr>
            <w:r w:rsidRPr="00A7230E">
              <w:rPr>
                <w:color w:val="000000"/>
                <w:sz w:val="22"/>
                <w:szCs w:val="22"/>
              </w:rPr>
              <w:t>90</w:t>
            </w:r>
          </w:p>
        </w:tc>
        <w:tc>
          <w:tcPr>
            <w:tcW w:w="242" w:type="pct"/>
            <w:vAlign w:val="center"/>
          </w:tcPr>
          <w:p w:rsidR="00AC0EA5" w:rsidRPr="00A7230E" w:rsidRDefault="00AC0EA5" w:rsidP="004F6F08">
            <w:pPr>
              <w:pStyle w:val="normal-p0"/>
              <w:jc w:val="center"/>
              <w:rPr>
                <w:color w:val="000000"/>
                <w:sz w:val="22"/>
                <w:szCs w:val="22"/>
              </w:rPr>
            </w:pPr>
            <w:r w:rsidRPr="00A7230E">
              <w:rPr>
                <w:color w:val="000000"/>
                <w:sz w:val="22"/>
                <w:szCs w:val="22"/>
              </w:rPr>
              <w:t>45</w:t>
            </w:r>
          </w:p>
        </w:tc>
        <w:tc>
          <w:tcPr>
            <w:tcW w:w="257" w:type="pct"/>
            <w:vAlign w:val="center"/>
          </w:tcPr>
          <w:p w:rsidR="00AC0EA5" w:rsidRPr="00A7230E" w:rsidRDefault="00AC0EA5" w:rsidP="00AC63A3">
            <w:pPr>
              <w:pStyle w:val="normal-p0"/>
              <w:jc w:val="center"/>
              <w:rPr>
                <w:color w:val="000000"/>
                <w:sz w:val="22"/>
                <w:szCs w:val="22"/>
              </w:rPr>
            </w:pPr>
            <w:r w:rsidRPr="00A7230E">
              <w:rPr>
                <w:color w:val="000000"/>
                <w:sz w:val="22"/>
                <w:szCs w:val="22"/>
              </w:rPr>
              <w:t>0,5</w:t>
            </w:r>
          </w:p>
        </w:tc>
        <w:tc>
          <w:tcPr>
            <w:tcW w:w="239" w:type="pct"/>
            <w:vAlign w:val="center"/>
          </w:tcPr>
          <w:p w:rsidR="00AC0EA5" w:rsidRPr="00A7230E" w:rsidRDefault="00AC0EA5" w:rsidP="00003558">
            <w:pPr>
              <w:pStyle w:val="normal-p0"/>
              <w:jc w:val="center"/>
              <w:rPr>
                <w:color w:val="000000"/>
                <w:sz w:val="22"/>
                <w:szCs w:val="22"/>
              </w:rPr>
            </w:pPr>
            <w:r w:rsidRPr="00A7230E">
              <w:rPr>
                <w:color w:val="000000"/>
                <w:sz w:val="22"/>
                <w:szCs w:val="22"/>
              </w:rPr>
              <w:t>0,5</w:t>
            </w:r>
          </w:p>
        </w:tc>
        <w:tc>
          <w:tcPr>
            <w:tcW w:w="239" w:type="pct"/>
            <w:vAlign w:val="center"/>
          </w:tcPr>
          <w:p w:rsidR="00AC0EA5" w:rsidRPr="00A7230E" w:rsidRDefault="00AC0EA5" w:rsidP="00003558">
            <w:pPr>
              <w:pStyle w:val="normal-p0"/>
              <w:jc w:val="center"/>
              <w:rPr>
                <w:color w:val="000000"/>
                <w:sz w:val="22"/>
                <w:szCs w:val="22"/>
              </w:rPr>
            </w:pPr>
            <w:r w:rsidRPr="00A7230E">
              <w:rPr>
                <w:color w:val="000000"/>
                <w:sz w:val="22"/>
                <w:szCs w:val="22"/>
              </w:rPr>
              <w:t>0,5</w:t>
            </w:r>
          </w:p>
        </w:tc>
        <w:tc>
          <w:tcPr>
            <w:tcW w:w="242" w:type="pct"/>
            <w:vAlign w:val="center"/>
          </w:tcPr>
          <w:p w:rsidR="00AC0EA5" w:rsidRPr="00A7230E" w:rsidRDefault="00AC0EA5" w:rsidP="00003558">
            <w:pPr>
              <w:pStyle w:val="normal-p0"/>
              <w:jc w:val="center"/>
              <w:rPr>
                <w:color w:val="000000"/>
                <w:sz w:val="22"/>
                <w:szCs w:val="22"/>
              </w:rPr>
            </w:pPr>
            <w:r w:rsidRPr="00A7230E">
              <w:rPr>
                <w:color w:val="000000"/>
                <w:sz w:val="22"/>
                <w:szCs w:val="22"/>
              </w:rPr>
              <w:t>0,5</w:t>
            </w:r>
          </w:p>
        </w:tc>
        <w:tc>
          <w:tcPr>
            <w:tcW w:w="293" w:type="pct"/>
            <w:vAlign w:val="center"/>
          </w:tcPr>
          <w:p w:rsidR="00AC0EA5" w:rsidRPr="00A7230E" w:rsidRDefault="00AC0EA5" w:rsidP="00003558">
            <w:pPr>
              <w:pStyle w:val="normal-p0"/>
              <w:jc w:val="center"/>
              <w:rPr>
                <w:color w:val="000000"/>
                <w:sz w:val="22"/>
                <w:szCs w:val="22"/>
              </w:rPr>
            </w:pPr>
            <w:r w:rsidRPr="00A7230E">
              <w:rPr>
                <w:color w:val="000000"/>
                <w:sz w:val="22"/>
                <w:szCs w:val="22"/>
              </w:rPr>
              <w:t>0,5</w:t>
            </w:r>
          </w:p>
        </w:tc>
        <w:tc>
          <w:tcPr>
            <w:tcW w:w="242" w:type="pct"/>
            <w:vAlign w:val="center"/>
          </w:tcPr>
          <w:p w:rsidR="00AC0EA5" w:rsidRPr="00A7230E" w:rsidRDefault="00AC0EA5" w:rsidP="00003558">
            <w:pPr>
              <w:pStyle w:val="normal-p0"/>
              <w:jc w:val="center"/>
              <w:rPr>
                <w:color w:val="000000"/>
                <w:sz w:val="22"/>
                <w:szCs w:val="22"/>
              </w:rPr>
            </w:pPr>
            <w:r w:rsidRPr="00A7230E">
              <w:rPr>
                <w:color w:val="000000"/>
                <w:sz w:val="22"/>
                <w:szCs w:val="22"/>
              </w:rPr>
              <w:t>0,5</w:t>
            </w:r>
          </w:p>
        </w:tc>
        <w:tc>
          <w:tcPr>
            <w:tcW w:w="324" w:type="pct"/>
            <w:vAlign w:val="center"/>
          </w:tcPr>
          <w:p w:rsidR="00AC0EA5" w:rsidRPr="00A7230E" w:rsidRDefault="00AC0EA5" w:rsidP="00003558">
            <w:pPr>
              <w:pStyle w:val="normal-p0"/>
              <w:jc w:val="center"/>
              <w:rPr>
                <w:color w:val="000000"/>
                <w:sz w:val="22"/>
                <w:szCs w:val="22"/>
              </w:rPr>
            </w:pPr>
            <w:r w:rsidRPr="00A7230E">
              <w:rPr>
                <w:color w:val="000000"/>
                <w:sz w:val="22"/>
                <w:szCs w:val="22"/>
              </w:rPr>
              <w:t>0,5</w:t>
            </w:r>
          </w:p>
        </w:tc>
      </w:tr>
      <w:tr w:rsidR="00AC0EA5" w:rsidRPr="00911213" w:rsidTr="00AC63A3">
        <w:trPr>
          <w:trHeight w:val="372"/>
          <w:jc w:val="center"/>
        </w:trPr>
        <w:tc>
          <w:tcPr>
            <w:tcW w:w="157" w:type="pct"/>
            <w:vAlign w:val="center"/>
          </w:tcPr>
          <w:p w:rsidR="00AC0EA5" w:rsidRPr="00A7230E" w:rsidRDefault="00AC0EA5" w:rsidP="00AC63A3">
            <w:pPr>
              <w:pStyle w:val="normal-p0"/>
              <w:jc w:val="center"/>
              <w:rPr>
                <w:color w:val="000000"/>
                <w:sz w:val="22"/>
                <w:szCs w:val="22"/>
              </w:rPr>
            </w:pPr>
            <w:r w:rsidRPr="00A7230E">
              <w:rPr>
                <w:color w:val="000000"/>
                <w:sz w:val="22"/>
                <w:szCs w:val="22"/>
              </w:rPr>
              <w:t>3</w:t>
            </w:r>
          </w:p>
        </w:tc>
        <w:tc>
          <w:tcPr>
            <w:tcW w:w="1619" w:type="pct"/>
            <w:vAlign w:val="center"/>
          </w:tcPr>
          <w:p w:rsidR="00AC0EA5" w:rsidRPr="00911213" w:rsidRDefault="00AC0EA5" w:rsidP="00EF4CD8">
            <w:pPr>
              <w:spacing w:after="0" w:line="240" w:lineRule="auto"/>
              <w:jc w:val="center"/>
              <w:rPr>
                <w:color w:val="000000"/>
                <w:szCs w:val="24"/>
                <w:lang w:eastAsia="ru-RU"/>
              </w:rPr>
            </w:pPr>
            <w:r w:rsidRPr="00911213">
              <w:rPr>
                <w:color w:val="000000"/>
              </w:rPr>
              <w:t>Эффективность очистки сточных вод</w:t>
            </w:r>
            <w:r>
              <w:rPr>
                <w:color w:val="000000"/>
              </w:rPr>
              <w:t>, %</w:t>
            </w:r>
          </w:p>
        </w:tc>
        <w:tc>
          <w:tcPr>
            <w:tcW w:w="290" w:type="pct"/>
            <w:vAlign w:val="center"/>
          </w:tcPr>
          <w:p w:rsidR="00AC0EA5" w:rsidRPr="00A7230E" w:rsidRDefault="00AC0EA5" w:rsidP="004F6F08">
            <w:pPr>
              <w:pStyle w:val="normal-p0"/>
              <w:jc w:val="center"/>
              <w:rPr>
                <w:color w:val="000000"/>
                <w:sz w:val="22"/>
                <w:szCs w:val="22"/>
              </w:rPr>
            </w:pPr>
            <w:r w:rsidRPr="00A7230E">
              <w:rPr>
                <w:color w:val="000000"/>
                <w:sz w:val="22"/>
                <w:szCs w:val="22"/>
              </w:rPr>
              <w:t>52</w:t>
            </w:r>
          </w:p>
        </w:tc>
        <w:tc>
          <w:tcPr>
            <w:tcW w:w="276" w:type="pct"/>
            <w:vAlign w:val="center"/>
          </w:tcPr>
          <w:p w:rsidR="00AC0EA5" w:rsidRPr="00A7230E" w:rsidRDefault="00AC0EA5" w:rsidP="004F6F08">
            <w:pPr>
              <w:pStyle w:val="normal-p0"/>
              <w:jc w:val="center"/>
              <w:rPr>
                <w:color w:val="000000"/>
                <w:sz w:val="22"/>
                <w:szCs w:val="22"/>
              </w:rPr>
            </w:pPr>
            <w:r w:rsidRPr="00A7230E">
              <w:rPr>
                <w:color w:val="000000"/>
                <w:sz w:val="22"/>
                <w:szCs w:val="22"/>
              </w:rPr>
              <w:t>100</w:t>
            </w:r>
          </w:p>
        </w:tc>
        <w:tc>
          <w:tcPr>
            <w:tcW w:w="290" w:type="pct"/>
            <w:vAlign w:val="center"/>
          </w:tcPr>
          <w:p w:rsidR="00AC0EA5" w:rsidRPr="00A7230E" w:rsidRDefault="00AC0EA5" w:rsidP="00003558">
            <w:pPr>
              <w:pStyle w:val="normal-p0"/>
              <w:jc w:val="center"/>
              <w:rPr>
                <w:color w:val="000000"/>
                <w:sz w:val="22"/>
                <w:szCs w:val="22"/>
              </w:rPr>
            </w:pPr>
            <w:r w:rsidRPr="00A7230E">
              <w:rPr>
                <w:color w:val="000000"/>
                <w:sz w:val="22"/>
                <w:szCs w:val="22"/>
              </w:rPr>
              <w:t>100</w:t>
            </w:r>
          </w:p>
        </w:tc>
        <w:tc>
          <w:tcPr>
            <w:tcW w:w="290" w:type="pct"/>
            <w:vAlign w:val="center"/>
          </w:tcPr>
          <w:p w:rsidR="00AC0EA5" w:rsidRPr="00A7230E" w:rsidRDefault="00AC0EA5" w:rsidP="00003558">
            <w:pPr>
              <w:pStyle w:val="normal-p0"/>
              <w:jc w:val="center"/>
              <w:rPr>
                <w:color w:val="000000"/>
                <w:sz w:val="22"/>
                <w:szCs w:val="22"/>
              </w:rPr>
            </w:pPr>
            <w:r w:rsidRPr="00A7230E">
              <w:rPr>
                <w:color w:val="000000"/>
                <w:sz w:val="22"/>
                <w:szCs w:val="22"/>
              </w:rPr>
              <w:t>100</w:t>
            </w:r>
          </w:p>
        </w:tc>
        <w:tc>
          <w:tcPr>
            <w:tcW w:w="242" w:type="pct"/>
            <w:vAlign w:val="center"/>
          </w:tcPr>
          <w:p w:rsidR="00AC0EA5" w:rsidRPr="00A7230E" w:rsidRDefault="00AC0EA5" w:rsidP="00003558">
            <w:pPr>
              <w:pStyle w:val="normal-p0"/>
              <w:jc w:val="center"/>
              <w:rPr>
                <w:color w:val="000000"/>
                <w:sz w:val="22"/>
                <w:szCs w:val="22"/>
              </w:rPr>
            </w:pPr>
            <w:r w:rsidRPr="00A7230E">
              <w:rPr>
                <w:color w:val="000000"/>
                <w:sz w:val="22"/>
                <w:szCs w:val="22"/>
              </w:rPr>
              <w:t>100</w:t>
            </w:r>
          </w:p>
        </w:tc>
        <w:tc>
          <w:tcPr>
            <w:tcW w:w="257" w:type="pct"/>
            <w:vAlign w:val="center"/>
          </w:tcPr>
          <w:p w:rsidR="00AC0EA5" w:rsidRPr="00A7230E" w:rsidRDefault="00AC0EA5" w:rsidP="00003558">
            <w:pPr>
              <w:pStyle w:val="normal-p0"/>
              <w:jc w:val="center"/>
              <w:rPr>
                <w:color w:val="000000"/>
                <w:sz w:val="22"/>
                <w:szCs w:val="22"/>
              </w:rPr>
            </w:pPr>
            <w:r w:rsidRPr="00A7230E">
              <w:rPr>
                <w:color w:val="000000"/>
                <w:sz w:val="22"/>
                <w:szCs w:val="22"/>
              </w:rPr>
              <w:t>100</w:t>
            </w:r>
          </w:p>
        </w:tc>
        <w:tc>
          <w:tcPr>
            <w:tcW w:w="239" w:type="pct"/>
            <w:vAlign w:val="center"/>
          </w:tcPr>
          <w:p w:rsidR="00AC0EA5" w:rsidRPr="00A7230E" w:rsidRDefault="00AC0EA5" w:rsidP="00003558">
            <w:pPr>
              <w:pStyle w:val="normal-p0"/>
              <w:jc w:val="center"/>
              <w:rPr>
                <w:color w:val="000000"/>
                <w:sz w:val="22"/>
                <w:szCs w:val="22"/>
              </w:rPr>
            </w:pPr>
            <w:r w:rsidRPr="00A7230E">
              <w:rPr>
                <w:color w:val="000000"/>
                <w:sz w:val="22"/>
                <w:szCs w:val="22"/>
              </w:rPr>
              <w:t>100</w:t>
            </w:r>
          </w:p>
        </w:tc>
        <w:tc>
          <w:tcPr>
            <w:tcW w:w="239" w:type="pct"/>
            <w:vAlign w:val="center"/>
          </w:tcPr>
          <w:p w:rsidR="00AC0EA5" w:rsidRPr="00A7230E" w:rsidRDefault="00AC0EA5" w:rsidP="00003558">
            <w:pPr>
              <w:pStyle w:val="normal-p0"/>
              <w:jc w:val="center"/>
              <w:rPr>
                <w:color w:val="000000"/>
                <w:sz w:val="22"/>
                <w:szCs w:val="22"/>
              </w:rPr>
            </w:pPr>
            <w:r w:rsidRPr="00A7230E">
              <w:rPr>
                <w:color w:val="000000"/>
                <w:sz w:val="22"/>
                <w:szCs w:val="22"/>
              </w:rPr>
              <w:t>100</w:t>
            </w:r>
          </w:p>
        </w:tc>
        <w:tc>
          <w:tcPr>
            <w:tcW w:w="242" w:type="pct"/>
            <w:vAlign w:val="center"/>
          </w:tcPr>
          <w:p w:rsidR="00AC0EA5" w:rsidRPr="00A7230E" w:rsidRDefault="00AC0EA5" w:rsidP="00003558">
            <w:pPr>
              <w:pStyle w:val="normal-p0"/>
              <w:jc w:val="center"/>
              <w:rPr>
                <w:color w:val="000000"/>
                <w:sz w:val="22"/>
                <w:szCs w:val="22"/>
              </w:rPr>
            </w:pPr>
            <w:r w:rsidRPr="00A7230E">
              <w:rPr>
                <w:color w:val="000000"/>
                <w:sz w:val="22"/>
                <w:szCs w:val="22"/>
              </w:rPr>
              <w:t>100</w:t>
            </w:r>
          </w:p>
        </w:tc>
        <w:tc>
          <w:tcPr>
            <w:tcW w:w="293" w:type="pct"/>
            <w:vAlign w:val="center"/>
          </w:tcPr>
          <w:p w:rsidR="00AC0EA5" w:rsidRPr="00A7230E" w:rsidRDefault="00AC0EA5" w:rsidP="00003558">
            <w:pPr>
              <w:pStyle w:val="normal-p0"/>
              <w:jc w:val="center"/>
              <w:rPr>
                <w:color w:val="000000"/>
                <w:sz w:val="22"/>
                <w:szCs w:val="22"/>
              </w:rPr>
            </w:pPr>
            <w:r w:rsidRPr="00A7230E">
              <w:rPr>
                <w:color w:val="000000"/>
                <w:sz w:val="22"/>
                <w:szCs w:val="22"/>
              </w:rPr>
              <w:t>100</w:t>
            </w:r>
          </w:p>
        </w:tc>
        <w:tc>
          <w:tcPr>
            <w:tcW w:w="242" w:type="pct"/>
            <w:vAlign w:val="center"/>
          </w:tcPr>
          <w:p w:rsidR="00AC0EA5" w:rsidRPr="00A7230E" w:rsidRDefault="00AC0EA5" w:rsidP="00003558">
            <w:pPr>
              <w:pStyle w:val="normal-p0"/>
              <w:jc w:val="center"/>
              <w:rPr>
                <w:color w:val="000000"/>
                <w:sz w:val="22"/>
                <w:szCs w:val="22"/>
              </w:rPr>
            </w:pPr>
            <w:r w:rsidRPr="00A7230E">
              <w:rPr>
                <w:color w:val="000000"/>
                <w:sz w:val="22"/>
                <w:szCs w:val="22"/>
              </w:rPr>
              <w:t>100</w:t>
            </w:r>
          </w:p>
        </w:tc>
        <w:tc>
          <w:tcPr>
            <w:tcW w:w="324" w:type="pct"/>
            <w:vAlign w:val="center"/>
          </w:tcPr>
          <w:p w:rsidR="00AC0EA5" w:rsidRPr="00A7230E" w:rsidRDefault="00AC0EA5" w:rsidP="00003558">
            <w:pPr>
              <w:pStyle w:val="normal-p0"/>
              <w:jc w:val="center"/>
              <w:rPr>
                <w:color w:val="000000"/>
                <w:sz w:val="22"/>
                <w:szCs w:val="22"/>
              </w:rPr>
            </w:pPr>
            <w:r w:rsidRPr="00A7230E">
              <w:rPr>
                <w:color w:val="000000"/>
                <w:sz w:val="22"/>
                <w:szCs w:val="22"/>
              </w:rPr>
              <w:t>100</w:t>
            </w:r>
          </w:p>
        </w:tc>
      </w:tr>
    </w:tbl>
    <w:p w:rsidR="00AC0EA5" w:rsidRDefault="00AC0EA5" w:rsidP="000D09B6">
      <w:pPr>
        <w:pStyle w:val="2"/>
      </w:pPr>
    </w:p>
    <w:p w:rsidR="00AC0EA5" w:rsidRDefault="00AC0EA5" w:rsidP="00BA44CE">
      <w:pPr>
        <w:pStyle w:val="Heading1"/>
        <w:pageBreakBefore/>
      </w:pPr>
      <w:bookmarkStart w:id="146" w:name="_Toc381881472"/>
      <w:bookmarkStart w:id="147" w:name="_Toc392755017"/>
      <w:r>
        <w:t>Заключение</w:t>
      </w:r>
      <w:bookmarkEnd w:id="146"/>
      <w:bookmarkEnd w:id="147"/>
    </w:p>
    <w:p w:rsidR="00AC0EA5" w:rsidRDefault="00AC0EA5" w:rsidP="00BA44CE">
      <w:pPr>
        <w:pStyle w:val="Heading2"/>
      </w:pPr>
      <w:bookmarkStart w:id="148" w:name="_Toc362607593"/>
      <w:bookmarkStart w:id="149" w:name="_Toc381881473"/>
      <w:bookmarkStart w:id="150" w:name="_Toc392755018"/>
      <w:r>
        <w:t xml:space="preserve">Ожидаемые результаты при реализации мероприятий </w:t>
      </w:r>
      <w:bookmarkEnd w:id="148"/>
      <w:r>
        <w:t>схем</w:t>
      </w:r>
      <w:bookmarkEnd w:id="149"/>
      <w:bookmarkEnd w:id="150"/>
    </w:p>
    <w:p w:rsidR="00AC0EA5" w:rsidRPr="004B24C3" w:rsidRDefault="00AC0EA5" w:rsidP="00AA2ABA">
      <w:pPr>
        <w:pStyle w:val="42"/>
        <w:ind w:firstLine="709"/>
        <w:jc w:val="center"/>
      </w:pPr>
    </w:p>
    <w:p w:rsidR="00AC0EA5" w:rsidRPr="009C09FD" w:rsidRDefault="00AC0EA5" w:rsidP="00C16101">
      <w:pPr>
        <w:pStyle w:val="16"/>
        <w:rPr>
          <w:color w:val="000000"/>
        </w:rPr>
      </w:pPr>
      <w:r w:rsidRPr="009C09FD">
        <w:rPr>
          <w:color w:val="000000"/>
        </w:rPr>
        <w:t>В результате реализации настоящих схем:</w:t>
      </w:r>
    </w:p>
    <w:p w:rsidR="00AC0EA5" w:rsidRPr="009C09FD" w:rsidRDefault="00AC0EA5" w:rsidP="00614777">
      <w:pPr>
        <w:pStyle w:val="16"/>
        <w:numPr>
          <w:ilvl w:val="0"/>
          <w:numId w:val="19"/>
        </w:numPr>
        <w:ind w:firstLine="414"/>
        <w:rPr>
          <w:color w:val="000000"/>
        </w:rPr>
      </w:pPr>
      <w:r w:rsidRPr="009C09FD">
        <w:rPr>
          <w:color w:val="000000"/>
        </w:rPr>
        <w:t>К 20</w:t>
      </w:r>
      <w:r>
        <w:rPr>
          <w:color w:val="000000"/>
        </w:rPr>
        <w:t>24</w:t>
      </w:r>
      <w:r w:rsidRPr="009C09FD">
        <w:rPr>
          <w:color w:val="000000"/>
        </w:rPr>
        <w:t xml:space="preserve"> году потребители будут обеспечены коммунальными услугами централизованного водоснабжения и водоотведения;</w:t>
      </w:r>
    </w:p>
    <w:p w:rsidR="00AC0EA5" w:rsidRPr="009C09FD" w:rsidRDefault="00AC0EA5" w:rsidP="00614777">
      <w:pPr>
        <w:pStyle w:val="16"/>
        <w:numPr>
          <w:ilvl w:val="0"/>
          <w:numId w:val="19"/>
        </w:numPr>
        <w:ind w:firstLine="414"/>
        <w:rPr>
          <w:color w:val="000000"/>
        </w:rPr>
      </w:pPr>
      <w:r w:rsidRPr="009C09FD">
        <w:rPr>
          <w:color w:val="000000"/>
        </w:rPr>
        <w:t>Надёжность систем водоотведения и качество предоставляемых услуг повысится;</w:t>
      </w:r>
    </w:p>
    <w:p w:rsidR="00AC0EA5" w:rsidRDefault="00AC0EA5" w:rsidP="00614777">
      <w:pPr>
        <w:pStyle w:val="2"/>
        <w:numPr>
          <w:ilvl w:val="0"/>
          <w:numId w:val="19"/>
        </w:numPr>
        <w:ind w:firstLine="414"/>
      </w:pPr>
      <w:r>
        <w:t>Потери в сетях холодного водоснабжения снизятся до  6,8 % от отпуска в сеть;</w:t>
      </w:r>
    </w:p>
    <w:p w:rsidR="00AC0EA5" w:rsidRDefault="00AC0EA5" w:rsidP="00614777">
      <w:pPr>
        <w:pStyle w:val="16"/>
        <w:numPr>
          <w:ilvl w:val="0"/>
          <w:numId w:val="19"/>
        </w:numPr>
        <w:ind w:firstLine="414"/>
        <w:rPr>
          <w:color w:val="000000"/>
        </w:rPr>
      </w:pPr>
      <w:r>
        <w:rPr>
          <w:color w:val="000000"/>
        </w:rPr>
        <w:t>К</w:t>
      </w:r>
      <w:r w:rsidRPr="009C09FD">
        <w:rPr>
          <w:color w:val="000000"/>
        </w:rPr>
        <w:t>оличество аварий за год в сетях водоснабжения и водоотведения снизится;</w:t>
      </w:r>
    </w:p>
    <w:p w:rsidR="00AC0EA5" w:rsidRDefault="00AC0EA5" w:rsidP="00614777">
      <w:pPr>
        <w:pStyle w:val="2"/>
        <w:numPr>
          <w:ilvl w:val="0"/>
          <w:numId w:val="19"/>
        </w:numPr>
        <w:ind w:firstLine="414"/>
      </w:pPr>
      <w:r>
        <w:t>Качество очистки сточных вод повысится, что приведет к снижению уровня загрязнения окружающей среды.</w:t>
      </w:r>
    </w:p>
    <w:p w:rsidR="00AC0EA5" w:rsidRDefault="00AC0EA5" w:rsidP="00614777">
      <w:pPr>
        <w:pStyle w:val="2"/>
        <w:numPr>
          <w:ilvl w:val="0"/>
          <w:numId w:val="19"/>
        </w:numPr>
        <w:ind w:firstLine="414"/>
        <w:sectPr w:rsidR="00AC0EA5" w:rsidSect="00003558">
          <w:pgSz w:w="16838" w:h="11906" w:orient="landscape" w:code="9"/>
          <w:pgMar w:top="993" w:right="1134" w:bottom="1985"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C0EA5" w:rsidRDefault="00AC0EA5" w:rsidP="00BA44CE">
      <w:pPr>
        <w:pStyle w:val="Heading1"/>
        <w:jc w:val="center"/>
      </w:pPr>
      <w:bookmarkStart w:id="151" w:name="_Toc392755019"/>
      <w:r>
        <w:t>Приложение</w:t>
      </w:r>
      <w:bookmarkEnd w:id="151"/>
    </w:p>
    <w:p w:rsidR="00AC0EA5" w:rsidRDefault="00AC0EA5" w:rsidP="00E4442C">
      <w:pPr>
        <w:jc w:val="center"/>
      </w:pPr>
      <w:r w:rsidRPr="00A52A08">
        <w:rPr>
          <w:noProof/>
          <w:lang w:eastAsia="ru-RU"/>
        </w:rPr>
        <w:pict>
          <v:shape id="Рисунок 11" o:spid="_x0000_i1055" type="#_x0000_t75" style="width:326.25pt;height:509.25pt;visibility:visible">
            <v:imagedata r:id="rId43" o:title=""/>
          </v:shape>
        </w:pict>
      </w:r>
    </w:p>
    <w:p w:rsidR="00AC0EA5" w:rsidRPr="00E4442C" w:rsidRDefault="00AC0EA5" w:rsidP="00E4442C">
      <w:pPr>
        <w:pStyle w:val="a"/>
        <w:numPr>
          <w:ilvl w:val="0"/>
          <w:numId w:val="0"/>
        </w:numPr>
        <w:tabs>
          <w:tab w:val="clear" w:pos="680"/>
          <w:tab w:val="left" w:pos="0"/>
          <w:tab w:val="num" w:pos="770"/>
          <w:tab w:val="left" w:pos="1134"/>
        </w:tabs>
        <w:ind w:left="567"/>
        <w:jc w:val="center"/>
        <w:rPr>
          <w:b/>
          <w:szCs w:val="32"/>
        </w:rPr>
      </w:pPr>
      <w:r w:rsidRPr="00E4442C">
        <w:rPr>
          <w:b/>
        </w:rPr>
        <w:t xml:space="preserve">Рисунок </w:t>
      </w:r>
      <w:r w:rsidRPr="00E4442C">
        <w:rPr>
          <w:b/>
        </w:rPr>
        <w:fldChar w:fldCharType="begin"/>
      </w:r>
      <w:r w:rsidRPr="00E4442C">
        <w:rPr>
          <w:b/>
        </w:rPr>
        <w:instrText xml:space="preserve"> SEQ Рисунок \* ARABIC </w:instrText>
      </w:r>
      <w:r w:rsidRPr="00E4442C">
        <w:rPr>
          <w:b/>
        </w:rPr>
        <w:fldChar w:fldCharType="separate"/>
      </w:r>
      <w:r>
        <w:rPr>
          <w:b/>
          <w:noProof/>
        </w:rPr>
        <w:t>12</w:t>
      </w:r>
      <w:r w:rsidRPr="00E4442C">
        <w:rPr>
          <w:b/>
        </w:rPr>
        <w:fldChar w:fldCharType="end"/>
      </w:r>
      <w:r w:rsidRPr="00E4442C">
        <w:rPr>
          <w:b/>
        </w:rPr>
        <w:t xml:space="preserve"> Результаты лабораторных исследований питьевой воды из скважины №2326 в п. Запорожское</w:t>
      </w:r>
    </w:p>
    <w:p w:rsidR="00AC0EA5" w:rsidRDefault="00AC0EA5" w:rsidP="00E4442C"/>
    <w:p w:rsidR="00AC0EA5" w:rsidRDefault="00AC0EA5" w:rsidP="00E4442C"/>
    <w:p w:rsidR="00AC0EA5" w:rsidRDefault="00AC0EA5" w:rsidP="00E4442C"/>
    <w:p w:rsidR="00AC0EA5" w:rsidRDefault="00AC0EA5" w:rsidP="00E4442C"/>
    <w:p w:rsidR="00AC0EA5" w:rsidRDefault="00AC0EA5" w:rsidP="00E4442C">
      <w:pPr>
        <w:jc w:val="center"/>
      </w:pPr>
      <w:r w:rsidRPr="00A52A08">
        <w:rPr>
          <w:noProof/>
          <w:lang w:eastAsia="ru-RU"/>
        </w:rPr>
        <w:pict>
          <v:shape id="Рисунок 13" o:spid="_x0000_i1056" type="#_x0000_t75" style="width:380.25pt;height:606pt;visibility:visible">
            <v:imagedata r:id="rId44" o:title=""/>
          </v:shape>
        </w:pict>
      </w:r>
    </w:p>
    <w:p w:rsidR="00AC0EA5" w:rsidRDefault="00AC0EA5" w:rsidP="00166461">
      <w:pPr>
        <w:pStyle w:val="a"/>
        <w:numPr>
          <w:ilvl w:val="0"/>
          <w:numId w:val="0"/>
        </w:numPr>
        <w:tabs>
          <w:tab w:val="clear" w:pos="680"/>
          <w:tab w:val="left" w:pos="0"/>
          <w:tab w:val="num" w:pos="770"/>
          <w:tab w:val="left" w:pos="1134"/>
        </w:tabs>
        <w:ind w:left="567"/>
        <w:jc w:val="center"/>
        <w:rPr>
          <w:b/>
        </w:rPr>
      </w:pPr>
      <w:r w:rsidRPr="00166461">
        <w:rPr>
          <w:b/>
        </w:rPr>
        <w:t xml:space="preserve">Рисунок </w:t>
      </w:r>
      <w:r w:rsidRPr="00166461">
        <w:rPr>
          <w:b/>
        </w:rPr>
        <w:fldChar w:fldCharType="begin"/>
      </w:r>
      <w:r w:rsidRPr="00166461">
        <w:rPr>
          <w:b/>
        </w:rPr>
        <w:instrText xml:space="preserve"> SEQ Рисунок \* ARABIC </w:instrText>
      </w:r>
      <w:r w:rsidRPr="00166461">
        <w:rPr>
          <w:b/>
        </w:rPr>
        <w:fldChar w:fldCharType="separate"/>
      </w:r>
      <w:r>
        <w:rPr>
          <w:b/>
          <w:noProof/>
        </w:rPr>
        <w:t>13</w:t>
      </w:r>
      <w:r w:rsidRPr="00166461">
        <w:rPr>
          <w:b/>
        </w:rPr>
        <w:fldChar w:fldCharType="end"/>
      </w:r>
      <w:r w:rsidRPr="00166461">
        <w:rPr>
          <w:b/>
        </w:rPr>
        <w:t xml:space="preserve"> Результаты лабораторных</w:t>
      </w:r>
      <w:r>
        <w:rPr>
          <w:b/>
        </w:rPr>
        <w:t xml:space="preserve"> и</w:t>
      </w:r>
      <w:r w:rsidRPr="00166461">
        <w:rPr>
          <w:b/>
        </w:rPr>
        <w:t>сследований питьевой воды из скважины №2326 в п. Запорожское</w:t>
      </w:r>
    </w:p>
    <w:p w:rsidR="00AC0EA5" w:rsidRDefault="00AC0EA5" w:rsidP="00166461">
      <w:pPr>
        <w:pStyle w:val="a"/>
        <w:numPr>
          <w:ilvl w:val="0"/>
          <w:numId w:val="0"/>
        </w:numPr>
        <w:tabs>
          <w:tab w:val="clear" w:pos="680"/>
          <w:tab w:val="left" w:pos="0"/>
          <w:tab w:val="num" w:pos="770"/>
          <w:tab w:val="left" w:pos="1134"/>
        </w:tabs>
        <w:ind w:left="567"/>
        <w:jc w:val="center"/>
        <w:rPr>
          <w:b/>
        </w:rPr>
        <w:sectPr w:rsidR="00AC0EA5" w:rsidSect="00E4442C">
          <w:pgSz w:w="11906" w:h="16838" w:code="9"/>
          <w:pgMar w:top="1134" w:right="1985" w:bottom="1134" w:left="993"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C0EA5" w:rsidRDefault="00AC0EA5" w:rsidP="00E514A1">
      <w:pPr>
        <w:pStyle w:val="a"/>
        <w:numPr>
          <w:ilvl w:val="0"/>
          <w:numId w:val="0"/>
        </w:numPr>
        <w:tabs>
          <w:tab w:val="clear" w:pos="680"/>
          <w:tab w:val="left" w:pos="0"/>
          <w:tab w:val="num" w:pos="770"/>
          <w:tab w:val="left" w:pos="1134"/>
        </w:tabs>
      </w:pPr>
      <w:bookmarkStart w:id="152" w:name="_Toc381881475"/>
      <w:bookmarkEnd w:id="152"/>
    </w:p>
    <w:sectPr w:rsidR="00AC0EA5" w:rsidSect="00003558">
      <w:pgSz w:w="16838" w:h="11906" w:orient="landscape" w:code="9"/>
      <w:pgMar w:top="993" w:right="1134" w:bottom="1985"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0EA5" w:rsidRDefault="00AC0EA5" w:rsidP="00037C8E">
      <w:pPr>
        <w:spacing w:after="0" w:line="240" w:lineRule="auto"/>
      </w:pPr>
      <w:r>
        <w:separator/>
      </w:r>
    </w:p>
  </w:endnote>
  <w:endnote w:type="continuationSeparator" w:id="0">
    <w:p w:rsidR="00AC0EA5" w:rsidRDefault="00AC0EA5" w:rsidP="00037C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pitch w:val="variable"/>
    <w:sig w:usb0="00000003" w:usb1="080E0000" w:usb2="00000010" w:usb3="00000000" w:csb0="0004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A5" w:rsidRDefault="00AC0EA5">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2049" type="#_x0000_t75" alt="Логотипчерноб" style="position:absolute;margin-left:-292pt;margin-top:7.25pt;width:26.95pt;height:19.5pt;z-index:-251656192;visibility:visible;mso-position-horizontal-relative:char" wrapcoords="-600 0 -600 20769 21600 20769 21600 0 -600 0" o:allowoverlap="f">
          <v:imagedata r:id="rId1" o:title=""/>
          <w10:wrap type="through"/>
        </v:shape>
      </w:pict>
    </w:r>
    <w:fldSimple w:instr=" PAGE   \* MERGEFORMAT ">
      <w:r>
        <w:rPr>
          <w:noProof/>
        </w:rPr>
        <w:t>11</w:t>
      </w:r>
    </w:fldSimple>
  </w:p>
  <w:p w:rsidR="00AC0EA5" w:rsidRDefault="00AC0EA5" w:rsidP="004254F9">
    <w:pPr>
      <w:pStyle w:val="Footer"/>
      <w:jc w:val="center"/>
    </w:pPr>
    <w:r>
      <w:t xml:space="preserve">ООО «АРЭН-ЭНЕРГИЯ» </w:t>
    </w:r>
  </w:p>
  <w:p w:rsidR="00AC0EA5" w:rsidRDefault="00AC0EA5" w:rsidP="00B9722D">
    <w:pPr>
      <w:pStyle w:val="Footer"/>
      <w:jc w:val="center"/>
    </w:pPr>
    <w:r w:rsidRPr="00A7230E">
      <w:rPr>
        <w:noProof/>
      </w:rPr>
      <w:pict>
        <v:shape id="Рисунок 37" o:spid="_x0000_i1028" type="#_x0000_t75" alt="Логотипчерноб" style="width:660.75pt;height:477pt;visibility:visible">
          <v:imagedata r:id="rId1" o:title=""/>
        </v:shape>
      </w:pict>
    </w:r>
    <w:r w:rsidRPr="00A7230E">
      <w:rPr>
        <w:noProof/>
      </w:rPr>
      <w:pict>
        <v:shape id="Рисунок 38" o:spid="_x0000_i1029" type="#_x0000_t75" alt="Логотипчерноб" style="width:660.75pt;height:477pt;visibility:visible">
          <v:imagedata r:id="rId1" o:title=""/>
        </v:shape>
      </w:pict>
    </w:r>
    <w:r w:rsidRPr="00A7230E">
      <w:rPr>
        <w:noProof/>
      </w:rPr>
      <w:pict>
        <v:shape id="Рисунок 39" o:spid="_x0000_i1030" type="#_x0000_t75" alt="Логотипчерноб" style="width:660.75pt;height:477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0EA5" w:rsidRDefault="00AC0EA5" w:rsidP="00037C8E">
      <w:pPr>
        <w:spacing w:after="0" w:line="240" w:lineRule="auto"/>
      </w:pPr>
      <w:r>
        <w:separator/>
      </w:r>
    </w:p>
  </w:footnote>
  <w:footnote w:type="continuationSeparator" w:id="0">
    <w:p w:rsidR="00AC0EA5" w:rsidRDefault="00AC0EA5" w:rsidP="00037C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A5" w:rsidRPr="00115699" w:rsidRDefault="00AC0EA5" w:rsidP="00F264E0">
    <w:pPr>
      <w:pStyle w:val="Header"/>
      <w:pBdr>
        <w:bottom w:val="threeDEngrave" w:sz="6" w:space="1" w:color="auto"/>
      </w:pBdr>
      <w:jc w:val="center"/>
      <w:rPr>
        <w:i/>
      </w:rPr>
    </w:pPr>
    <w:r w:rsidRPr="00115699">
      <w:rPr>
        <w:i/>
      </w:rPr>
      <w:t xml:space="preserve">Схема водоснабжения и водоотведения </w:t>
    </w:r>
    <w:r>
      <w:rPr>
        <w:i/>
      </w:rPr>
      <w:t>МО Запорожское сельское  поселение Приозерского района Ленинградской области на 2014-2024 года</w:t>
    </w:r>
  </w:p>
  <w:p w:rsidR="00AC0EA5" w:rsidRPr="00037C8E" w:rsidRDefault="00AC0EA5" w:rsidP="000A0887">
    <w:pPr>
      <w:pStyle w:val="Header"/>
      <w:rPr>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A5" w:rsidRPr="00115699" w:rsidRDefault="00AC0EA5" w:rsidP="006376C0">
    <w:pPr>
      <w:pStyle w:val="Header"/>
      <w:pBdr>
        <w:bottom w:val="threeDEngrave" w:sz="6" w:space="1" w:color="auto"/>
      </w:pBdr>
      <w:jc w:val="center"/>
      <w:rPr>
        <w:i/>
      </w:rPr>
    </w:pPr>
    <w:r w:rsidRPr="00115699">
      <w:rPr>
        <w:i/>
      </w:rPr>
      <w:t xml:space="preserve">Схема водоснабжения и водоотведения </w:t>
    </w:r>
    <w:r>
      <w:rPr>
        <w:i/>
      </w:rPr>
      <w:t>МО Запорожское сельское  поселение Приозерского района Ленинградской области на 2014-2024 года</w:t>
    </w:r>
  </w:p>
  <w:p w:rsidR="00AC0EA5" w:rsidRDefault="00AC0E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C6846E2"/>
    <w:lvl w:ilvl="0">
      <w:start w:val="1"/>
      <w:numFmt w:val="bullet"/>
      <w:lvlText w:val=""/>
      <w:lvlJc w:val="left"/>
      <w:pPr>
        <w:tabs>
          <w:tab w:val="num" w:pos="360"/>
        </w:tabs>
        <w:ind w:left="360" w:hanging="360"/>
      </w:pPr>
      <w:rPr>
        <w:rFonts w:ascii="Symbol" w:hAnsi="Symbol" w:hint="default"/>
      </w:rPr>
    </w:lvl>
  </w:abstractNum>
  <w:abstractNum w:abstractNumId="1">
    <w:nsid w:val="082F33F5"/>
    <w:multiLevelType w:val="hybridMultilevel"/>
    <w:tmpl w:val="F1305896"/>
    <w:lvl w:ilvl="0" w:tplc="8EFA820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111389"/>
    <w:multiLevelType w:val="multilevel"/>
    <w:tmpl w:val="3B00F9A6"/>
    <w:lvl w:ilvl="0">
      <w:start w:val="1"/>
      <w:numFmt w:val="none"/>
      <w:lvlText w:val=""/>
      <w:lvlJc w:val="left"/>
      <w:pPr>
        <w:tabs>
          <w:tab w:val="num" w:pos="1440"/>
        </w:tabs>
        <w:ind w:left="1440"/>
      </w:pPr>
      <w:rPr>
        <w:rFonts w:ascii="Times New Roman" w:hAnsi="Times New Roman" w:cs="Times New Roman" w:hint="default"/>
      </w:rPr>
    </w:lvl>
    <w:lvl w:ilvl="1">
      <w:start w:val="1"/>
      <w:numFmt w:val="decimal"/>
      <w:pStyle w:val="Heading2"/>
      <w:lvlText w:val="%2"/>
      <w:lvlJc w:val="left"/>
      <w:pPr>
        <w:tabs>
          <w:tab w:val="num" w:pos="1425"/>
        </w:tabs>
        <w:ind w:left="1425" w:hanging="432"/>
      </w:pPr>
      <w:rPr>
        <w:rFonts w:cs="Times New Roman" w:hint="default"/>
      </w:rPr>
    </w:lvl>
    <w:lvl w:ilvl="2">
      <w:start w:val="1"/>
      <w:numFmt w:val="decimal"/>
      <w:pStyle w:val="Heading3"/>
      <w:lvlText w:val="%2.%3"/>
      <w:lvlJc w:val="left"/>
      <w:pPr>
        <w:tabs>
          <w:tab w:val="num" w:pos="1997"/>
        </w:tabs>
        <w:ind w:left="1781" w:hanging="504"/>
      </w:pPr>
      <w:rPr>
        <w:rFonts w:cs="Times New Roman" w:hint="default"/>
        <w:b/>
      </w:rPr>
    </w:lvl>
    <w:lvl w:ilvl="3">
      <w:start w:val="1"/>
      <w:numFmt w:val="decimal"/>
      <w:lvlText w:val="%1"/>
      <w:lvlJc w:val="left"/>
      <w:pPr>
        <w:tabs>
          <w:tab w:val="num" w:pos="2520"/>
        </w:tabs>
        <w:ind w:left="2448" w:hanging="648"/>
      </w:pPr>
      <w:rPr>
        <w:rFonts w:cs="Times New Roman" w:hint="default"/>
      </w:rPr>
    </w:lvl>
    <w:lvl w:ilvl="4">
      <w:start w:val="1"/>
      <w:numFmt w:val="decimal"/>
      <w:lvlText w:val="%1"/>
      <w:lvlJc w:val="left"/>
      <w:pPr>
        <w:tabs>
          <w:tab w:val="num" w:pos="3240"/>
        </w:tabs>
        <w:ind w:left="2952" w:hanging="792"/>
      </w:pPr>
      <w:rPr>
        <w:rFonts w:cs="Times New Roman" w:hint="default"/>
      </w:rPr>
    </w:lvl>
    <w:lvl w:ilvl="5">
      <w:start w:val="1"/>
      <w:numFmt w:val="decimal"/>
      <w:lvlText w:val="%1"/>
      <w:lvlJc w:val="left"/>
      <w:pPr>
        <w:tabs>
          <w:tab w:val="num" w:pos="3600"/>
        </w:tabs>
        <w:ind w:left="3456" w:hanging="936"/>
      </w:pPr>
      <w:rPr>
        <w:rFonts w:cs="Times New Roman" w:hint="default"/>
      </w:rPr>
    </w:lvl>
    <w:lvl w:ilvl="6">
      <w:start w:val="1"/>
      <w:numFmt w:val="decimal"/>
      <w:lvlText w:val="%1"/>
      <w:lvlJc w:val="left"/>
      <w:pPr>
        <w:tabs>
          <w:tab w:val="num" w:pos="4320"/>
        </w:tabs>
        <w:ind w:left="3960" w:hanging="1080"/>
      </w:pPr>
      <w:rPr>
        <w:rFonts w:cs="Times New Roman" w:hint="default"/>
      </w:rPr>
    </w:lvl>
    <w:lvl w:ilvl="7">
      <w:start w:val="1"/>
      <w:numFmt w:val="decimal"/>
      <w:lvlText w:val="%1"/>
      <w:lvlJc w:val="left"/>
      <w:pPr>
        <w:tabs>
          <w:tab w:val="num" w:pos="4680"/>
        </w:tabs>
        <w:ind w:left="4464" w:hanging="1224"/>
      </w:pPr>
      <w:rPr>
        <w:rFonts w:cs="Times New Roman" w:hint="default"/>
      </w:rPr>
    </w:lvl>
    <w:lvl w:ilvl="8">
      <w:start w:val="1"/>
      <w:numFmt w:val="decimal"/>
      <w:lvlText w:val="%1"/>
      <w:lvlJc w:val="left"/>
      <w:pPr>
        <w:tabs>
          <w:tab w:val="num" w:pos="5400"/>
        </w:tabs>
        <w:ind w:left="5040" w:hanging="1440"/>
      </w:pPr>
      <w:rPr>
        <w:rFonts w:cs="Times New Roman" w:hint="default"/>
      </w:rPr>
    </w:lvl>
  </w:abstractNum>
  <w:abstractNum w:abstractNumId="3">
    <w:nsid w:val="0AD96186"/>
    <w:multiLevelType w:val="hybridMultilevel"/>
    <w:tmpl w:val="39640590"/>
    <w:lvl w:ilvl="0" w:tplc="A48864A8">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5976F18"/>
    <w:multiLevelType w:val="hybridMultilevel"/>
    <w:tmpl w:val="DAC0A40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19434203"/>
    <w:multiLevelType w:val="hybridMultilevel"/>
    <w:tmpl w:val="7D1637AE"/>
    <w:lvl w:ilvl="0" w:tplc="8EFA820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B163ED0"/>
    <w:multiLevelType w:val="hybridMultilevel"/>
    <w:tmpl w:val="76CCDE14"/>
    <w:lvl w:ilvl="0" w:tplc="2902B252">
      <w:start w:val="1"/>
      <w:numFmt w:val="bullet"/>
      <w:lvlText w:val=""/>
      <w:lvlJc w:val="left"/>
      <w:pPr>
        <w:tabs>
          <w:tab w:val="num" w:pos="3482"/>
        </w:tabs>
        <w:ind w:left="3261" w:firstLine="218"/>
      </w:pPr>
      <w:rPr>
        <w:rFonts w:ascii="Symbol" w:hAnsi="Symbol" w:hint="default"/>
        <w:sz w:val="24"/>
      </w:rPr>
    </w:lvl>
    <w:lvl w:ilvl="1" w:tplc="04190003" w:tentative="1">
      <w:start w:val="1"/>
      <w:numFmt w:val="bullet"/>
      <w:lvlText w:val="o"/>
      <w:lvlJc w:val="left"/>
      <w:pPr>
        <w:ind w:left="3141" w:hanging="360"/>
      </w:pPr>
      <w:rPr>
        <w:rFonts w:ascii="Courier New" w:hAnsi="Courier New" w:hint="default"/>
      </w:rPr>
    </w:lvl>
    <w:lvl w:ilvl="2" w:tplc="8EFA8208">
      <w:start w:val="1"/>
      <w:numFmt w:val="bullet"/>
      <w:lvlText w:val="−"/>
      <w:lvlJc w:val="left"/>
      <w:pPr>
        <w:ind w:left="3861" w:hanging="360"/>
      </w:pPr>
      <w:rPr>
        <w:rFonts w:ascii="Times New Roman" w:hAnsi="Times New Roman"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7">
    <w:nsid w:val="1F885C62"/>
    <w:multiLevelType w:val="hybridMultilevel"/>
    <w:tmpl w:val="CE56370E"/>
    <w:lvl w:ilvl="0" w:tplc="8EFA820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0D4180A"/>
    <w:multiLevelType w:val="hybridMultilevel"/>
    <w:tmpl w:val="ED461E00"/>
    <w:lvl w:ilvl="0" w:tplc="199AB1BE">
      <w:start w:val="1"/>
      <w:numFmt w:val="bullet"/>
      <w:lvlText w:val=""/>
      <w:lvlJc w:val="left"/>
      <w:pPr>
        <w:tabs>
          <w:tab w:val="num" w:pos="2324"/>
        </w:tabs>
        <w:ind w:left="2324"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1C2488E"/>
    <w:multiLevelType w:val="hybridMultilevel"/>
    <w:tmpl w:val="641CF4EA"/>
    <w:lvl w:ilvl="0" w:tplc="8EFA820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E87954"/>
    <w:multiLevelType w:val="hybridMultilevel"/>
    <w:tmpl w:val="98DA93C0"/>
    <w:lvl w:ilvl="0" w:tplc="8EFA820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2B0FD1"/>
    <w:multiLevelType w:val="hybridMultilevel"/>
    <w:tmpl w:val="D3527728"/>
    <w:lvl w:ilvl="0" w:tplc="8EFA820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A66BF2"/>
    <w:multiLevelType w:val="hybridMultilevel"/>
    <w:tmpl w:val="086C875A"/>
    <w:lvl w:ilvl="0" w:tplc="199AB1BE">
      <w:start w:val="1"/>
      <w:numFmt w:val="bullet"/>
      <w:lvlText w:val=""/>
      <w:lvlJc w:val="left"/>
      <w:pPr>
        <w:tabs>
          <w:tab w:val="num" w:pos="1781"/>
        </w:tabs>
        <w:ind w:left="1560" w:firstLine="218"/>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CBD1150"/>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1456A0A"/>
    <w:multiLevelType w:val="hybridMultilevel"/>
    <w:tmpl w:val="C05E862E"/>
    <w:lvl w:ilvl="0" w:tplc="8EFA820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3A657399"/>
    <w:multiLevelType w:val="hybridMultilevel"/>
    <w:tmpl w:val="2B1AEE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524359"/>
    <w:multiLevelType w:val="hybridMultilevel"/>
    <w:tmpl w:val="C114D8D0"/>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2BB3110"/>
    <w:multiLevelType w:val="hybridMultilevel"/>
    <w:tmpl w:val="E79CE7D2"/>
    <w:lvl w:ilvl="0" w:tplc="8EFA820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5EC38B3"/>
    <w:multiLevelType w:val="hybridMultilevel"/>
    <w:tmpl w:val="C22A73BC"/>
    <w:lvl w:ilvl="0" w:tplc="8EFA820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8261F48"/>
    <w:multiLevelType w:val="hybridMultilevel"/>
    <w:tmpl w:val="A5A094D2"/>
    <w:lvl w:ilvl="0" w:tplc="0419000F">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5C980EB5"/>
    <w:multiLevelType w:val="hybridMultilevel"/>
    <w:tmpl w:val="DB6ECAA2"/>
    <w:lvl w:ilvl="0" w:tplc="8EFA8208">
      <w:start w:val="1"/>
      <w:numFmt w:val="bullet"/>
      <w:lvlText w:val="−"/>
      <w:lvlJc w:val="left"/>
      <w:pPr>
        <w:ind w:left="1789" w:hanging="360"/>
      </w:pPr>
      <w:rPr>
        <w:rFonts w:ascii="Times New Roman" w:hAnsi="Times New Roman"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2">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3">
    <w:nsid w:val="635177B4"/>
    <w:multiLevelType w:val="hybridMultilevel"/>
    <w:tmpl w:val="02C6E372"/>
    <w:lvl w:ilvl="0" w:tplc="A48864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A31238C"/>
    <w:multiLevelType w:val="hybridMultilevel"/>
    <w:tmpl w:val="C10C7094"/>
    <w:lvl w:ilvl="0" w:tplc="FF284DE6">
      <w:start w:val="1"/>
      <w:numFmt w:val="bullet"/>
      <w:pStyle w:val="a"/>
      <w:lvlText w:val=""/>
      <w:lvlJc w:val="left"/>
      <w:pPr>
        <w:tabs>
          <w:tab w:val="num" w:pos="2324"/>
        </w:tabs>
        <w:ind w:left="2324"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C665468"/>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6">
    <w:nsid w:val="6FA31A4C"/>
    <w:multiLevelType w:val="hybridMultilevel"/>
    <w:tmpl w:val="22963960"/>
    <w:lvl w:ilvl="0" w:tplc="8EFA820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E16B61"/>
    <w:multiLevelType w:val="hybridMultilevel"/>
    <w:tmpl w:val="8166A862"/>
    <w:lvl w:ilvl="0" w:tplc="8EFA820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ABD6AB5"/>
    <w:multiLevelType w:val="hybridMultilevel"/>
    <w:tmpl w:val="5AAE33B8"/>
    <w:lvl w:ilvl="0" w:tplc="85A81806">
      <w:start w:val="1"/>
      <w:numFmt w:val="bullet"/>
      <w:pStyle w:val="ListBullet"/>
      <w:lvlText w:val=""/>
      <w:lvlJc w:val="left"/>
      <w:pPr>
        <w:tabs>
          <w:tab w:val="num" w:pos="1532"/>
        </w:tabs>
        <w:ind w:left="1532"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7D7F3F2F"/>
    <w:multiLevelType w:val="hybridMultilevel"/>
    <w:tmpl w:val="4026681E"/>
    <w:lvl w:ilvl="0" w:tplc="8EFA820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24"/>
  </w:num>
  <w:num w:numId="4">
    <w:abstractNumId w:val="22"/>
  </w:num>
  <w:num w:numId="5">
    <w:abstractNumId w:val="28"/>
  </w:num>
  <w:num w:numId="6">
    <w:abstractNumId w:val="15"/>
  </w:num>
  <w:num w:numId="7">
    <w:abstractNumId w:val="2"/>
  </w:num>
  <w:num w:numId="8">
    <w:abstractNumId w:val="8"/>
  </w:num>
  <w:num w:numId="9">
    <w:abstractNumId w:val="17"/>
  </w:num>
  <w:num w:numId="10">
    <w:abstractNumId w:val="6"/>
  </w:num>
  <w:num w:numId="11">
    <w:abstractNumId w:val="12"/>
  </w:num>
  <w:num w:numId="12">
    <w:abstractNumId w:val="16"/>
  </w:num>
  <w:num w:numId="13">
    <w:abstractNumId w:val="20"/>
  </w:num>
  <w:num w:numId="14">
    <w:abstractNumId w:val="4"/>
  </w:num>
  <w:num w:numId="15">
    <w:abstractNumId w:val="3"/>
  </w:num>
  <w:num w:numId="16">
    <w:abstractNumId w:val="23"/>
  </w:num>
  <w:num w:numId="17">
    <w:abstractNumId w:val="21"/>
  </w:num>
  <w:num w:numId="18">
    <w:abstractNumId w:val="10"/>
  </w:num>
  <w:num w:numId="19">
    <w:abstractNumId w:val="26"/>
  </w:num>
  <w:num w:numId="20">
    <w:abstractNumId w:val="27"/>
  </w:num>
  <w:num w:numId="21">
    <w:abstractNumId w:val="29"/>
  </w:num>
  <w:num w:numId="22">
    <w:abstractNumId w:val="9"/>
  </w:num>
  <w:num w:numId="23">
    <w:abstractNumId w:val="7"/>
  </w:num>
  <w:num w:numId="24">
    <w:abstractNumId w:val="5"/>
  </w:num>
  <w:num w:numId="25">
    <w:abstractNumId w:val="19"/>
  </w:num>
  <w:num w:numId="26">
    <w:abstractNumId w:val="1"/>
  </w:num>
  <w:num w:numId="27">
    <w:abstractNumId w:val="14"/>
  </w:num>
  <w:num w:numId="28">
    <w:abstractNumId w:val="18"/>
  </w:num>
  <w:num w:numId="29">
    <w:abstractNumId w:val="11"/>
  </w:num>
  <w:num w:numId="30">
    <w:abstractNumId w:val="25"/>
  </w:num>
  <w:num w:numId="31">
    <w:abstractNumId w:val="1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efaultTabStop w:val="709"/>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210C"/>
    <w:rsid w:val="00000C2E"/>
    <w:rsid w:val="00002FBC"/>
    <w:rsid w:val="00003558"/>
    <w:rsid w:val="00003872"/>
    <w:rsid w:val="00003ED7"/>
    <w:rsid w:val="00004048"/>
    <w:rsid w:val="00004E73"/>
    <w:rsid w:val="00004EBC"/>
    <w:rsid w:val="000054FC"/>
    <w:rsid w:val="00005B58"/>
    <w:rsid w:val="00005C5F"/>
    <w:rsid w:val="00006056"/>
    <w:rsid w:val="00006567"/>
    <w:rsid w:val="00007192"/>
    <w:rsid w:val="00007868"/>
    <w:rsid w:val="00007BEE"/>
    <w:rsid w:val="00011D35"/>
    <w:rsid w:val="000122FC"/>
    <w:rsid w:val="00012C68"/>
    <w:rsid w:val="00013435"/>
    <w:rsid w:val="000142A3"/>
    <w:rsid w:val="00014398"/>
    <w:rsid w:val="00014B6E"/>
    <w:rsid w:val="00014C3D"/>
    <w:rsid w:val="00015432"/>
    <w:rsid w:val="000155F1"/>
    <w:rsid w:val="00015620"/>
    <w:rsid w:val="00015856"/>
    <w:rsid w:val="00016396"/>
    <w:rsid w:val="0001661F"/>
    <w:rsid w:val="00017027"/>
    <w:rsid w:val="00020037"/>
    <w:rsid w:val="00020F2D"/>
    <w:rsid w:val="0002147C"/>
    <w:rsid w:val="00021C53"/>
    <w:rsid w:val="00023208"/>
    <w:rsid w:val="00023822"/>
    <w:rsid w:val="00023B3D"/>
    <w:rsid w:val="00023DAB"/>
    <w:rsid w:val="00025166"/>
    <w:rsid w:val="000252A4"/>
    <w:rsid w:val="000259E9"/>
    <w:rsid w:val="00026504"/>
    <w:rsid w:val="00026647"/>
    <w:rsid w:val="00026E8D"/>
    <w:rsid w:val="000270A2"/>
    <w:rsid w:val="00027156"/>
    <w:rsid w:val="00027D52"/>
    <w:rsid w:val="00027F6E"/>
    <w:rsid w:val="000301B3"/>
    <w:rsid w:val="00030626"/>
    <w:rsid w:val="000313A0"/>
    <w:rsid w:val="00031A49"/>
    <w:rsid w:val="00031FE6"/>
    <w:rsid w:val="0003298E"/>
    <w:rsid w:val="00032AD6"/>
    <w:rsid w:val="0003386F"/>
    <w:rsid w:val="00033C94"/>
    <w:rsid w:val="0003402F"/>
    <w:rsid w:val="000344F1"/>
    <w:rsid w:val="00034ECF"/>
    <w:rsid w:val="00034EF0"/>
    <w:rsid w:val="000350A9"/>
    <w:rsid w:val="00035749"/>
    <w:rsid w:val="000357D2"/>
    <w:rsid w:val="00036379"/>
    <w:rsid w:val="00036849"/>
    <w:rsid w:val="0003798E"/>
    <w:rsid w:val="000379A0"/>
    <w:rsid w:val="00037C8E"/>
    <w:rsid w:val="00037E03"/>
    <w:rsid w:val="000400CB"/>
    <w:rsid w:val="000400D3"/>
    <w:rsid w:val="0004023C"/>
    <w:rsid w:val="0004122E"/>
    <w:rsid w:val="00041BC7"/>
    <w:rsid w:val="00041EAA"/>
    <w:rsid w:val="00042665"/>
    <w:rsid w:val="00042E7E"/>
    <w:rsid w:val="0004328C"/>
    <w:rsid w:val="00043DDA"/>
    <w:rsid w:val="00044524"/>
    <w:rsid w:val="00044812"/>
    <w:rsid w:val="00044B1F"/>
    <w:rsid w:val="000451A9"/>
    <w:rsid w:val="00045222"/>
    <w:rsid w:val="00045DE5"/>
    <w:rsid w:val="00045EAD"/>
    <w:rsid w:val="0004622D"/>
    <w:rsid w:val="00046642"/>
    <w:rsid w:val="00046F40"/>
    <w:rsid w:val="00046F56"/>
    <w:rsid w:val="00047152"/>
    <w:rsid w:val="0004736D"/>
    <w:rsid w:val="00047AC1"/>
    <w:rsid w:val="00047B03"/>
    <w:rsid w:val="00047E1F"/>
    <w:rsid w:val="0005068E"/>
    <w:rsid w:val="000511BF"/>
    <w:rsid w:val="000518E6"/>
    <w:rsid w:val="00051A9F"/>
    <w:rsid w:val="00051CEC"/>
    <w:rsid w:val="00051E7A"/>
    <w:rsid w:val="00052326"/>
    <w:rsid w:val="0005241E"/>
    <w:rsid w:val="00052FF8"/>
    <w:rsid w:val="0005340B"/>
    <w:rsid w:val="00054C2A"/>
    <w:rsid w:val="000550EE"/>
    <w:rsid w:val="00055A15"/>
    <w:rsid w:val="00055A25"/>
    <w:rsid w:val="00056C2B"/>
    <w:rsid w:val="00056F52"/>
    <w:rsid w:val="00057626"/>
    <w:rsid w:val="00057C24"/>
    <w:rsid w:val="00057ED0"/>
    <w:rsid w:val="00060540"/>
    <w:rsid w:val="000605AB"/>
    <w:rsid w:val="000619D2"/>
    <w:rsid w:val="000628BF"/>
    <w:rsid w:val="000628FF"/>
    <w:rsid w:val="00062CE3"/>
    <w:rsid w:val="000631F0"/>
    <w:rsid w:val="000641E3"/>
    <w:rsid w:val="00064B83"/>
    <w:rsid w:val="00066021"/>
    <w:rsid w:val="00066367"/>
    <w:rsid w:val="0006663C"/>
    <w:rsid w:val="000668B4"/>
    <w:rsid w:val="00066BFC"/>
    <w:rsid w:val="00067110"/>
    <w:rsid w:val="00067E2B"/>
    <w:rsid w:val="0007040A"/>
    <w:rsid w:val="000708A1"/>
    <w:rsid w:val="000708E3"/>
    <w:rsid w:val="000710F1"/>
    <w:rsid w:val="0007171B"/>
    <w:rsid w:val="000725DD"/>
    <w:rsid w:val="00072D7A"/>
    <w:rsid w:val="000731EF"/>
    <w:rsid w:val="000732C9"/>
    <w:rsid w:val="0007370D"/>
    <w:rsid w:val="00073917"/>
    <w:rsid w:val="00073A2A"/>
    <w:rsid w:val="00073A74"/>
    <w:rsid w:val="00073C37"/>
    <w:rsid w:val="00074403"/>
    <w:rsid w:val="0007450B"/>
    <w:rsid w:val="00074988"/>
    <w:rsid w:val="0007523F"/>
    <w:rsid w:val="000753E9"/>
    <w:rsid w:val="00076B98"/>
    <w:rsid w:val="00076EF0"/>
    <w:rsid w:val="00077813"/>
    <w:rsid w:val="000810E7"/>
    <w:rsid w:val="00081290"/>
    <w:rsid w:val="000815E1"/>
    <w:rsid w:val="00081909"/>
    <w:rsid w:val="000819DA"/>
    <w:rsid w:val="00081D7D"/>
    <w:rsid w:val="00081EC4"/>
    <w:rsid w:val="0008271C"/>
    <w:rsid w:val="00082D2D"/>
    <w:rsid w:val="00082DD0"/>
    <w:rsid w:val="000834A1"/>
    <w:rsid w:val="000836DC"/>
    <w:rsid w:val="000844E4"/>
    <w:rsid w:val="0008456B"/>
    <w:rsid w:val="00085016"/>
    <w:rsid w:val="000850D6"/>
    <w:rsid w:val="0008540A"/>
    <w:rsid w:val="00085C37"/>
    <w:rsid w:val="00085F2C"/>
    <w:rsid w:val="0008609C"/>
    <w:rsid w:val="0008624F"/>
    <w:rsid w:val="00086ADF"/>
    <w:rsid w:val="00086B34"/>
    <w:rsid w:val="0008714D"/>
    <w:rsid w:val="00087BA8"/>
    <w:rsid w:val="0009011E"/>
    <w:rsid w:val="000916CF"/>
    <w:rsid w:val="00091992"/>
    <w:rsid w:val="00091A04"/>
    <w:rsid w:val="000921CC"/>
    <w:rsid w:val="000930B3"/>
    <w:rsid w:val="000945D7"/>
    <w:rsid w:val="0009467A"/>
    <w:rsid w:val="0009479F"/>
    <w:rsid w:val="00094DBD"/>
    <w:rsid w:val="00094DC0"/>
    <w:rsid w:val="000952B0"/>
    <w:rsid w:val="0009540B"/>
    <w:rsid w:val="00095CBD"/>
    <w:rsid w:val="00096820"/>
    <w:rsid w:val="00096FC8"/>
    <w:rsid w:val="0009723B"/>
    <w:rsid w:val="000A0887"/>
    <w:rsid w:val="000A0D2F"/>
    <w:rsid w:val="000A111D"/>
    <w:rsid w:val="000A1498"/>
    <w:rsid w:val="000A15E9"/>
    <w:rsid w:val="000A167C"/>
    <w:rsid w:val="000A1E08"/>
    <w:rsid w:val="000A2404"/>
    <w:rsid w:val="000A2433"/>
    <w:rsid w:val="000A284C"/>
    <w:rsid w:val="000A2C49"/>
    <w:rsid w:val="000A3BB8"/>
    <w:rsid w:val="000A42C7"/>
    <w:rsid w:val="000A46F5"/>
    <w:rsid w:val="000A4D7D"/>
    <w:rsid w:val="000A5442"/>
    <w:rsid w:val="000A58A4"/>
    <w:rsid w:val="000A59D5"/>
    <w:rsid w:val="000A6137"/>
    <w:rsid w:val="000A63ED"/>
    <w:rsid w:val="000A671F"/>
    <w:rsid w:val="000A6E86"/>
    <w:rsid w:val="000A754A"/>
    <w:rsid w:val="000A796E"/>
    <w:rsid w:val="000A7C16"/>
    <w:rsid w:val="000A7E49"/>
    <w:rsid w:val="000A7E87"/>
    <w:rsid w:val="000B0072"/>
    <w:rsid w:val="000B0CD2"/>
    <w:rsid w:val="000B1E6E"/>
    <w:rsid w:val="000B21F9"/>
    <w:rsid w:val="000B2528"/>
    <w:rsid w:val="000B2B97"/>
    <w:rsid w:val="000B3068"/>
    <w:rsid w:val="000B35F3"/>
    <w:rsid w:val="000B3C33"/>
    <w:rsid w:val="000B43FB"/>
    <w:rsid w:val="000B4A10"/>
    <w:rsid w:val="000B5822"/>
    <w:rsid w:val="000B5A4B"/>
    <w:rsid w:val="000B6168"/>
    <w:rsid w:val="000B6AA4"/>
    <w:rsid w:val="000B6DF6"/>
    <w:rsid w:val="000B6E38"/>
    <w:rsid w:val="000B7EEA"/>
    <w:rsid w:val="000B7F06"/>
    <w:rsid w:val="000C05F0"/>
    <w:rsid w:val="000C0F65"/>
    <w:rsid w:val="000C134C"/>
    <w:rsid w:val="000C1B09"/>
    <w:rsid w:val="000C20A8"/>
    <w:rsid w:val="000C24EE"/>
    <w:rsid w:val="000C27F6"/>
    <w:rsid w:val="000C2842"/>
    <w:rsid w:val="000C29C5"/>
    <w:rsid w:val="000C2F32"/>
    <w:rsid w:val="000C3487"/>
    <w:rsid w:val="000C3A08"/>
    <w:rsid w:val="000C3A2E"/>
    <w:rsid w:val="000C3E52"/>
    <w:rsid w:val="000C3EF8"/>
    <w:rsid w:val="000C449F"/>
    <w:rsid w:val="000C489C"/>
    <w:rsid w:val="000C4978"/>
    <w:rsid w:val="000C4D71"/>
    <w:rsid w:val="000C5002"/>
    <w:rsid w:val="000C5306"/>
    <w:rsid w:val="000C6E47"/>
    <w:rsid w:val="000C77D6"/>
    <w:rsid w:val="000D003E"/>
    <w:rsid w:val="000D0359"/>
    <w:rsid w:val="000D09B6"/>
    <w:rsid w:val="000D0BB9"/>
    <w:rsid w:val="000D1195"/>
    <w:rsid w:val="000D1289"/>
    <w:rsid w:val="000D155E"/>
    <w:rsid w:val="000D1EF3"/>
    <w:rsid w:val="000D2272"/>
    <w:rsid w:val="000D2751"/>
    <w:rsid w:val="000D285E"/>
    <w:rsid w:val="000D3392"/>
    <w:rsid w:val="000D35BD"/>
    <w:rsid w:val="000D35DE"/>
    <w:rsid w:val="000D36E6"/>
    <w:rsid w:val="000D3840"/>
    <w:rsid w:val="000D39AF"/>
    <w:rsid w:val="000D4272"/>
    <w:rsid w:val="000D55BA"/>
    <w:rsid w:val="000D5717"/>
    <w:rsid w:val="000D593E"/>
    <w:rsid w:val="000D5A87"/>
    <w:rsid w:val="000D5D50"/>
    <w:rsid w:val="000D5E2C"/>
    <w:rsid w:val="000D6020"/>
    <w:rsid w:val="000D62FD"/>
    <w:rsid w:val="000D6376"/>
    <w:rsid w:val="000D6C06"/>
    <w:rsid w:val="000D6D82"/>
    <w:rsid w:val="000D6F63"/>
    <w:rsid w:val="000D7322"/>
    <w:rsid w:val="000D79AD"/>
    <w:rsid w:val="000D7B5F"/>
    <w:rsid w:val="000E0D66"/>
    <w:rsid w:val="000E0EE3"/>
    <w:rsid w:val="000E114A"/>
    <w:rsid w:val="000E16E3"/>
    <w:rsid w:val="000E1C3A"/>
    <w:rsid w:val="000E24B9"/>
    <w:rsid w:val="000E2D2A"/>
    <w:rsid w:val="000E2D61"/>
    <w:rsid w:val="000E2E6E"/>
    <w:rsid w:val="000E2F5C"/>
    <w:rsid w:val="000E37A5"/>
    <w:rsid w:val="000E3A16"/>
    <w:rsid w:val="000E428E"/>
    <w:rsid w:val="000E47FD"/>
    <w:rsid w:val="000E5186"/>
    <w:rsid w:val="000E5B91"/>
    <w:rsid w:val="000E5BA8"/>
    <w:rsid w:val="000E61B0"/>
    <w:rsid w:val="000E657C"/>
    <w:rsid w:val="000E703F"/>
    <w:rsid w:val="000E737C"/>
    <w:rsid w:val="000F05E6"/>
    <w:rsid w:val="000F0B3B"/>
    <w:rsid w:val="000F16ED"/>
    <w:rsid w:val="000F1F05"/>
    <w:rsid w:val="000F276F"/>
    <w:rsid w:val="000F2982"/>
    <w:rsid w:val="000F2BEE"/>
    <w:rsid w:val="000F3724"/>
    <w:rsid w:val="000F39FC"/>
    <w:rsid w:val="000F3E88"/>
    <w:rsid w:val="000F4259"/>
    <w:rsid w:val="000F4B8B"/>
    <w:rsid w:val="000F50F0"/>
    <w:rsid w:val="000F518F"/>
    <w:rsid w:val="000F5395"/>
    <w:rsid w:val="000F54A0"/>
    <w:rsid w:val="000F62EF"/>
    <w:rsid w:val="000F6F27"/>
    <w:rsid w:val="000F70A6"/>
    <w:rsid w:val="000F71E6"/>
    <w:rsid w:val="000F736E"/>
    <w:rsid w:val="000F7B18"/>
    <w:rsid w:val="0010060D"/>
    <w:rsid w:val="00100E74"/>
    <w:rsid w:val="00101BCE"/>
    <w:rsid w:val="00101F2C"/>
    <w:rsid w:val="00102772"/>
    <w:rsid w:val="00102ED8"/>
    <w:rsid w:val="0010379A"/>
    <w:rsid w:val="0010427E"/>
    <w:rsid w:val="001042A7"/>
    <w:rsid w:val="001051EA"/>
    <w:rsid w:val="001056C4"/>
    <w:rsid w:val="00105918"/>
    <w:rsid w:val="001060DD"/>
    <w:rsid w:val="00107825"/>
    <w:rsid w:val="0010797F"/>
    <w:rsid w:val="0011074D"/>
    <w:rsid w:val="00110916"/>
    <w:rsid w:val="00110B0A"/>
    <w:rsid w:val="00110F58"/>
    <w:rsid w:val="00113807"/>
    <w:rsid w:val="00114699"/>
    <w:rsid w:val="0011534B"/>
    <w:rsid w:val="00115699"/>
    <w:rsid w:val="0011613A"/>
    <w:rsid w:val="00116DAB"/>
    <w:rsid w:val="00117444"/>
    <w:rsid w:val="00117EE6"/>
    <w:rsid w:val="00120276"/>
    <w:rsid w:val="00120674"/>
    <w:rsid w:val="00120A66"/>
    <w:rsid w:val="00120A7A"/>
    <w:rsid w:val="001213BC"/>
    <w:rsid w:val="00121F53"/>
    <w:rsid w:val="00122114"/>
    <w:rsid w:val="00122238"/>
    <w:rsid w:val="00123149"/>
    <w:rsid w:val="00123569"/>
    <w:rsid w:val="001238B3"/>
    <w:rsid w:val="001239D3"/>
    <w:rsid w:val="0012401E"/>
    <w:rsid w:val="001240CA"/>
    <w:rsid w:val="001245B1"/>
    <w:rsid w:val="001245DE"/>
    <w:rsid w:val="00124975"/>
    <w:rsid w:val="00124D04"/>
    <w:rsid w:val="00124EA5"/>
    <w:rsid w:val="001259F7"/>
    <w:rsid w:val="00125B8C"/>
    <w:rsid w:val="00125EF0"/>
    <w:rsid w:val="00125FFE"/>
    <w:rsid w:val="00126554"/>
    <w:rsid w:val="00126AA3"/>
    <w:rsid w:val="00126F3E"/>
    <w:rsid w:val="0012728F"/>
    <w:rsid w:val="001272FD"/>
    <w:rsid w:val="00127917"/>
    <w:rsid w:val="00127CE9"/>
    <w:rsid w:val="00127F5C"/>
    <w:rsid w:val="001309D5"/>
    <w:rsid w:val="001309E1"/>
    <w:rsid w:val="00131692"/>
    <w:rsid w:val="001330E2"/>
    <w:rsid w:val="001333C8"/>
    <w:rsid w:val="00133D61"/>
    <w:rsid w:val="00133E4A"/>
    <w:rsid w:val="00133F83"/>
    <w:rsid w:val="0013423E"/>
    <w:rsid w:val="00134A46"/>
    <w:rsid w:val="00134BCB"/>
    <w:rsid w:val="00134FC3"/>
    <w:rsid w:val="00135378"/>
    <w:rsid w:val="00135480"/>
    <w:rsid w:val="001360A0"/>
    <w:rsid w:val="001360CD"/>
    <w:rsid w:val="00136382"/>
    <w:rsid w:val="00140F2C"/>
    <w:rsid w:val="00141D30"/>
    <w:rsid w:val="00143101"/>
    <w:rsid w:val="00143153"/>
    <w:rsid w:val="00143C7D"/>
    <w:rsid w:val="00144234"/>
    <w:rsid w:val="0014435B"/>
    <w:rsid w:val="001450F9"/>
    <w:rsid w:val="001455F9"/>
    <w:rsid w:val="0014629D"/>
    <w:rsid w:val="001467CC"/>
    <w:rsid w:val="0014709F"/>
    <w:rsid w:val="00147544"/>
    <w:rsid w:val="0014777C"/>
    <w:rsid w:val="00147B58"/>
    <w:rsid w:val="00147C99"/>
    <w:rsid w:val="00147D7A"/>
    <w:rsid w:val="00150281"/>
    <w:rsid w:val="00150607"/>
    <w:rsid w:val="00150841"/>
    <w:rsid w:val="00151DA8"/>
    <w:rsid w:val="00151EF8"/>
    <w:rsid w:val="00151EFD"/>
    <w:rsid w:val="0015237A"/>
    <w:rsid w:val="00152938"/>
    <w:rsid w:val="001529A4"/>
    <w:rsid w:val="00152E27"/>
    <w:rsid w:val="0015343C"/>
    <w:rsid w:val="001537AF"/>
    <w:rsid w:val="00153C85"/>
    <w:rsid w:val="00153D3B"/>
    <w:rsid w:val="0015453F"/>
    <w:rsid w:val="001545EA"/>
    <w:rsid w:val="001546D8"/>
    <w:rsid w:val="001557AD"/>
    <w:rsid w:val="0015596B"/>
    <w:rsid w:val="00155A15"/>
    <w:rsid w:val="00155CEA"/>
    <w:rsid w:val="001577CE"/>
    <w:rsid w:val="00160030"/>
    <w:rsid w:val="00160592"/>
    <w:rsid w:val="001605BA"/>
    <w:rsid w:val="00160791"/>
    <w:rsid w:val="00160DAF"/>
    <w:rsid w:val="001619B4"/>
    <w:rsid w:val="0016242C"/>
    <w:rsid w:val="0016405A"/>
    <w:rsid w:val="001642FE"/>
    <w:rsid w:val="00164A20"/>
    <w:rsid w:val="00164D7D"/>
    <w:rsid w:val="00164F56"/>
    <w:rsid w:val="0016541F"/>
    <w:rsid w:val="001655F7"/>
    <w:rsid w:val="00165C8E"/>
    <w:rsid w:val="00166068"/>
    <w:rsid w:val="001663F0"/>
    <w:rsid w:val="00166461"/>
    <w:rsid w:val="00166E75"/>
    <w:rsid w:val="00166F21"/>
    <w:rsid w:val="001670E1"/>
    <w:rsid w:val="00170305"/>
    <w:rsid w:val="001708E4"/>
    <w:rsid w:val="00171317"/>
    <w:rsid w:val="00171E45"/>
    <w:rsid w:val="00171E93"/>
    <w:rsid w:val="00172629"/>
    <w:rsid w:val="001726A8"/>
    <w:rsid w:val="001729FE"/>
    <w:rsid w:val="0017344C"/>
    <w:rsid w:val="0017344F"/>
    <w:rsid w:val="00173E35"/>
    <w:rsid w:val="00173F19"/>
    <w:rsid w:val="00174232"/>
    <w:rsid w:val="001744BD"/>
    <w:rsid w:val="0017457B"/>
    <w:rsid w:val="00174933"/>
    <w:rsid w:val="00174AE7"/>
    <w:rsid w:val="00174FB9"/>
    <w:rsid w:val="001750F5"/>
    <w:rsid w:val="00176045"/>
    <w:rsid w:val="0017680E"/>
    <w:rsid w:val="00176A68"/>
    <w:rsid w:val="00176BAD"/>
    <w:rsid w:val="00176C2C"/>
    <w:rsid w:val="00176E54"/>
    <w:rsid w:val="00176E7A"/>
    <w:rsid w:val="00177763"/>
    <w:rsid w:val="001802D3"/>
    <w:rsid w:val="0018156B"/>
    <w:rsid w:val="001817BD"/>
    <w:rsid w:val="0018199C"/>
    <w:rsid w:val="0018223B"/>
    <w:rsid w:val="00182643"/>
    <w:rsid w:val="00182956"/>
    <w:rsid w:val="00182A5E"/>
    <w:rsid w:val="00182DF9"/>
    <w:rsid w:val="00183071"/>
    <w:rsid w:val="00183236"/>
    <w:rsid w:val="00183390"/>
    <w:rsid w:val="00183908"/>
    <w:rsid w:val="00183D02"/>
    <w:rsid w:val="00184335"/>
    <w:rsid w:val="00184524"/>
    <w:rsid w:val="00184A54"/>
    <w:rsid w:val="001853D9"/>
    <w:rsid w:val="00185A18"/>
    <w:rsid w:val="00186617"/>
    <w:rsid w:val="00186974"/>
    <w:rsid w:val="00187CCE"/>
    <w:rsid w:val="00190282"/>
    <w:rsid w:val="00190AD0"/>
    <w:rsid w:val="00190FA3"/>
    <w:rsid w:val="001929E4"/>
    <w:rsid w:val="00194357"/>
    <w:rsid w:val="00194DA0"/>
    <w:rsid w:val="00195463"/>
    <w:rsid w:val="001964AB"/>
    <w:rsid w:val="001969DE"/>
    <w:rsid w:val="001969F9"/>
    <w:rsid w:val="00196D08"/>
    <w:rsid w:val="0019729B"/>
    <w:rsid w:val="001977B8"/>
    <w:rsid w:val="001978D9"/>
    <w:rsid w:val="00197942"/>
    <w:rsid w:val="001979B5"/>
    <w:rsid w:val="00197C87"/>
    <w:rsid w:val="001A01A4"/>
    <w:rsid w:val="001A0292"/>
    <w:rsid w:val="001A04E8"/>
    <w:rsid w:val="001A05A4"/>
    <w:rsid w:val="001A0894"/>
    <w:rsid w:val="001A12E5"/>
    <w:rsid w:val="001A1481"/>
    <w:rsid w:val="001A1C99"/>
    <w:rsid w:val="001A1EDB"/>
    <w:rsid w:val="001A2489"/>
    <w:rsid w:val="001A2631"/>
    <w:rsid w:val="001A2A0D"/>
    <w:rsid w:val="001A362F"/>
    <w:rsid w:val="001A3C91"/>
    <w:rsid w:val="001A3C97"/>
    <w:rsid w:val="001A41A4"/>
    <w:rsid w:val="001A4CF2"/>
    <w:rsid w:val="001A532C"/>
    <w:rsid w:val="001A553A"/>
    <w:rsid w:val="001A571E"/>
    <w:rsid w:val="001A5855"/>
    <w:rsid w:val="001A5E21"/>
    <w:rsid w:val="001A6106"/>
    <w:rsid w:val="001A686C"/>
    <w:rsid w:val="001A6A8C"/>
    <w:rsid w:val="001A6AE6"/>
    <w:rsid w:val="001A6CA8"/>
    <w:rsid w:val="001A6CE6"/>
    <w:rsid w:val="001A733E"/>
    <w:rsid w:val="001A7550"/>
    <w:rsid w:val="001A7DC5"/>
    <w:rsid w:val="001B0873"/>
    <w:rsid w:val="001B0B27"/>
    <w:rsid w:val="001B0B7E"/>
    <w:rsid w:val="001B118A"/>
    <w:rsid w:val="001B1CFD"/>
    <w:rsid w:val="001B1F6A"/>
    <w:rsid w:val="001B24DE"/>
    <w:rsid w:val="001B3012"/>
    <w:rsid w:val="001B333C"/>
    <w:rsid w:val="001B33BF"/>
    <w:rsid w:val="001B3966"/>
    <w:rsid w:val="001B3EBE"/>
    <w:rsid w:val="001B49B1"/>
    <w:rsid w:val="001B4CB1"/>
    <w:rsid w:val="001B5990"/>
    <w:rsid w:val="001B64D7"/>
    <w:rsid w:val="001B65A2"/>
    <w:rsid w:val="001B6E15"/>
    <w:rsid w:val="001B6FC4"/>
    <w:rsid w:val="001B78FD"/>
    <w:rsid w:val="001B7C71"/>
    <w:rsid w:val="001B7D74"/>
    <w:rsid w:val="001B7F28"/>
    <w:rsid w:val="001C0764"/>
    <w:rsid w:val="001C1079"/>
    <w:rsid w:val="001C1C2B"/>
    <w:rsid w:val="001C273E"/>
    <w:rsid w:val="001C2B7E"/>
    <w:rsid w:val="001C2CD4"/>
    <w:rsid w:val="001C2FC3"/>
    <w:rsid w:val="001C372C"/>
    <w:rsid w:val="001C3B82"/>
    <w:rsid w:val="001C470F"/>
    <w:rsid w:val="001C4DD6"/>
    <w:rsid w:val="001C599E"/>
    <w:rsid w:val="001C5CE0"/>
    <w:rsid w:val="001C7877"/>
    <w:rsid w:val="001C79C5"/>
    <w:rsid w:val="001D19F4"/>
    <w:rsid w:val="001D1AF5"/>
    <w:rsid w:val="001D234D"/>
    <w:rsid w:val="001D239E"/>
    <w:rsid w:val="001D2AFE"/>
    <w:rsid w:val="001D2D42"/>
    <w:rsid w:val="001D306A"/>
    <w:rsid w:val="001D31CA"/>
    <w:rsid w:val="001D3534"/>
    <w:rsid w:val="001D3B72"/>
    <w:rsid w:val="001D40A2"/>
    <w:rsid w:val="001D40B2"/>
    <w:rsid w:val="001D4B36"/>
    <w:rsid w:val="001D50E7"/>
    <w:rsid w:val="001D54EC"/>
    <w:rsid w:val="001D678C"/>
    <w:rsid w:val="001D6D04"/>
    <w:rsid w:val="001D75E6"/>
    <w:rsid w:val="001D7C60"/>
    <w:rsid w:val="001D7E6C"/>
    <w:rsid w:val="001D7F0C"/>
    <w:rsid w:val="001E036A"/>
    <w:rsid w:val="001E07D9"/>
    <w:rsid w:val="001E0903"/>
    <w:rsid w:val="001E12B2"/>
    <w:rsid w:val="001E1965"/>
    <w:rsid w:val="001E21F2"/>
    <w:rsid w:val="001E2A82"/>
    <w:rsid w:val="001E3832"/>
    <w:rsid w:val="001E4037"/>
    <w:rsid w:val="001E41B1"/>
    <w:rsid w:val="001E5295"/>
    <w:rsid w:val="001E5738"/>
    <w:rsid w:val="001E5B06"/>
    <w:rsid w:val="001E5BF7"/>
    <w:rsid w:val="001E6539"/>
    <w:rsid w:val="001E65AA"/>
    <w:rsid w:val="001E739D"/>
    <w:rsid w:val="001F007E"/>
    <w:rsid w:val="001F036D"/>
    <w:rsid w:val="001F12B1"/>
    <w:rsid w:val="001F1717"/>
    <w:rsid w:val="001F1C8F"/>
    <w:rsid w:val="001F1F0A"/>
    <w:rsid w:val="001F24C4"/>
    <w:rsid w:val="001F2BB9"/>
    <w:rsid w:val="001F2E50"/>
    <w:rsid w:val="001F2E91"/>
    <w:rsid w:val="001F37F9"/>
    <w:rsid w:val="001F3EE6"/>
    <w:rsid w:val="001F4423"/>
    <w:rsid w:val="001F513F"/>
    <w:rsid w:val="001F5954"/>
    <w:rsid w:val="001F62CE"/>
    <w:rsid w:val="001F6BDB"/>
    <w:rsid w:val="001F7EEF"/>
    <w:rsid w:val="0020005C"/>
    <w:rsid w:val="002014CA"/>
    <w:rsid w:val="00201BA6"/>
    <w:rsid w:val="00202650"/>
    <w:rsid w:val="0020272C"/>
    <w:rsid w:val="0020288F"/>
    <w:rsid w:val="0020299C"/>
    <w:rsid w:val="00202C01"/>
    <w:rsid w:val="00202C96"/>
    <w:rsid w:val="002031A3"/>
    <w:rsid w:val="00203493"/>
    <w:rsid w:val="00203580"/>
    <w:rsid w:val="002036EB"/>
    <w:rsid w:val="00203F02"/>
    <w:rsid w:val="002044BC"/>
    <w:rsid w:val="00205687"/>
    <w:rsid w:val="00205851"/>
    <w:rsid w:val="00205D9D"/>
    <w:rsid w:val="00206B73"/>
    <w:rsid w:val="00206D7E"/>
    <w:rsid w:val="00207310"/>
    <w:rsid w:val="002100E0"/>
    <w:rsid w:val="00210215"/>
    <w:rsid w:val="002106CC"/>
    <w:rsid w:val="00210E63"/>
    <w:rsid w:val="002115B0"/>
    <w:rsid w:val="00211C4E"/>
    <w:rsid w:val="00211DC3"/>
    <w:rsid w:val="00212243"/>
    <w:rsid w:val="0021283D"/>
    <w:rsid w:val="002129B4"/>
    <w:rsid w:val="00212E17"/>
    <w:rsid w:val="00213210"/>
    <w:rsid w:val="002138CE"/>
    <w:rsid w:val="00213B14"/>
    <w:rsid w:val="00213DAF"/>
    <w:rsid w:val="00213E19"/>
    <w:rsid w:val="00213ECA"/>
    <w:rsid w:val="002140A4"/>
    <w:rsid w:val="00214915"/>
    <w:rsid w:val="00214D0A"/>
    <w:rsid w:val="00215A21"/>
    <w:rsid w:val="00215A3E"/>
    <w:rsid w:val="00215AAF"/>
    <w:rsid w:val="00215B77"/>
    <w:rsid w:val="00215D9B"/>
    <w:rsid w:val="00216E4D"/>
    <w:rsid w:val="00216EBA"/>
    <w:rsid w:val="00216FA5"/>
    <w:rsid w:val="00217424"/>
    <w:rsid w:val="00220844"/>
    <w:rsid w:val="00220DE4"/>
    <w:rsid w:val="00221190"/>
    <w:rsid w:val="00221CB8"/>
    <w:rsid w:val="00221DEB"/>
    <w:rsid w:val="00221EDE"/>
    <w:rsid w:val="00221FB8"/>
    <w:rsid w:val="00222142"/>
    <w:rsid w:val="00222DF5"/>
    <w:rsid w:val="00223309"/>
    <w:rsid w:val="0022426D"/>
    <w:rsid w:val="00224931"/>
    <w:rsid w:val="002250AE"/>
    <w:rsid w:val="002254D6"/>
    <w:rsid w:val="00225768"/>
    <w:rsid w:val="00225875"/>
    <w:rsid w:val="00225A65"/>
    <w:rsid w:val="002300CF"/>
    <w:rsid w:val="00230214"/>
    <w:rsid w:val="00230D1D"/>
    <w:rsid w:val="002312E9"/>
    <w:rsid w:val="0023148E"/>
    <w:rsid w:val="002315CA"/>
    <w:rsid w:val="00231C59"/>
    <w:rsid w:val="002320F7"/>
    <w:rsid w:val="0023228C"/>
    <w:rsid w:val="002329A8"/>
    <w:rsid w:val="00232DAC"/>
    <w:rsid w:val="0023311F"/>
    <w:rsid w:val="00233CCE"/>
    <w:rsid w:val="00233E54"/>
    <w:rsid w:val="002341BC"/>
    <w:rsid w:val="00234424"/>
    <w:rsid w:val="00235826"/>
    <w:rsid w:val="00235BC5"/>
    <w:rsid w:val="00236372"/>
    <w:rsid w:val="0023671C"/>
    <w:rsid w:val="00236B1B"/>
    <w:rsid w:val="00236B5F"/>
    <w:rsid w:val="0023767C"/>
    <w:rsid w:val="00237689"/>
    <w:rsid w:val="002377C8"/>
    <w:rsid w:val="00237800"/>
    <w:rsid w:val="002378F8"/>
    <w:rsid w:val="002405A2"/>
    <w:rsid w:val="00240E55"/>
    <w:rsid w:val="00241073"/>
    <w:rsid w:val="00241718"/>
    <w:rsid w:val="00241776"/>
    <w:rsid w:val="00241F5C"/>
    <w:rsid w:val="00241F89"/>
    <w:rsid w:val="00242448"/>
    <w:rsid w:val="00242BD7"/>
    <w:rsid w:val="00243355"/>
    <w:rsid w:val="0024362E"/>
    <w:rsid w:val="0024367A"/>
    <w:rsid w:val="00243D3C"/>
    <w:rsid w:val="00244203"/>
    <w:rsid w:val="00244355"/>
    <w:rsid w:val="00244D1E"/>
    <w:rsid w:val="00244F2B"/>
    <w:rsid w:val="0024533D"/>
    <w:rsid w:val="002455DD"/>
    <w:rsid w:val="00245CC4"/>
    <w:rsid w:val="00245DD3"/>
    <w:rsid w:val="00246493"/>
    <w:rsid w:val="002467F2"/>
    <w:rsid w:val="00246990"/>
    <w:rsid w:val="00246B27"/>
    <w:rsid w:val="00246EA8"/>
    <w:rsid w:val="00246FA0"/>
    <w:rsid w:val="00247017"/>
    <w:rsid w:val="00247194"/>
    <w:rsid w:val="00247623"/>
    <w:rsid w:val="0024785F"/>
    <w:rsid w:val="00247C51"/>
    <w:rsid w:val="00247C81"/>
    <w:rsid w:val="00247D02"/>
    <w:rsid w:val="00247D3B"/>
    <w:rsid w:val="00247D89"/>
    <w:rsid w:val="00250268"/>
    <w:rsid w:val="002508D0"/>
    <w:rsid w:val="00250BCE"/>
    <w:rsid w:val="002516C3"/>
    <w:rsid w:val="00251BCD"/>
    <w:rsid w:val="0025244D"/>
    <w:rsid w:val="00252C50"/>
    <w:rsid w:val="00252E6C"/>
    <w:rsid w:val="0025326D"/>
    <w:rsid w:val="00253AC4"/>
    <w:rsid w:val="00254291"/>
    <w:rsid w:val="002545A1"/>
    <w:rsid w:val="00256104"/>
    <w:rsid w:val="00256606"/>
    <w:rsid w:val="00256E9E"/>
    <w:rsid w:val="002571AF"/>
    <w:rsid w:val="00257256"/>
    <w:rsid w:val="002573A6"/>
    <w:rsid w:val="002573F4"/>
    <w:rsid w:val="00257652"/>
    <w:rsid w:val="00257EA1"/>
    <w:rsid w:val="00257EB4"/>
    <w:rsid w:val="00257ED9"/>
    <w:rsid w:val="0026012A"/>
    <w:rsid w:val="002602A5"/>
    <w:rsid w:val="0026068A"/>
    <w:rsid w:val="00261B42"/>
    <w:rsid w:val="0026290E"/>
    <w:rsid w:val="002629C0"/>
    <w:rsid w:val="00262C3D"/>
    <w:rsid w:val="00262F02"/>
    <w:rsid w:val="00263F83"/>
    <w:rsid w:val="00264048"/>
    <w:rsid w:val="00264144"/>
    <w:rsid w:val="00264335"/>
    <w:rsid w:val="00264554"/>
    <w:rsid w:val="0026488B"/>
    <w:rsid w:val="00266310"/>
    <w:rsid w:val="002667C7"/>
    <w:rsid w:val="0026681D"/>
    <w:rsid w:val="002669B3"/>
    <w:rsid w:val="00270392"/>
    <w:rsid w:val="00270466"/>
    <w:rsid w:val="00270C9D"/>
    <w:rsid w:val="00271249"/>
    <w:rsid w:val="002713F8"/>
    <w:rsid w:val="002715F5"/>
    <w:rsid w:val="00271AEE"/>
    <w:rsid w:val="00271D42"/>
    <w:rsid w:val="00272283"/>
    <w:rsid w:val="002724CB"/>
    <w:rsid w:val="0027271D"/>
    <w:rsid w:val="00272AF5"/>
    <w:rsid w:val="00272D56"/>
    <w:rsid w:val="00273264"/>
    <w:rsid w:val="002733C2"/>
    <w:rsid w:val="00273B3A"/>
    <w:rsid w:val="00273B98"/>
    <w:rsid w:val="00274A98"/>
    <w:rsid w:val="00274EA3"/>
    <w:rsid w:val="00277198"/>
    <w:rsid w:val="00277323"/>
    <w:rsid w:val="00277772"/>
    <w:rsid w:val="0027782C"/>
    <w:rsid w:val="002800FC"/>
    <w:rsid w:val="00280681"/>
    <w:rsid w:val="00280BF8"/>
    <w:rsid w:val="00281591"/>
    <w:rsid w:val="00281598"/>
    <w:rsid w:val="00281D41"/>
    <w:rsid w:val="002821FE"/>
    <w:rsid w:val="002825CD"/>
    <w:rsid w:val="00282BEF"/>
    <w:rsid w:val="00282C18"/>
    <w:rsid w:val="00282C23"/>
    <w:rsid w:val="00282CEA"/>
    <w:rsid w:val="00282D5B"/>
    <w:rsid w:val="0028355D"/>
    <w:rsid w:val="00283B06"/>
    <w:rsid w:val="00284513"/>
    <w:rsid w:val="00284812"/>
    <w:rsid w:val="00284871"/>
    <w:rsid w:val="00284A25"/>
    <w:rsid w:val="00285D62"/>
    <w:rsid w:val="00285F5A"/>
    <w:rsid w:val="002860CC"/>
    <w:rsid w:val="00286290"/>
    <w:rsid w:val="00286487"/>
    <w:rsid w:val="002869D4"/>
    <w:rsid w:val="0028739F"/>
    <w:rsid w:val="002875BC"/>
    <w:rsid w:val="0028778E"/>
    <w:rsid w:val="00287A04"/>
    <w:rsid w:val="00287B91"/>
    <w:rsid w:val="00287FCA"/>
    <w:rsid w:val="002903DF"/>
    <w:rsid w:val="00290F44"/>
    <w:rsid w:val="0029194E"/>
    <w:rsid w:val="0029209D"/>
    <w:rsid w:val="00292CE8"/>
    <w:rsid w:val="0029339F"/>
    <w:rsid w:val="002934FF"/>
    <w:rsid w:val="00293600"/>
    <w:rsid w:val="002936FA"/>
    <w:rsid w:val="00293C0F"/>
    <w:rsid w:val="0029403F"/>
    <w:rsid w:val="0029447C"/>
    <w:rsid w:val="00295E01"/>
    <w:rsid w:val="00295E4B"/>
    <w:rsid w:val="002961CA"/>
    <w:rsid w:val="00296361"/>
    <w:rsid w:val="00297742"/>
    <w:rsid w:val="00297A76"/>
    <w:rsid w:val="00297A7A"/>
    <w:rsid w:val="00297E92"/>
    <w:rsid w:val="002A051A"/>
    <w:rsid w:val="002A0F13"/>
    <w:rsid w:val="002A1099"/>
    <w:rsid w:val="002A2991"/>
    <w:rsid w:val="002A2DF8"/>
    <w:rsid w:val="002A2FB5"/>
    <w:rsid w:val="002A3334"/>
    <w:rsid w:val="002A3375"/>
    <w:rsid w:val="002A345A"/>
    <w:rsid w:val="002A369A"/>
    <w:rsid w:val="002A37F0"/>
    <w:rsid w:val="002A3C43"/>
    <w:rsid w:val="002A3EFE"/>
    <w:rsid w:val="002A4F67"/>
    <w:rsid w:val="002A4FFC"/>
    <w:rsid w:val="002A5145"/>
    <w:rsid w:val="002A5178"/>
    <w:rsid w:val="002A5A9F"/>
    <w:rsid w:val="002A6490"/>
    <w:rsid w:val="002A6C71"/>
    <w:rsid w:val="002A6F98"/>
    <w:rsid w:val="002B01E0"/>
    <w:rsid w:val="002B08D4"/>
    <w:rsid w:val="002B0B4C"/>
    <w:rsid w:val="002B11C8"/>
    <w:rsid w:val="002B14B5"/>
    <w:rsid w:val="002B16D0"/>
    <w:rsid w:val="002B1F3C"/>
    <w:rsid w:val="002B2219"/>
    <w:rsid w:val="002B2622"/>
    <w:rsid w:val="002B3100"/>
    <w:rsid w:val="002B3194"/>
    <w:rsid w:val="002B39A6"/>
    <w:rsid w:val="002B3B4D"/>
    <w:rsid w:val="002B42E2"/>
    <w:rsid w:val="002B43F3"/>
    <w:rsid w:val="002B46AA"/>
    <w:rsid w:val="002B4DAA"/>
    <w:rsid w:val="002B65F1"/>
    <w:rsid w:val="002B66A6"/>
    <w:rsid w:val="002B6796"/>
    <w:rsid w:val="002B6CEF"/>
    <w:rsid w:val="002B7477"/>
    <w:rsid w:val="002B7F22"/>
    <w:rsid w:val="002C1B55"/>
    <w:rsid w:val="002C1EC5"/>
    <w:rsid w:val="002C2A13"/>
    <w:rsid w:val="002C3863"/>
    <w:rsid w:val="002C3CB7"/>
    <w:rsid w:val="002C402B"/>
    <w:rsid w:val="002C42FB"/>
    <w:rsid w:val="002C458E"/>
    <w:rsid w:val="002C5390"/>
    <w:rsid w:val="002C55E2"/>
    <w:rsid w:val="002C5932"/>
    <w:rsid w:val="002C6086"/>
    <w:rsid w:val="002C6174"/>
    <w:rsid w:val="002C6A6B"/>
    <w:rsid w:val="002C7359"/>
    <w:rsid w:val="002C7421"/>
    <w:rsid w:val="002C7DCC"/>
    <w:rsid w:val="002C7F73"/>
    <w:rsid w:val="002D019B"/>
    <w:rsid w:val="002D046F"/>
    <w:rsid w:val="002D06F4"/>
    <w:rsid w:val="002D0807"/>
    <w:rsid w:val="002D0BF7"/>
    <w:rsid w:val="002D0E13"/>
    <w:rsid w:val="002D0FB5"/>
    <w:rsid w:val="002D2871"/>
    <w:rsid w:val="002D3041"/>
    <w:rsid w:val="002D3915"/>
    <w:rsid w:val="002D3944"/>
    <w:rsid w:val="002D531F"/>
    <w:rsid w:val="002D5439"/>
    <w:rsid w:val="002D5628"/>
    <w:rsid w:val="002D5AED"/>
    <w:rsid w:val="002D5EDB"/>
    <w:rsid w:val="002D5EEB"/>
    <w:rsid w:val="002D620D"/>
    <w:rsid w:val="002D671D"/>
    <w:rsid w:val="002D6853"/>
    <w:rsid w:val="002D688A"/>
    <w:rsid w:val="002D6E5C"/>
    <w:rsid w:val="002D7989"/>
    <w:rsid w:val="002E01F7"/>
    <w:rsid w:val="002E0967"/>
    <w:rsid w:val="002E1073"/>
    <w:rsid w:val="002E168A"/>
    <w:rsid w:val="002E16B4"/>
    <w:rsid w:val="002E1817"/>
    <w:rsid w:val="002E1C4E"/>
    <w:rsid w:val="002E2930"/>
    <w:rsid w:val="002E2A16"/>
    <w:rsid w:val="002E2FEF"/>
    <w:rsid w:val="002E3A9A"/>
    <w:rsid w:val="002E42EC"/>
    <w:rsid w:val="002E4583"/>
    <w:rsid w:val="002E4CCC"/>
    <w:rsid w:val="002E4DF2"/>
    <w:rsid w:val="002E5157"/>
    <w:rsid w:val="002E5650"/>
    <w:rsid w:val="002E6690"/>
    <w:rsid w:val="002E6703"/>
    <w:rsid w:val="002E68AD"/>
    <w:rsid w:val="002E6ACA"/>
    <w:rsid w:val="002E6FD1"/>
    <w:rsid w:val="002E796F"/>
    <w:rsid w:val="002E7C97"/>
    <w:rsid w:val="002F00CD"/>
    <w:rsid w:val="002F0B0E"/>
    <w:rsid w:val="002F0B3E"/>
    <w:rsid w:val="002F10FF"/>
    <w:rsid w:val="002F1380"/>
    <w:rsid w:val="002F2121"/>
    <w:rsid w:val="002F33F5"/>
    <w:rsid w:val="002F3E71"/>
    <w:rsid w:val="002F438B"/>
    <w:rsid w:val="002F48CF"/>
    <w:rsid w:val="002F4A04"/>
    <w:rsid w:val="002F4C6C"/>
    <w:rsid w:val="002F4CCE"/>
    <w:rsid w:val="002F4D7F"/>
    <w:rsid w:val="002F4FF0"/>
    <w:rsid w:val="002F508A"/>
    <w:rsid w:val="002F6338"/>
    <w:rsid w:val="002F63D7"/>
    <w:rsid w:val="002F655D"/>
    <w:rsid w:val="002F6D49"/>
    <w:rsid w:val="002F6D51"/>
    <w:rsid w:val="002F7096"/>
    <w:rsid w:val="002F7F17"/>
    <w:rsid w:val="003001DC"/>
    <w:rsid w:val="00300DEE"/>
    <w:rsid w:val="00301417"/>
    <w:rsid w:val="00301776"/>
    <w:rsid w:val="00301A26"/>
    <w:rsid w:val="00301C31"/>
    <w:rsid w:val="00301D18"/>
    <w:rsid w:val="00302D03"/>
    <w:rsid w:val="00302DF1"/>
    <w:rsid w:val="00302FAE"/>
    <w:rsid w:val="00303248"/>
    <w:rsid w:val="00303640"/>
    <w:rsid w:val="003042D2"/>
    <w:rsid w:val="00304A60"/>
    <w:rsid w:val="0030511A"/>
    <w:rsid w:val="00305A73"/>
    <w:rsid w:val="00305B57"/>
    <w:rsid w:val="00305CB3"/>
    <w:rsid w:val="00305E47"/>
    <w:rsid w:val="0030634B"/>
    <w:rsid w:val="0030641B"/>
    <w:rsid w:val="00306C7B"/>
    <w:rsid w:val="00307431"/>
    <w:rsid w:val="003076F5"/>
    <w:rsid w:val="003103D9"/>
    <w:rsid w:val="00310DE9"/>
    <w:rsid w:val="00311289"/>
    <w:rsid w:val="00311436"/>
    <w:rsid w:val="00311CB1"/>
    <w:rsid w:val="003132D7"/>
    <w:rsid w:val="0031346E"/>
    <w:rsid w:val="00313973"/>
    <w:rsid w:val="00313DA1"/>
    <w:rsid w:val="00313E4B"/>
    <w:rsid w:val="00314CB6"/>
    <w:rsid w:val="0031519B"/>
    <w:rsid w:val="00315CAA"/>
    <w:rsid w:val="003161D0"/>
    <w:rsid w:val="003170BD"/>
    <w:rsid w:val="003173FC"/>
    <w:rsid w:val="00317CB1"/>
    <w:rsid w:val="00320597"/>
    <w:rsid w:val="00320807"/>
    <w:rsid w:val="00320A5B"/>
    <w:rsid w:val="00320D58"/>
    <w:rsid w:val="003211BC"/>
    <w:rsid w:val="00321CBA"/>
    <w:rsid w:val="00322E41"/>
    <w:rsid w:val="003233B4"/>
    <w:rsid w:val="003237CA"/>
    <w:rsid w:val="003239C8"/>
    <w:rsid w:val="00323A7C"/>
    <w:rsid w:val="00324460"/>
    <w:rsid w:val="003245EF"/>
    <w:rsid w:val="00324798"/>
    <w:rsid w:val="003249CC"/>
    <w:rsid w:val="0032505F"/>
    <w:rsid w:val="003258EE"/>
    <w:rsid w:val="00325D31"/>
    <w:rsid w:val="00325F78"/>
    <w:rsid w:val="00326071"/>
    <w:rsid w:val="003263B6"/>
    <w:rsid w:val="00326A7F"/>
    <w:rsid w:val="00327412"/>
    <w:rsid w:val="003278D1"/>
    <w:rsid w:val="00330091"/>
    <w:rsid w:val="003307B9"/>
    <w:rsid w:val="00330BBA"/>
    <w:rsid w:val="00330EA8"/>
    <w:rsid w:val="003310C5"/>
    <w:rsid w:val="003314F2"/>
    <w:rsid w:val="003315A5"/>
    <w:rsid w:val="00331886"/>
    <w:rsid w:val="003324D1"/>
    <w:rsid w:val="003324D5"/>
    <w:rsid w:val="00332548"/>
    <w:rsid w:val="0033346C"/>
    <w:rsid w:val="0033371C"/>
    <w:rsid w:val="00333A52"/>
    <w:rsid w:val="00333AED"/>
    <w:rsid w:val="00333D33"/>
    <w:rsid w:val="00334BB9"/>
    <w:rsid w:val="00335B07"/>
    <w:rsid w:val="00335B45"/>
    <w:rsid w:val="00336051"/>
    <w:rsid w:val="0033617E"/>
    <w:rsid w:val="003363F0"/>
    <w:rsid w:val="00336942"/>
    <w:rsid w:val="00336B04"/>
    <w:rsid w:val="00336B0E"/>
    <w:rsid w:val="00336FD3"/>
    <w:rsid w:val="00336FE1"/>
    <w:rsid w:val="00337504"/>
    <w:rsid w:val="003378C5"/>
    <w:rsid w:val="00340477"/>
    <w:rsid w:val="00340768"/>
    <w:rsid w:val="0034153A"/>
    <w:rsid w:val="003415CA"/>
    <w:rsid w:val="00341940"/>
    <w:rsid w:val="00341A4D"/>
    <w:rsid w:val="00342539"/>
    <w:rsid w:val="003425E3"/>
    <w:rsid w:val="00342720"/>
    <w:rsid w:val="003427C6"/>
    <w:rsid w:val="00343000"/>
    <w:rsid w:val="0034304D"/>
    <w:rsid w:val="003435EB"/>
    <w:rsid w:val="00343654"/>
    <w:rsid w:val="00344FC0"/>
    <w:rsid w:val="00345100"/>
    <w:rsid w:val="00345742"/>
    <w:rsid w:val="0034602A"/>
    <w:rsid w:val="00347490"/>
    <w:rsid w:val="003474E9"/>
    <w:rsid w:val="00347B24"/>
    <w:rsid w:val="00347B82"/>
    <w:rsid w:val="00350409"/>
    <w:rsid w:val="00350FD2"/>
    <w:rsid w:val="00350FF8"/>
    <w:rsid w:val="00351528"/>
    <w:rsid w:val="003516B6"/>
    <w:rsid w:val="00351717"/>
    <w:rsid w:val="003518EB"/>
    <w:rsid w:val="00351BA9"/>
    <w:rsid w:val="0035332F"/>
    <w:rsid w:val="00353834"/>
    <w:rsid w:val="00354399"/>
    <w:rsid w:val="003548B2"/>
    <w:rsid w:val="0035499B"/>
    <w:rsid w:val="00354BF9"/>
    <w:rsid w:val="00355E90"/>
    <w:rsid w:val="003562E4"/>
    <w:rsid w:val="00357F19"/>
    <w:rsid w:val="0036005D"/>
    <w:rsid w:val="00360856"/>
    <w:rsid w:val="00361248"/>
    <w:rsid w:val="00361552"/>
    <w:rsid w:val="0036173A"/>
    <w:rsid w:val="00361F73"/>
    <w:rsid w:val="00362323"/>
    <w:rsid w:val="00362AE3"/>
    <w:rsid w:val="00362F21"/>
    <w:rsid w:val="003636E4"/>
    <w:rsid w:val="003643D4"/>
    <w:rsid w:val="00364645"/>
    <w:rsid w:val="00364BD3"/>
    <w:rsid w:val="00364C37"/>
    <w:rsid w:val="00364F30"/>
    <w:rsid w:val="003665FF"/>
    <w:rsid w:val="00366D93"/>
    <w:rsid w:val="00367299"/>
    <w:rsid w:val="003674FB"/>
    <w:rsid w:val="00367D8C"/>
    <w:rsid w:val="003701FF"/>
    <w:rsid w:val="00370BA9"/>
    <w:rsid w:val="00371287"/>
    <w:rsid w:val="00371D97"/>
    <w:rsid w:val="0037225B"/>
    <w:rsid w:val="00372345"/>
    <w:rsid w:val="003727CF"/>
    <w:rsid w:val="00372825"/>
    <w:rsid w:val="00372C07"/>
    <w:rsid w:val="00372DA7"/>
    <w:rsid w:val="00372F81"/>
    <w:rsid w:val="003730D7"/>
    <w:rsid w:val="003739DE"/>
    <w:rsid w:val="00373A4A"/>
    <w:rsid w:val="00373CC3"/>
    <w:rsid w:val="00373F26"/>
    <w:rsid w:val="00373F9D"/>
    <w:rsid w:val="0037403E"/>
    <w:rsid w:val="003740CC"/>
    <w:rsid w:val="00374A29"/>
    <w:rsid w:val="00376816"/>
    <w:rsid w:val="00377857"/>
    <w:rsid w:val="00377CFB"/>
    <w:rsid w:val="003800F6"/>
    <w:rsid w:val="00380174"/>
    <w:rsid w:val="003805CD"/>
    <w:rsid w:val="00380F11"/>
    <w:rsid w:val="003816D0"/>
    <w:rsid w:val="00381A3D"/>
    <w:rsid w:val="00381D3C"/>
    <w:rsid w:val="00382DD8"/>
    <w:rsid w:val="003832F7"/>
    <w:rsid w:val="00383563"/>
    <w:rsid w:val="00384826"/>
    <w:rsid w:val="00384FF9"/>
    <w:rsid w:val="00385072"/>
    <w:rsid w:val="0038587F"/>
    <w:rsid w:val="00385A7C"/>
    <w:rsid w:val="00386036"/>
    <w:rsid w:val="0038607C"/>
    <w:rsid w:val="00386C35"/>
    <w:rsid w:val="0038757F"/>
    <w:rsid w:val="003876F9"/>
    <w:rsid w:val="00387AEF"/>
    <w:rsid w:val="00387BF0"/>
    <w:rsid w:val="00387F6B"/>
    <w:rsid w:val="00390932"/>
    <w:rsid w:val="00391486"/>
    <w:rsid w:val="003915AD"/>
    <w:rsid w:val="003928D2"/>
    <w:rsid w:val="0039327B"/>
    <w:rsid w:val="00393A2C"/>
    <w:rsid w:val="00393B0F"/>
    <w:rsid w:val="0039449E"/>
    <w:rsid w:val="003945F7"/>
    <w:rsid w:val="00394606"/>
    <w:rsid w:val="00394DB0"/>
    <w:rsid w:val="003957C2"/>
    <w:rsid w:val="00396957"/>
    <w:rsid w:val="00396AF4"/>
    <w:rsid w:val="003971E8"/>
    <w:rsid w:val="0039723D"/>
    <w:rsid w:val="003975D9"/>
    <w:rsid w:val="003977C0"/>
    <w:rsid w:val="00397FEF"/>
    <w:rsid w:val="003A0398"/>
    <w:rsid w:val="003A1A88"/>
    <w:rsid w:val="003A2079"/>
    <w:rsid w:val="003A23EF"/>
    <w:rsid w:val="003A2531"/>
    <w:rsid w:val="003A25F9"/>
    <w:rsid w:val="003A26EA"/>
    <w:rsid w:val="003A298E"/>
    <w:rsid w:val="003A2B00"/>
    <w:rsid w:val="003A32D4"/>
    <w:rsid w:val="003A3657"/>
    <w:rsid w:val="003A4C3E"/>
    <w:rsid w:val="003A56CF"/>
    <w:rsid w:val="003A5844"/>
    <w:rsid w:val="003A5F5D"/>
    <w:rsid w:val="003A6091"/>
    <w:rsid w:val="003A6141"/>
    <w:rsid w:val="003A61C8"/>
    <w:rsid w:val="003A7C98"/>
    <w:rsid w:val="003A7F85"/>
    <w:rsid w:val="003B030E"/>
    <w:rsid w:val="003B0417"/>
    <w:rsid w:val="003B0C74"/>
    <w:rsid w:val="003B1769"/>
    <w:rsid w:val="003B1AAE"/>
    <w:rsid w:val="003B1DC5"/>
    <w:rsid w:val="003B2A06"/>
    <w:rsid w:val="003B43E7"/>
    <w:rsid w:val="003B4C1A"/>
    <w:rsid w:val="003B4EF8"/>
    <w:rsid w:val="003B543F"/>
    <w:rsid w:val="003B5750"/>
    <w:rsid w:val="003B5AAB"/>
    <w:rsid w:val="003B5CB3"/>
    <w:rsid w:val="003B5EE4"/>
    <w:rsid w:val="003B67FF"/>
    <w:rsid w:val="003B6935"/>
    <w:rsid w:val="003B6D0D"/>
    <w:rsid w:val="003B717C"/>
    <w:rsid w:val="003B76FD"/>
    <w:rsid w:val="003C051C"/>
    <w:rsid w:val="003C0614"/>
    <w:rsid w:val="003C0F34"/>
    <w:rsid w:val="003C10B3"/>
    <w:rsid w:val="003C1243"/>
    <w:rsid w:val="003C12DF"/>
    <w:rsid w:val="003C18A1"/>
    <w:rsid w:val="003C1D27"/>
    <w:rsid w:val="003C2181"/>
    <w:rsid w:val="003C238E"/>
    <w:rsid w:val="003C24EF"/>
    <w:rsid w:val="003C27F5"/>
    <w:rsid w:val="003C2C01"/>
    <w:rsid w:val="003C353F"/>
    <w:rsid w:val="003C35CE"/>
    <w:rsid w:val="003C3A65"/>
    <w:rsid w:val="003C3C5C"/>
    <w:rsid w:val="003C44B7"/>
    <w:rsid w:val="003C4617"/>
    <w:rsid w:val="003C4A28"/>
    <w:rsid w:val="003C505A"/>
    <w:rsid w:val="003C5C94"/>
    <w:rsid w:val="003C6241"/>
    <w:rsid w:val="003C6355"/>
    <w:rsid w:val="003C67AE"/>
    <w:rsid w:val="003C6E9B"/>
    <w:rsid w:val="003C7105"/>
    <w:rsid w:val="003C73CF"/>
    <w:rsid w:val="003C7516"/>
    <w:rsid w:val="003C76C4"/>
    <w:rsid w:val="003C7833"/>
    <w:rsid w:val="003D010F"/>
    <w:rsid w:val="003D0F12"/>
    <w:rsid w:val="003D129C"/>
    <w:rsid w:val="003D1912"/>
    <w:rsid w:val="003D1A1E"/>
    <w:rsid w:val="003D27E5"/>
    <w:rsid w:val="003D2BAA"/>
    <w:rsid w:val="003D2E86"/>
    <w:rsid w:val="003D3F15"/>
    <w:rsid w:val="003D41CA"/>
    <w:rsid w:val="003D4600"/>
    <w:rsid w:val="003D540A"/>
    <w:rsid w:val="003D548A"/>
    <w:rsid w:val="003D5D55"/>
    <w:rsid w:val="003D6535"/>
    <w:rsid w:val="003D6E18"/>
    <w:rsid w:val="003D7066"/>
    <w:rsid w:val="003D71C7"/>
    <w:rsid w:val="003D7349"/>
    <w:rsid w:val="003E0795"/>
    <w:rsid w:val="003E115A"/>
    <w:rsid w:val="003E11B8"/>
    <w:rsid w:val="003E1981"/>
    <w:rsid w:val="003E1AC1"/>
    <w:rsid w:val="003E1F1F"/>
    <w:rsid w:val="003E1FA6"/>
    <w:rsid w:val="003E222D"/>
    <w:rsid w:val="003E341A"/>
    <w:rsid w:val="003E36D3"/>
    <w:rsid w:val="003E3AD6"/>
    <w:rsid w:val="003E3ED0"/>
    <w:rsid w:val="003E575C"/>
    <w:rsid w:val="003E6253"/>
    <w:rsid w:val="003E64CF"/>
    <w:rsid w:val="003E675A"/>
    <w:rsid w:val="003E6E13"/>
    <w:rsid w:val="003E6FFF"/>
    <w:rsid w:val="003E706F"/>
    <w:rsid w:val="003E7486"/>
    <w:rsid w:val="003E7691"/>
    <w:rsid w:val="003F0C71"/>
    <w:rsid w:val="003F1153"/>
    <w:rsid w:val="003F2447"/>
    <w:rsid w:val="003F27DE"/>
    <w:rsid w:val="003F2EE2"/>
    <w:rsid w:val="003F395C"/>
    <w:rsid w:val="003F5219"/>
    <w:rsid w:val="003F5258"/>
    <w:rsid w:val="003F53AC"/>
    <w:rsid w:val="003F5996"/>
    <w:rsid w:val="003F7CEF"/>
    <w:rsid w:val="00400123"/>
    <w:rsid w:val="00400242"/>
    <w:rsid w:val="00400887"/>
    <w:rsid w:val="00400A31"/>
    <w:rsid w:val="00400F8C"/>
    <w:rsid w:val="00402883"/>
    <w:rsid w:val="00402B5C"/>
    <w:rsid w:val="00403F3C"/>
    <w:rsid w:val="00404368"/>
    <w:rsid w:val="00404BC1"/>
    <w:rsid w:val="004051A9"/>
    <w:rsid w:val="00405791"/>
    <w:rsid w:val="00405E23"/>
    <w:rsid w:val="004063C8"/>
    <w:rsid w:val="00406849"/>
    <w:rsid w:val="00407275"/>
    <w:rsid w:val="00407BA8"/>
    <w:rsid w:val="00407F02"/>
    <w:rsid w:val="00410857"/>
    <w:rsid w:val="00411932"/>
    <w:rsid w:val="0041229D"/>
    <w:rsid w:val="0041245B"/>
    <w:rsid w:val="00412497"/>
    <w:rsid w:val="004126CB"/>
    <w:rsid w:val="00413146"/>
    <w:rsid w:val="00413270"/>
    <w:rsid w:val="00413969"/>
    <w:rsid w:val="004139C1"/>
    <w:rsid w:val="00413A3E"/>
    <w:rsid w:val="00414619"/>
    <w:rsid w:val="004148B7"/>
    <w:rsid w:val="004148CA"/>
    <w:rsid w:val="00414C3B"/>
    <w:rsid w:val="00414F41"/>
    <w:rsid w:val="0041521F"/>
    <w:rsid w:val="004159B4"/>
    <w:rsid w:val="004159CB"/>
    <w:rsid w:val="00415AA5"/>
    <w:rsid w:val="00415B18"/>
    <w:rsid w:val="00416C23"/>
    <w:rsid w:val="004206F0"/>
    <w:rsid w:val="00420749"/>
    <w:rsid w:val="00420F8C"/>
    <w:rsid w:val="004213E0"/>
    <w:rsid w:val="004214B7"/>
    <w:rsid w:val="00421B6C"/>
    <w:rsid w:val="00422DBC"/>
    <w:rsid w:val="00423217"/>
    <w:rsid w:val="00423662"/>
    <w:rsid w:val="004237BE"/>
    <w:rsid w:val="00424AC7"/>
    <w:rsid w:val="00424B43"/>
    <w:rsid w:val="00424CA9"/>
    <w:rsid w:val="004250A7"/>
    <w:rsid w:val="004254F9"/>
    <w:rsid w:val="00425DCC"/>
    <w:rsid w:val="004262FC"/>
    <w:rsid w:val="00427A9B"/>
    <w:rsid w:val="00427B0A"/>
    <w:rsid w:val="00427F6D"/>
    <w:rsid w:val="00430E4E"/>
    <w:rsid w:val="00430EA4"/>
    <w:rsid w:val="00431805"/>
    <w:rsid w:val="00431D81"/>
    <w:rsid w:val="004334B0"/>
    <w:rsid w:val="00433DBE"/>
    <w:rsid w:val="00433E20"/>
    <w:rsid w:val="0043418D"/>
    <w:rsid w:val="00434CD2"/>
    <w:rsid w:val="004351E1"/>
    <w:rsid w:val="004357B7"/>
    <w:rsid w:val="004363C1"/>
    <w:rsid w:val="00436492"/>
    <w:rsid w:val="00436584"/>
    <w:rsid w:val="00436BEB"/>
    <w:rsid w:val="00436D05"/>
    <w:rsid w:val="00437145"/>
    <w:rsid w:val="00437152"/>
    <w:rsid w:val="0043767F"/>
    <w:rsid w:val="00437C4F"/>
    <w:rsid w:val="004404CE"/>
    <w:rsid w:val="00441686"/>
    <w:rsid w:val="00441C50"/>
    <w:rsid w:val="00441CD1"/>
    <w:rsid w:val="00442864"/>
    <w:rsid w:val="00442B2A"/>
    <w:rsid w:val="00443219"/>
    <w:rsid w:val="0044428B"/>
    <w:rsid w:val="004457FF"/>
    <w:rsid w:val="004459C2"/>
    <w:rsid w:val="00445B60"/>
    <w:rsid w:val="00445D2D"/>
    <w:rsid w:val="0044620F"/>
    <w:rsid w:val="00446586"/>
    <w:rsid w:val="004468DA"/>
    <w:rsid w:val="00447F48"/>
    <w:rsid w:val="004504A8"/>
    <w:rsid w:val="00450E45"/>
    <w:rsid w:val="00451F35"/>
    <w:rsid w:val="004526EC"/>
    <w:rsid w:val="00452C3F"/>
    <w:rsid w:val="004531EA"/>
    <w:rsid w:val="0045327B"/>
    <w:rsid w:val="00453FBE"/>
    <w:rsid w:val="0045422A"/>
    <w:rsid w:val="004545A3"/>
    <w:rsid w:val="00454637"/>
    <w:rsid w:val="00454650"/>
    <w:rsid w:val="00454713"/>
    <w:rsid w:val="00454806"/>
    <w:rsid w:val="00454AB1"/>
    <w:rsid w:val="00455DB2"/>
    <w:rsid w:val="00455EE3"/>
    <w:rsid w:val="00456114"/>
    <w:rsid w:val="00456534"/>
    <w:rsid w:val="00456CBF"/>
    <w:rsid w:val="0045727A"/>
    <w:rsid w:val="0045787B"/>
    <w:rsid w:val="00457BE0"/>
    <w:rsid w:val="00461C51"/>
    <w:rsid w:val="00461ED2"/>
    <w:rsid w:val="00461EE3"/>
    <w:rsid w:val="00462B51"/>
    <w:rsid w:val="00462C6E"/>
    <w:rsid w:val="00462F62"/>
    <w:rsid w:val="0046457B"/>
    <w:rsid w:val="004655A7"/>
    <w:rsid w:val="00465EED"/>
    <w:rsid w:val="004661B3"/>
    <w:rsid w:val="00466E12"/>
    <w:rsid w:val="00467040"/>
    <w:rsid w:val="00467E94"/>
    <w:rsid w:val="00470F8E"/>
    <w:rsid w:val="00470FF9"/>
    <w:rsid w:val="004710E2"/>
    <w:rsid w:val="004715E9"/>
    <w:rsid w:val="00471926"/>
    <w:rsid w:val="00471E4A"/>
    <w:rsid w:val="00471F5B"/>
    <w:rsid w:val="004727E0"/>
    <w:rsid w:val="00472963"/>
    <w:rsid w:val="00472C8D"/>
    <w:rsid w:val="004737C3"/>
    <w:rsid w:val="0047444F"/>
    <w:rsid w:val="00474643"/>
    <w:rsid w:val="00474E65"/>
    <w:rsid w:val="00474EC7"/>
    <w:rsid w:val="004761E2"/>
    <w:rsid w:val="004764A8"/>
    <w:rsid w:val="00476666"/>
    <w:rsid w:val="00476765"/>
    <w:rsid w:val="00476E8D"/>
    <w:rsid w:val="0047715A"/>
    <w:rsid w:val="004778FF"/>
    <w:rsid w:val="00477C48"/>
    <w:rsid w:val="00477EA1"/>
    <w:rsid w:val="00477EE8"/>
    <w:rsid w:val="00477EFA"/>
    <w:rsid w:val="00480657"/>
    <w:rsid w:val="00480A68"/>
    <w:rsid w:val="004815BB"/>
    <w:rsid w:val="00481B65"/>
    <w:rsid w:val="00481C26"/>
    <w:rsid w:val="0048257C"/>
    <w:rsid w:val="00482C90"/>
    <w:rsid w:val="00482E69"/>
    <w:rsid w:val="004842CB"/>
    <w:rsid w:val="0048461B"/>
    <w:rsid w:val="0048500F"/>
    <w:rsid w:val="0048516C"/>
    <w:rsid w:val="004855BD"/>
    <w:rsid w:val="00485D7C"/>
    <w:rsid w:val="00486276"/>
    <w:rsid w:val="00486D56"/>
    <w:rsid w:val="00486E59"/>
    <w:rsid w:val="004872E4"/>
    <w:rsid w:val="0048797C"/>
    <w:rsid w:val="0048797E"/>
    <w:rsid w:val="00487B44"/>
    <w:rsid w:val="004900E1"/>
    <w:rsid w:val="004907F5"/>
    <w:rsid w:val="00490EDC"/>
    <w:rsid w:val="0049111E"/>
    <w:rsid w:val="00491A85"/>
    <w:rsid w:val="00491AD9"/>
    <w:rsid w:val="004920EE"/>
    <w:rsid w:val="004924EE"/>
    <w:rsid w:val="004929DA"/>
    <w:rsid w:val="00492AE8"/>
    <w:rsid w:val="00493029"/>
    <w:rsid w:val="004932D1"/>
    <w:rsid w:val="004932F6"/>
    <w:rsid w:val="004936F8"/>
    <w:rsid w:val="00493D54"/>
    <w:rsid w:val="004940A0"/>
    <w:rsid w:val="0049444D"/>
    <w:rsid w:val="00494686"/>
    <w:rsid w:val="00494E27"/>
    <w:rsid w:val="004953B5"/>
    <w:rsid w:val="00495DEB"/>
    <w:rsid w:val="00495E4E"/>
    <w:rsid w:val="00496690"/>
    <w:rsid w:val="00496BDA"/>
    <w:rsid w:val="004976A8"/>
    <w:rsid w:val="0049796F"/>
    <w:rsid w:val="00497D95"/>
    <w:rsid w:val="004A0152"/>
    <w:rsid w:val="004A0383"/>
    <w:rsid w:val="004A0442"/>
    <w:rsid w:val="004A094E"/>
    <w:rsid w:val="004A144B"/>
    <w:rsid w:val="004A1455"/>
    <w:rsid w:val="004A1560"/>
    <w:rsid w:val="004A1680"/>
    <w:rsid w:val="004A1949"/>
    <w:rsid w:val="004A1D8F"/>
    <w:rsid w:val="004A205C"/>
    <w:rsid w:val="004A22BA"/>
    <w:rsid w:val="004A2509"/>
    <w:rsid w:val="004A2694"/>
    <w:rsid w:val="004A27DE"/>
    <w:rsid w:val="004A28E2"/>
    <w:rsid w:val="004A316E"/>
    <w:rsid w:val="004A3FD3"/>
    <w:rsid w:val="004A4160"/>
    <w:rsid w:val="004A4B29"/>
    <w:rsid w:val="004A5622"/>
    <w:rsid w:val="004A5F8D"/>
    <w:rsid w:val="004A7ACE"/>
    <w:rsid w:val="004A7BE9"/>
    <w:rsid w:val="004B038F"/>
    <w:rsid w:val="004B0D5B"/>
    <w:rsid w:val="004B237D"/>
    <w:rsid w:val="004B24C3"/>
    <w:rsid w:val="004B279D"/>
    <w:rsid w:val="004B2A4E"/>
    <w:rsid w:val="004B2BD9"/>
    <w:rsid w:val="004B35E2"/>
    <w:rsid w:val="004B383A"/>
    <w:rsid w:val="004B3B90"/>
    <w:rsid w:val="004B493E"/>
    <w:rsid w:val="004B5EC2"/>
    <w:rsid w:val="004B7006"/>
    <w:rsid w:val="004B788A"/>
    <w:rsid w:val="004B7DBB"/>
    <w:rsid w:val="004B7E76"/>
    <w:rsid w:val="004C01CC"/>
    <w:rsid w:val="004C041B"/>
    <w:rsid w:val="004C052D"/>
    <w:rsid w:val="004C06EC"/>
    <w:rsid w:val="004C0791"/>
    <w:rsid w:val="004C0A26"/>
    <w:rsid w:val="004C1C6A"/>
    <w:rsid w:val="004C1E7E"/>
    <w:rsid w:val="004C209F"/>
    <w:rsid w:val="004C26B0"/>
    <w:rsid w:val="004C26DB"/>
    <w:rsid w:val="004C2A1A"/>
    <w:rsid w:val="004C2A57"/>
    <w:rsid w:val="004C2BE4"/>
    <w:rsid w:val="004C2FCA"/>
    <w:rsid w:val="004C38FD"/>
    <w:rsid w:val="004C3BAB"/>
    <w:rsid w:val="004C3F3E"/>
    <w:rsid w:val="004C4170"/>
    <w:rsid w:val="004C4DBA"/>
    <w:rsid w:val="004C4DFC"/>
    <w:rsid w:val="004C4E67"/>
    <w:rsid w:val="004C5162"/>
    <w:rsid w:val="004C5343"/>
    <w:rsid w:val="004C5E49"/>
    <w:rsid w:val="004C6393"/>
    <w:rsid w:val="004C6416"/>
    <w:rsid w:val="004C6A6A"/>
    <w:rsid w:val="004C6D02"/>
    <w:rsid w:val="004C7245"/>
    <w:rsid w:val="004C7341"/>
    <w:rsid w:val="004C767E"/>
    <w:rsid w:val="004C7681"/>
    <w:rsid w:val="004C76CC"/>
    <w:rsid w:val="004C7CFD"/>
    <w:rsid w:val="004D0861"/>
    <w:rsid w:val="004D0986"/>
    <w:rsid w:val="004D10DB"/>
    <w:rsid w:val="004D137B"/>
    <w:rsid w:val="004D2686"/>
    <w:rsid w:val="004D285A"/>
    <w:rsid w:val="004D2ADC"/>
    <w:rsid w:val="004D3983"/>
    <w:rsid w:val="004D4DA3"/>
    <w:rsid w:val="004D51DC"/>
    <w:rsid w:val="004D6457"/>
    <w:rsid w:val="004D6504"/>
    <w:rsid w:val="004D6AD1"/>
    <w:rsid w:val="004D7080"/>
    <w:rsid w:val="004D7475"/>
    <w:rsid w:val="004D7810"/>
    <w:rsid w:val="004D7F77"/>
    <w:rsid w:val="004E18AA"/>
    <w:rsid w:val="004E1E61"/>
    <w:rsid w:val="004E20A1"/>
    <w:rsid w:val="004E24FD"/>
    <w:rsid w:val="004E251D"/>
    <w:rsid w:val="004E272C"/>
    <w:rsid w:val="004E2796"/>
    <w:rsid w:val="004E27FA"/>
    <w:rsid w:val="004E2879"/>
    <w:rsid w:val="004E2B92"/>
    <w:rsid w:val="004E2EE3"/>
    <w:rsid w:val="004E40A9"/>
    <w:rsid w:val="004E44F7"/>
    <w:rsid w:val="004E4604"/>
    <w:rsid w:val="004E4D6A"/>
    <w:rsid w:val="004E5423"/>
    <w:rsid w:val="004E5426"/>
    <w:rsid w:val="004E5457"/>
    <w:rsid w:val="004E5D6C"/>
    <w:rsid w:val="004E6127"/>
    <w:rsid w:val="004E69C3"/>
    <w:rsid w:val="004E74B5"/>
    <w:rsid w:val="004E7677"/>
    <w:rsid w:val="004E768C"/>
    <w:rsid w:val="004F0067"/>
    <w:rsid w:val="004F194E"/>
    <w:rsid w:val="004F22C9"/>
    <w:rsid w:val="004F279A"/>
    <w:rsid w:val="004F2BEF"/>
    <w:rsid w:val="004F3CD1"/>
    <w:rsid w:val="004F3FCA"/>
    <w:rsid w:val="004F403B"/>
    <w:rsid w:val="004F4127"/>
    <w:rsid w:val="004F439A"/>
    <w:rsid w:val="004F513F"/>
    <w:rsid w:val="004F5602"/>
    <w:rsid w:val="004F57FB"/>
    <w:rsid w:val="004F5BB9"/>
    <w:rsid w:val="004F66FE"/>
    <w:rsid w:val="004F686D"/>
    <w:rsid w:val="004F6A9D"/>
    <w:rsid w:val="004F6F08"/>
    <w:rsid w:val="004F77F2"/>
    <w:rsid w:val="004F79C1"/>
    <w:rsid w:val="004F7D7D"/>
    <w:rsid w:val="005002B1"/>
    <w:rsid w:val="00500B83"/>
    <w:rsid w:val="0050136E"/>
    <w:rsid w:val="00501F6B"/>
    <w:rsid w:val="005022FE"/>
    <w:rsid w:val="00502B5F"/>
    <w:rsid w:val="00502DCA"/>
    <w:rsid w:val="0050311A"/>
    <w:rsid w:val="00503208"/>
    <w:rsid w:val="00503F9F"/>
    <w:rsid w:val="00504154"/>
    <w:rsid w:val="00504159"/>
    <w:rsid w:val="0050435A"/>
    <w:rsid w:val="00504474"/>
    <w:rsid w:val="005050A2"/>
    <w:rsid w:val="00505334"/>
    <w:rsid w:val="005053C9"/>
    <w:rsid w:val="00505AC6"/>
    <w:rsid w:val="00506855"/>
    <w:rsid w:val="0050791E"/>
    <w:rsid w:val="00507A37"/>
    <w:rsid w:val="00507D6B"/>
    <w:rsid w:val="00507F5A"/>
    <w:rsid w:val="00510D97"/>
    <w:rsid w:val="00510ED8"/>
    <w:rsid w:val="00510F87"/>
    <w:rsid w:val="005112E0"/>
    <w:rsid w:val="00511746"/>
    <w:rsid w:val="00511B1E"/>
    <w:rsid w:val="00512143"/>
    <w:rsid w:val="00512180"/>
    <w:rsid w:val="0051246B"/>
    <w:rsid w:val="00512FE6"/>
    <w:rsid w:val="00513A5C"/>
    <w:rsid w:val="00513D77"/>
    <w:rsid w:val="0051401D"/>
    <w:rsid w:val="00514784"/>
    <w:rsid w:val="0051623D"/>
    <w:rsid w:val="005167EB"/>
    <w:rsid w:val="005170C1"/>
    <w:rsid w:val="005175BA"/>
    <w:rsid w:val="005178EA"/>
    <w:rsid w:val="00517B23"/>
    <w:rsid w:val="00517EF8"/>
    <w:rsid w:val="0052017B"/>
    <w:rsid w:val="00520456"/>
    <w:rsid w:val="0052053A"/>
    <w:rsid w:val="005207F8"/>
    <w:rsid w:val="00520B61"/>
    <w:rsid w:val="00520FC9"/>
    <w:rsid w:val="005210E2"/>
    <w:rsid w:val="00521320"/>
    <w:rsid w:val="00521992"/>
    <w:rsid w:val="00521EB0"/>
    <w:rsid w:val="00521F30"/>
    <w:rsid w:val="0052235A"/>
    <w:rsid w:val="0052254E"/>
    <w:rsid w:val="005225F5"/>
    <w:rsid w:val="0052279E"/>
    <w:rsid w:val="00522871"/>
    <w:rsid w:val="00522971"/>
    <w:rsid w:val="00522A29"/>
    <w:rsid w:val="00522E84"/>
    <w:rsid w:val="00522EB4"/>
    <w:rsid w:val="0052325A"/>
    <w:rsid w:val="00523282"/>
    <w:rsid w:val="005238C9"/>
    <w:rsid w:val="00523CAA"/>
    <w:rsid w:val="00523FF9"/>
    <w:rsid w:val="005242C0"/>
    <w:rsid w:val="00524590"/>
    <w:rsid w:val="005249BD"/>
    <w:rsid w:val="005249E7"/>
    <w:rsid w:val="00524CA5"/>
    <w:rsid w:val="00524D4D"/>
    <w:rsid w:val="00524D98"/>
    <w:rsid w:val="00525354"/>
    <w:rsid w:val="0052554C"/>
    <w:rsid w:val="0052560A"/>
    <w:rsid w:val="00525790"/>
    <w:rsid w:val="00525D99"/>
    <w:rsid w:val="0052752B"/>
    <w:rsid w:val="00527562"/>
    <w:rsid w:val="005277EE"/>
    <w:rsid w:val="00527C74"/>
    <w:rsid w:val="00527CBB"/>
    <w:rsid w:val="00527F92"/>
    <w:rsid w:val="005303F3"/>
    <w:rsid w:val="00530485"/>
    <w:rsid w:val="0053089C"/>
    <w:rsid w:val="005309D8"/>
    <w:rsid w:val="00530CA0"/>
    <w:rsid w:val="00530DF1"/>
    <w:rsid w:val="00531FCF"/>
    <w:rsid w:val="00533079"/>
    <w:rsid w:val="0053398F"/>
    <w:rsid w:val="00533C0E"/>
    <w:rsid w:val="00533DCA"/>
    <w:rsid w:val="0053406C"/>
    <w:rsid w:val="005349F4"/>
    <w:rsid w:val="00534F27"/>
    <w:rsid w:val="005352FB"/>
    <w:rsid w:val="0053571E"/>
    <w:rsid w:val="00535A09"/>
    <w:rsid w:val="00535CF8"/>
    <w:rsid w:val="00535FBB"/>
    <w:rsid w:val="00537DE2"/>
    <w:rsid w:val="005405DB"/>
    <w:rsid w:val="005409D1"/>
    <w:rsid w:val="005421AD"/>
    <w:rsid w:val="00542204"/>
    <w:rsid w:val="005424D5"/>
    <w:rsid w:val="00543388"/>
    <w:rsid w:val="0054398F"/>
    <w:rsid w:val="00543BF9"/>
    <w:rsid w:val="00543F87"/>
    <w:rsid w:val="005446D5"/>
    <w:rsid w:val="005448F3"/>
    <w:rsid w:val="00544B3B"/>
    <w:rsid w:val="00544E4B"/>
    <w:rsid w:val="005451F7"/>
    <w:rsid w:val="00546045"/>
    <w:rsid w:val="00546287"/>
    <w:rsid w:val="00546484"/>
    <w:rsid w:val="00546DBF"/>
    <w:rsid w:val="00546F9E"/>
    <w:rsid w:val="005472B7"/>
    <w:rsid w:val="00547D3F"/>
    <w:rsid w:val="00550A0D"/>
    <w:rsid w:val="00550F1A"/>
    <w:rsid w:val="00551214"/>
    <w:rsid w:val="00551918"/>
    <w:rsid w:val="00551AB8"/>
    <w:rsid w:val="005520A5"/>
    <w:rsid w:val="00552752"/>
    <w:rsid w:val="005527EE"/>
    <w:rsid w:val="005528B1"/>
    <w:rsid w:val="0055317D"/>
    <w:rsid w:val="0055382D"/>
    <w:rsid w:val="00553969"/>
    <w:rsid w:val="0055500B"/>
    <w:rsid w:val="00555695"/>
    <w:rsid w:val="00555B27"/>
    <w:rsid w:val="00555B6B"/>
    <w:rsid w:val="00555C01"/>
    <w:rsid w:val="00556735"/>
    <w:rsid w:val="00556AFE"/>
    <w:rsid w:val="00556C5F"/>
    <w:rsid w:val="0055726F"/>
    <w:rsid w:val="00560174"/>
    <w:rsid w:val="00560A4D"/>
    <w:rsid w:val="00561366"/>
    <w:rsid w:val="005623D1"/>
    <w:rsid w:val="005626E5"/>
    <w:rsid w:val="0056295C"/>
    <w:rsid w:val="00562C6E"/>
    <w:rsid w:val="00562D04"/>
    <w:rsid w:val="00562D7E"/>
    <w:rsid w:val="00562F9E"/>
    <w:rsid w:val="00563055"/>
    <w:rsid w:val="0056326D"/>
    <w:rsid w:val="00563D38"/>
    <w:rsid w:val="00564031"/>
    <w:rsid w:val="0056410D"/>
    <w:rsid w:val="00564CBC"/>
    <w:rsid w:val="005652B5"/>
    <w:rsid w:val="00565445"/>
    <w:rsid w:val="0056547B"/>
    <w:rsid w:val="005657B7"/>
    <w:rsid w:val="0056604F"/>
    <w:rsid w:val="005660CA"/>
    <w:rsid w:val="0056617C"/>
    <w:rsid w:val="00566891"/>
    <w:rsid w:val="00566D7F"/>
    <w:rsid w:val="005670AA"/>
    <w:rsid w:val="0056786D"/>
    <w:rsid w:val="00567DE4"/>
    <w:rsid w:val="00567EB2"/>
    <w:rsid w:val="005705B8"/>
    <w:rsid w:val="00570633"/>
    <w:rsid w:val="005710EB"/>
    <w:rsid w:val="005712A3"/>
    <w:rsid w:val="005712B5"/>
    <w:rsid w:val="005716E9"/>
    <w:rsid w:val="005717DC"/>
    <w:rsid w:val="0057219F"/>
    <w:rsid w:val="00572FFE"/>
    <w:rsid w:val="0057318A"/>
    <w:rsid w:val="005732C9"/>
    <w:rsid w:val="00573A87"/>
    <w:rsid w:val="005741E6"/>
    <w:rsid w:val="0057436E"/>
    <w:rsid w:val="00574768"/>
    <w:rsid w:val="00574F87"/>
    <w:rsid w:val="00575059"/>
    <w:rsid w:val="00575766"/>
    <w:rsid w:val="00575DFD"/>
    <w:rsid w:val="00575EDB"/>
    <w:rsid w:val="0057665D"/>
    <w:rsid w:val="00576AE6"/>
    <w:rsid w:val="00576E67"/>
    <w:rsid w:val="00577145"/>
    <w:rsid w:val="005773BD"/>
    <w:rsid w:val="005777DE"/>
    <w:rsid w:val="00580349"/>
    <w:rsid w:val="00580E42"/>
    <w:rsid w:val="005818A0"/>
    <w:rsid w:val="005819D1"/>
    <w:rsid w:val="00582238"/>
    <w:rsid w:val="0058284C"/>
    <w:rsid w:val="00582955"/>
    <w:rsid w:val="00582C30"/>
    <w:rsid w:val="00582DCD"/>
    <w:rsid w:val="00582EC5"/>
    <w:rsid w:val="0058312D"/>
    <w:rsid w:val="005855D6"/>
    <w:rsid w:val="0058578A"/>
    <w:rsid w:val="005858BF"/>
    <w:rsid w:val="005858FE"/>
    <w:rsid w:val="0058615D"/>
    <w:rsid w:val="0058658E"/>
    <w:rsid w:val="00587C93"/>
    <w:rsid w:val="00587D45"/>
    <w:rsid w:val="00590120"/>
    <w:rsid w:val="0059034B"/>
    <w:rsid w:val="00590A00"/>
    <w:rsid w:val="00590ACC"/>
    <w:rsid w:val="00591027"/>
    <w:rsid w:val="0059103D"/>
    <w:rsid w:val="005916E3"/>
    <w:rsid w:val="00591E19"/>
    <w:rsid w:val="005921C7"/>
    <w:rsid w:val="0059247D"/>
    <w:rsid w:val="00592E1D"/>
    <w:rsid w:val="00592F7A"/>
    <w:rsid w:val="00593729"/>
    <w:rsid w:val="005939B0"/>
    <w:rsid w:val="00593B29"/>
    <w:rsid w:val="00593E1D"/>
    <w:rsid w:val="00593E71"/>
    <w:rsid w:val="00594BC2"/>
    <w:rsid w:val="00595DE0"/>
    <w:rsid w:val="0059613C"/>
    <w:rsid w:val="0059638F"/>
    <w:rsid w:val="00596470"/>
    <w:rsid w:val="005966DE"/>
    <w:rsid w:val="00596CF6"/>
    <w:rsid w:val="00596E48"/>
    <w:rsid w:val="00596EA7"/>
    <w:rsid w:val="00597534"/>
    <w:rsid w:val="00597A51"/>
    <w:rsid w:val="00597B4D"/>
    <w:rsid w:val="005A05C1"/>
    <w:rsid w:val="005A0D19"/>
    <w:rsid w:val="005A0FDC"/>
    <w:rsid w:val="005A1D7E"/>
    <w:rsid w:val="005A232E"/>
    <w:rsid w:val="005A2623"/>
    <w:rsid w:val="005A2D33"/>
    <w:rsid w:val="005A2E23"/>
    <w:rsid w:val="005A31B3"/>
    <w:rsid w:val="005A32C5"/>
    <w:rsid w:val="005A3376"/>
    <w:rsid w:val="005A402C"/>
    <w:rsid w:val="005A460B"/>
    <w:rsid w:val="005A49D0"/>
    <w:rsid w:val="005A6244"/>
    <w:rsid w:val="005A64EA"/>
    <w:rsid w:val="005A72EA"/>
    <w:rsid w:val="005A79B9"/>
    <w:rsid w:val="005B0D24"/>
    <w:rsid w:val="005B0F30"/>
    <w:rsid w:val="005B18C2"/>
    <w:rsid w:val="005B1E99"/>
    <w:rsid w:val="005B2167"/>
    <w:rsid w:val="005B24D9"/>
    <w:rsid w:val="005B26EC"/>
    <w:rsid w:val="005B2748"/>
    <w:rsid w:val="005B28A7"/>
    <w:rsid w:val="005B2B38"/>
    <w:rsid w:val="005B2D4E"/>
    <w:rsid w:val="005B3114"/>
    <w:rsid w:val="005B3377"/>
    <w:rsid w:val="005B516C"/>
    <w:rsid w:val="005B5539"/>
    <w:rsid w:val="005B561C"/>
    <w:rsid w:val="005B5BF9"/>
    <w:rsid w:val="005B5EC4"/>
    <w:rsid w:val="005B5F14"/>
    <w:rsid w:val="005B6205"/>
    <w:rsid w:val="005B62FB"/>
    <w:rsid w:val="005B727A"/>
    <w:rsid w:val="005B7C10"/>
    <w:rsid w:val="005B7E94"/>
    <w:rsid w:val="005B7F02"/>
    <w:rsid w:val="005C0351"/>
    <w:rsid w:val="005C0EBB"/>
    <w:rsid w:val="005C1427"/>
    <w:rsid w:val="005C20E3"/>
    <w:rsid w:val="005C2624"/>
    <w:rsid w:val="005C2D30"/>
    <w:rsid w:val="005C314C"/>
    <w:rsid w:val="005C39B5"/>
    <w:rsid w:val="005C3E8C"/>
    <w:rsid w:val="005C47FB"/>
    <w:rsid w:val="005C4EE9"/>
    <w:rsid w:val="005C5CB8"/>
    <w:rsid w:val="005C67A0"/>
    <w:rsid w:val="005C68D4"/>
    <w:rsid w:val="005C7697"/>
    <w:rsid w:val="005C7739"/>
    <w:rsid w:val="005C7AD8"/>
    <w:rsid w:val="005C7BA2"/>
    <w:rsid w:val="005D0678"/>
    <w:rsid w:val="005D0BEE"/>
    <w:rsid w:val="005D0D25"/>
    <w:rsid w:val="005D1131"/>
    <w:rsid w:val="005D11C5"/>
    <w:rsid w:val="005D1205"/>
    <w:rsid w:val="005D139A"/>
    <w:rsid w:val="005D1ED3"/>
    <w:rsid w:val="005D288C"/>
    <w:rsid w:val="005D2A83"/>
    <w:rsid w:val="005D3DAE"/>
    <w:rsid w:val="005D40CD"/>
    <w:rsid w:val="005D4545"/>
    <w:rsid w:val="005D4992"/>
    <w:rsid w:val="005D4ACE"/>
    <w:rsid w:val="005D4CBC"/>
    <w:rsid w:val="005D53AF"/>
    <w:rsid w:val="005D53B2"/>
    <w:rsid w:val="005D5C1D"/>
    <w:rsid w:val="005D5E46"/>
    <w:rsid w:val="005D6449"/>
    <w:rsid w:val="005D672D"/>
    <w:rsid w:val="005D73F4"/>
    <w:rsid w:val="005D7D4C"/>
    <w:rsid w:val="005E0276"/>
    <w:rsid w:val="005E03B2"/>
    <w:rsid w:val="005E0A64"/>
    <w:rsid w:val="005E0F18"/>
    <w:rsid w:val="005E1372"/>
    <w:rsid w:val="005E1562"/>
    <w:rsid w:val="005E21A3"/>
    <w:rsid w:val="005E27A8"/>
    <w:rsid w:val="005E3110"/>
    <w:rsid w:val="005E34EB"/>
    <w:rsid w:val="005E372C"/>
    <w:rsid w:val="005E3929"/>
    <w:rsid w:val="005E3E9A"/>
    <w:rsid w:val="005E3F53"/>
    <w:rsid w:val="005E4728"/>
    <w:rsid w:val="005E475A"/>
    <w:rsid w:val="005E477B"/>
    <w:rsid w:val="005E4CC2"/>
    <w:rsid w:val="005E584D"/>
    <w:rsid w:val="005E5E79"/>
    <w:rsid w:val="005E5F21"/>
    <w:rsid w:val="005E647C"/>
    <w:rsid w:val="005E6788"/>
    <w:rsid w:val="005E6B45"/>
    <w:rsid w:val="005E6D31"/>
    <w:rsid w:val="005E6E3F"/>
    <w:rsid w:val="005E73F4"/>
    <w:rsid w:val="005E772B"/>
    <w:rsid w:val="005E7957"/>
    <w:rsid w:val="005E7FEC"/>
    <w:rsid w:val="005F0405"/>
    <w:rsid w:val="005F0869"/>
    <w:rsid w:val="005F0FBF"/>
    <w:rsid w:val="005F114E"/>
    <w:rsid w:val="005F17F5"/>
    <w:rsid w:val="005F185D"/>
    <w:rsid w:val="005F209B"/>
    <w:rsid w:val="005F22BE"/>
    <w:rsid w:val="005F24BC"/>
    <w:rsid w:val="005F282B"/>
    <w:rsid w:val="005F2875"/>
    <w:rsid w:val="005F2B34"/>
    <w:rsid w:val="005F368F"/>
    <w:rsid w:val="005F3D50"/>
    <w:rsid w:val="005F44E7"/>
    <w:rsid w:val="005F48A5"/>
    <w:rsid w:val="005F5592"/>
    <w:rsid w:val="005F5EDC"/>
    <w:rsid w:val="005F6181"/>
    <w:rsid w:val="005F63B1"/>
    <w:rsid w:val="005F7248"/>
    <w:rsid w:val="005F75FF"/>
    <w:rsid w:val="006009CA"/>
    <w:rsid w:val="00601165"/>
    <w:rsid w:val="006011E4"/>
    <w:rsid w:val="006013CC"/>
    <w:rsid w:val="0060188F"/>
    <w:rsid w:val="00601E22"/>
    <w:rsid w:val="006023FB"/>
    <w:rsid w:val="006024FB"/>
    <w:rsid w:val="00602CEA"/>
    <w:rsid w:val="00603E0C"/>
    <w:rsid w:val="00603F2F"/>
    <w:rsid w:val="00604C73"/>
    <w:rsid w:val="006050B2"/>
    <w:rsid w:val="006057B9"/>
    <w:rsid w:val="0060581E"/>
    <w:rsid w:val="00605B83"/>
    <w:rsid w:val="00605BC3"/>
    <w:rsid w:val="00606AEA"/>
    <w:rsid w:val="00607020"/>
    <w:rsid w:val="006074AC"/>
    <w:rsid w:val="006075E3"/>
    <w:rsid w:val="006102D8"/>
    <w:rsid w:val="006103F5"/>
    <w:rsid w:val="00610D54"/>
    <w:rsid w:val="00611003"/>
    <w:rsid w:val="006111CE"/>
    <w:rsid w:val="00611C68"/>
    <w:rsid w:val="00611D1E"/>
    <w:rsid w:val="00611E3F"/>
    <w:rsid w:val="0061210A"/>
    <w:rsid w:val="00612807"/>
    <w:rsid w:val="00612A3E"/>
    <w:rsid w:val="00613723"/>
    <w:rsid w:val="00613BD1"/>
    <w:rsid w:val="00613E99"/>
    <w:rsid w:val="006143D5"/>
    <w:rsid w:val="00614777"/>
    <w:rsid w:val="00614A45"/>
    <w:rsid w:val="00614E9A"/>
    <w:rsid w:val="006151D0"/>
    <w:rsid w:val="00615B01"/>
    <w:rsid w:val="0061626B"/>
    <w:rsid w:val="006167C5"/>
    <w:rsid w:val="0061770D"/>
    <w:rsid w:val="00617995"/>
    <w:rsid w:val="00617C1A"/>
    <w:rsid w:val="0062061B"/>
    <w:rsid w:val="00620CD3"/>
    <w:rsid w:val="00620D6D"/>
    <w:rsid w:val="00620D6F"/>
    <w:rsid w:val="00621223"/>
    <w:rsid w:val="006213A4"/>
    <w:rsid w:val="00621594"/>
    <w:rsid w:val="006215B2"/>
    <w:rsid w:val="00621DDB"/>
    <w:rsid w:val="00622503"/>
    <w:rsid w:val="00622D2E"/>
    <w:rsid w:val="006232B1"/>
    <w:rsid w:val="0062330A"/>
    <w:rsid w:val="0062353E"/>
    <w:rsid w:val="00623D21"/>
    <w:rsid w:val="00624AB2"/>
    <w:rsid w:val="00624AB5"/>
    <w:rsid w:val="0062502A"/>
    <w:rsid w:val="00625AF2"/>
    <w:rsid w:val="00625D44"/>
    <w:rsid w:val="00626428"/>
    <w:rsid w:val="006267C3"/>
    <w:rsid w:val="006267F7"/>
    <w:rsid w:val="00627130"/>
    <w:rsid w:val="0062754E"/>
    <w:rsid w:val="00627EDA"/>
    <w:rsid w:val="00627FF7"/>
    <w:rsid w:val="006302E1"/>
    <w:rsid w:val="0063069B"/>
    <w:rsid w:val="00630DE2"/>
    <w:rsid w:val="00630DF6"/>
    <w:rsid w:val="00632F89"/>
    <w:rsid w:val="006333FE"/>
    <w:rsid w:val="006337B5"/>
    <w:rsid w:val="00633D65"/>
    <w:rsid w:val="00633E72"/>
    <w:rsid w:val="006346DA"/>
    <w:rsid w:val="00634996"/>
    <w:rsid w:val="00634C9E"/>
    <w:rsid w:val="00634DB3"/>
    <w:rsid w:val="006352C3"/>
    <w:rsid w:val="00635899"/>
    <w:rsid w:val="00635AC3"/>
    <w:rsid w:val="006362AC"/>
    <w:rsid w:val="006363E0"/>
    <w:rsid w:val="0063672C"/>
    <w:rsid w:val="00636E7B"/>
    <w:rsid w:val="006371FC"/>
    <w:rsid w:val="006376C0"/>
    <w:rsid w:val="00637992"/>
    <w:rsid w:val="00640596"/>
    <w:rsid w:val="00640A2F"/>
    <w:rsid w:val="00640EDC"/>
    <w:rsid w:val="00641924"/>
    <w:rsid w:val="006419B7"/>
    <w:rsid w:val="00641F94"/>
    <w:rsid w:val="006421C6"/>
    <w:rsid w:val="0064260A"/>
    <w:rsid w:val="006438E5"/>
    <w:rsid w:val="00643A9F"/>
    <w:rsid w:val="00643CDB"/>
    <w:rsid w:val="00643D6A"/>
    <w:rsid w:val="0064447E"/>
    <w:rsid w:val="006447BF"/>
    <w:rsid w:val="00645073"/>
    <w:rsid w:val="00645C76"/>
    <w:rsid w:val="00646188"/>
    <w:rsid w:val="0064622A"/>
    <w:rsid w:val="00646B5E"/>
    <w:rsid w:val="00647124"/>
    <w:rsid w:val="006474A4"/>
    <w:rsid w:val="006478D5"/>
    <w:rsid w:val="006479C2"/>
    <w:rsid w:val="00647C72"/>
    <w:rsid w:val="006503FF"/>
    <w:rsid w:val="00650EAA"/>
    <w:rsid w:val="00651004"/>
    <w:rsid w:val="006516BD"/>
    <w:rsid w:val="0065276C"/>
    <w:rsid w:val="0065343A"/>
    <w:rsid w:val="00653483"/>
    <w:rsid w:val="0065395B"/>
    <w:rsid w:val="00653B94"/>
    <w:rsid w:val="00653DFA"/>
    <w:rsid w:val="00653F5E"/>
    <w:rsid w:val="006547AE"/>
    <w:rsid w:val="006548CD"/>
    <w:rsid w:val="00654C81"/>
    <w:rsid w:val="00654D6F"/>
    <w:rsid w:val="00655792"/>
    <w:rsid w:val="00655893"/>
    <w:rsid w:val="00655C2D"/>
    <w:rsid w:val="00656690"/>
    <w:rsid w:val="006568C5"/>
    <w:rsid w:val="00656B3A"/>
    <w:rsid w:val="00656C29"/>
    <w:rsid w:val="00656FDB"/>
    <w:rsid w:val="006577E4"/>
    <w:rsid w:val="00660506"/>
    <w:rsid w:val="00660E70"/>
    <w:rsid w:val="00662267"/>
    <w:rsid w:val="00662940"/>
    <w:rsid w:val="00663130"/>
    <w:rsid w:val="00663525"/>
    <w:rsid w:val="0066416F"/>
    <w:rsid w:val="00664E2B"/>
    <w:rsid w:val="00664FB8"/>
    <w:rsid w:val="00665016"/>
    <w:rsid w:val="006650E1"/>
    <w:rsid w:val="00665533"/>
    <w:rsid w:val="00665850"/>
    <w:rsid w:val="00665878"/>
    <w:rsid w:val="00665CC9"/>
    <w:rsid w:val="00665D22"/>
    <w:rsid w:val="00666040"/>
    <w:rsid w:val="00666549"/>
    <w:rsid w:val="006675F2"/>
    <w:rsid w:val="00667994"/>
    <w:rsid w:val="00667FD8"/>
    <w:rsid w:val="006706C2"/>
    <w:rsid w:val="00670BF4"/>
    <w:rsid w:val="00670D4E"/>
    <w:rsid w:val="00670FC4"/>
    <w:rsid w:val="00671C15"/>
    <w:rsid w:val="00672417"/>
    <w:rsid w:val="00672628"/>
    <w:rsid w:val="00672661"/>
    <w:rsid w:val="006726EC"/>
    <w:rsid w:val="00672A59"/>
    <w:rsid w:val="00673EFB"/>
    <w:rsid w:val="00674064"/>
    <w:rsid w:val="006740EB"/>
    <w:rsid w:val="00674866"/>
    <w:rsid w:val="00674981"/>
    <w:rsid w:val="00674D09"/>
    <w:rsid w:val="00675C1F"/>
    <w:rsid w:val="00675D65"/>
    <w:rsid w:val="00675E37"/>
    <w:rsid w:val="00675FB7"/>
    <w:rsid w:val="006776B7"/>
    <w:rsid w:val="006778AA"/>
    <w:rsid w:val="00677F61"/>
    <w:rsid w:val="0068022E"/>
    <w:rsid w:val="00680B35"/>
    <w:rsid w:val="00680E63"/>
    <w:rsid w:val="006813C7"/>
    <w:rsid w:val="0068167A"/>
    <w:rsid w:val="00682E53"/>
    <w:rsid w:val="00682FD5"/>
    <w:rsid w:val="006834BA"/>
    <w:rsid w:val="0068370E"/>
    <w:rsid w:val="0068384A"/>
    <w:rsid w:val="00683958"/>
    <w:rsid w:val="0068420D"/>
    <w:rsid w:val="00684419"/>
    <w:rsid w:val="00684714"/>
    <w:rsid w:val="0068476A"/>
    <w:rsid w:val="00684A97"/>
    <w:rsid w:val="00684EB6"/>
    <w:rsid w:val="0068518D"/>
    <w:rsid w:val="00685395"/>
    <w:rsid w:val="00685765"/>
    <w:rsid w:val="006858CC"/>
    <w:rsid w:val="006861E1"/>
    <w:rsid w:val="006862D0"/>
    <w:rsid w:val="00686EB6"/>
    <w:rsid w:val="00686F98"/>
    <w:rsid w:val="006878E3"/>
    <w:rsid w:val="00687BB1"/>
    <w:rsid w:val="006905DD"/>
    <w:rsid w:val="00690809"/>
    <w:rsid w:val="006908CE"/>
    <w:rsid w:val="00690968"/>
    <w:rsid w:val="0069159D"/>
    <w:rsid w:val="00692082"/>
    <w:rsid w:val="00692651"/>
    <w:rsid w:val="00692ADB"/>
    <w:rsid w:val="00692B37"/>
    <w:rsid w:val="0069354E"/>
    <w:rsid w:val="006937FC"/>
    <w:rsid w:val="00693C3F"/>
    <w:rsid w:val="00694387"/>
    <w:rsid w:val="0069532C"/>
    <w:rsid w:val="00695794"/>
    <w:rsid w:val="0069584E"/>
    <w:rsid w:val="00695893"/>
    <w:rsid w:val="00695C7B"/>
    <w:rsid w:val="00695CDA"/>
    <w:rsid w:val="00696162"/>
    <w:rsid w:val="006968B7"/>
    <w:rsid w:val="00696E1A"/>
    <w:rsid w:val="006970AC"/>
    <w:rsid w:val="00697157"/>
    <w:rsid w:val="006972E9"/>
    <w:rsid w:val="00697A1D"/>
    <w:rsid w:val="00697B37"/>
    <w:rsid w:val="00697BD9"/>
    <w:rsid w:val="006A134C"/>
    <w:rsid w:val="006A1B52"/>
    <w:rsid w:val="006A1CF6"/>
    <w:rsid w:val="006A1F96"/>
    <w:rsid w:val="006A211A"/>
    <w:rsid w:val="006A250D"/>
    <w:rsid w:val="006A278C"/>
    <w:rsid w:val="006A3012"/>
    <w:rsid w:val="006A3ADB"/>
    <w:rsid w:val="006A4E61"/>
    <w:rsid w:val="006A54BC"/>
    <w:rsid w:val="006A5D16"/>
    <w:rsid w:val="006A5F23"/>
    <w:rsid w:val="006A6057"/>
    <w:rsid w:val="006A6496"/>
    <w:rsid w:val="006A6CD2"/>
    <w:rsid w:val="006A7C9E"/>
    <w:rsid w:val="006B005C"/>
    <w:rsid w:val="006B061D"/>
    <w:rsid w:val="006B1067"/>
    <w:rsid w:val="006B11B6"/>
    <w:rsid w:val="006B1CBB"/>
    <w:rsid w:val="006B1ECF"/>
    <w:rsid w:val="006B241F"/>
    <w:rsid w:val="006B2B95"/>
    <w:rsid w:val="006B2BCF"/>
    <w:rsid w:val="006B3558"/>
    <w:rsid w:val="006B3ADE"/>
    <w:rsid w:val="006B3B8F"/>
    <w:rsid w:val="006B491F"/>
    <w:rsid w:val="006B4D84"/>
    <w:rsid w:val="006B5496"/>
    <w:rsid w:val="006B56D0"/>
    <w:rsid w:val="006B59A8"/>
    <w:rsid w:val="006B5BF7"/>
    <w:rsid w:val="006B5CDB"/>
    <w:rsid w:val="006B5E81"/>
    <w:rsid w:val="006B6610"/>
    <w:rsid w:val="006B670F"/>
    <w:rsid w:val="006B7076"/>
    <w:rsid w:val="006B71B5"/>
    <w:rsid w:val="006B71FB"/>
    <w:rsid w:val="006B7DCB"/>
    <w:rsid w:val="006B7ED4"/>
    <w:rsid w:val="006B7F25"/>
    <w:rsid w:val="006C019E"/>
    <w:rsid w:val="006C02A2"/>
    <w:rsid w:val="006C06B2"/>
    <w:rsid w:val="006C0986"/>
    <w:rsid w:val="006C0D21"/>
    <w:rsid w:val="006C0E31"/>
    <w:rsid w:val="006C16DC"/>
    <w:rsid w:val="006C19F2"/>
    <w:rsid w:val="006C1F77"/>
    <w:rsid w:val="006C2893"/>
    <w:rsid w:val="006C2CDC"/>
    <w:rsid w:val="006C366F"/>
    <w:rsid w:val="006C3C10"/>
    <w:rsid w:val="006C47C7"/>
    <w:rsid w:val="006C49EC"/>
    <w:rsid w:val="006C5060"/>
    <w:rsid w:val="006C5A0B"/>
    <w:rsid w:val="006C6AF5"/>
    <w:rsid w:val="006C7698"/>
    <w:rsid w:val="006C7928"/>
    <w:rsid w:val="006C7C76"/>
    <w:rsid w:val="006C7E19"/>
    <w:rsid w:val="006D20CC"/>
    <w:rsid w:val="006D2596"/>
    <w:rsid w:val="006D2715"/>
    <w:rsid w:val="006D28AD"/>
    <w:rsid w:val="006D2CAD"/>
    <w:rsid w:val="006D2F22"/>
    <w:rsid w:val="006D2FD7"/>
    <w:rsid w:val="006D341E"/>
    <w:rsid w:val="006D3B88"/>
    <w:rsid w:val="006D480C"/>
    <w:rsid w:val="006D4B0B"/>
    <w:rsid w:val="006D4C5E"/>
    <w:rsid w:val="006D5251"/>
    <w:rsid w:val="006D52B9"/>
    <w:rsid w:val="006D55AA"/>
    <w:rsid w:val="006D5744"/>
    <w:rsid w:val="006D5B16"/>
    <w:rsid w:val="006D5FBF"/>
    <w:rsid w:val="006D64C7"/>
    <w:rsid w:val="006D6782"/>
    <w:rsid w:val="006D702A"/>
    <w:rsid w:val="006D790D"/>
    <w:rsid w:val="006E033A"/>
    <w:rsid w:val="006E04E1"/>
    <w:rsid w:val="006E073B"/>
    <w:rsid w:val="006E0EE3"/>
    <w:rsid w:val="006E0F37"/>
    <w:rsid w:val="006E102E"/>
    <w:rsid w:val="006E1788"/>
    <w:rsid w:val="006E19D3"/>
    <w:rsid w:val="006E1DF7"/>
    <w:rsid w:val="006E23C9"/>
    <w:rsid w:val="006E2519"/>
    <w:rsid w:val="006E3C46"/>
    <w:rsid w:val="006E3D05"/>
    <w:rsid w:val="006E3E11"/>
    <w:rsid w:val="006E4122"/>
    <w:rsid w:val="006E43C9"/>
    <w:rsid w:val="006E46F4"/>
    <w:rsid w:val="006E48DE"/>
    <w:rsid w:val="006E4BB8"/>
    <w:rsid w:val="006E4C56"/>
    <w:rsid w:val="006E61F1"/>
    <w:rsid w:val="006E6445"/>
    <w:rsid w:val="006E64B8"/>
    <w:rsid w:val="006E6871"/>
    <w:rsid w:val="006E6BE0"/>
    <w:rsid w:val="006E6EB2"/>
    <w:rsid w:val="006E7059"/>
    <w:rsid w:val="006E74CD"/>
    <w:rsid w:val="006E7A4E"/>
    <w:rsid w:val="006F0207"/>
    <w:rsid w:val="006F0792"/>
    <w:rsid w:val="006F0DF6"/>
    <w:rsid w:val="006F0EC7"/>
    <w:rsid w:val="006F1BB2"/>
    <w:rsid w:val="006F1DD6"/>
    <w:rsid w:val="006F1FEA"/>
    <w:rsid w:val="006F2B86"/>
    <w:rsid w:val="006F2BEB"/>
    <w:rsid w:val="006F2F57"/>
    <w:rsid w:val="006F35DC"/>
    <w:rsid w:val="006F3696"/>
    <w:rsid w:val="006F3952"/>
    <w:rsid w:val="006F3C26"/>
    <w:rsid w:val="006F46CB"/>
    <w:rsid w:val="006F4DCA"/>
    <w:rsid w:val="006F5D10"/>
    <w:rsid w:val="006F62D0"/>
    <w:rsid w:val="006F6A05"/>
    <w:rsid w:val="006F6C3F"/>
    <w:rsid w:val="006F7137"/>
    <w:rsid w:val="006F72B2"/>
    <w:rsid w:val="006F73D6"/>
    <w:rsid w:val="006F755B"/>
    <w:rsid w:val="006F7A0D"/>
    <w:rsid w:val="006F7A8A"/>
    <w:rsid w:val="006F7B00"/>
    <w:rsid w:val="006F7CA2"/>
    <w:rsid w:val="006F7E0B"/>
    <w:rsid w:val="006F7FD4"/>
    <w:rsid w:val="0070021B"/>
    <w:rsid w:val="00700420"/>
    <w:rsid w:val="00700646"/>
    <w:rsid w:val="00700B6B"/>
    <w:rsid w:val="00700BB5"/>
    <w:rsid w:val="00702014"/>
    <w:rsid w:val="007023BB"/>
    <w:rsid w:val="0070263D"/>
    <w:rsid w:val="00702911"/>
    <w:rsid w:val="00702F11"/>
    <w:rsid w:val="007033AB"/>
    <w:rsid w:val="007035D4"/>
    <w:rsid w:val="00703903"/>
    <w:rsid w:val="00703960"/>
    <w:rsid w:val="00703A3E"/>
    <w:rsid w:val="00703C2B"/>
    <w:rsid w:val="00703D02"/>
    <w:rsid w:val="00703F6C"/>
    <w:rsid w:val="007050A8"/>
    <w:rsid w:val="007057F7"/>
    <w:rsid w:val="007059ED"/>
    <w:rsid w:val="00705C7E"/>
    <w:rsid w:val="007062A0"/>
    <w:rsid w:val="0070635B"/>
    <w:rsid w:val="00706371"/>
    <w:rsid w:val="007063B9"/>
    <w:rsid w:val="007065A0"/>
    <w:rsid w:val="007068F8"/>
    <w:rsid w:val="007069E3"/>
    <w:rsid w:val="00706A10"/>
    <w:rsid w:val="00707034"/>
    <w:rsid w:val="0070749F"/>
    <w:rsid w:val="00707658"/>
    <w:rsid w:val="007076DD"/>
    <w:rsid w:val="0070770E"/>
    <w:rsid w:val="00707A84"/>
    <w:rsid w:val="00710C64"/>
    <w:rsid w:val="00710CD9"/>
    <w:rsid w:val="00710F65"/>
    <w:rsid w:val="007116A1"/>
    <w:rsid w:val="00711BC4"/>
    <w:rsid w:val="00711E3A"/>
    <w:rsid w:val="007120E6"/>
    <w:rsid w:val="007129FA"/>
    <w:rsid w:val="0071346E"/>
    <w:rsid w:val="0071363D"/>
    <w:rsid w:val="00713CD0"/>
    <w:rsid w:val="00714AA7"/>
    <w:rsid w:val="00714C46"/>
    <w:rsid w:val="00714F4E"/>
    <w:rsid w:val="00714F76"/>
    <w:rsid w:val="0071518E"/>
    <w:rsid w:val="0071593F"/>
    <w:rsid w:val="00715AD5"/>
    <w:rsid w:val="00715DB6"/>
    <w:rsid w:val="007161A8"/>
    <w:rsid w:val="00716309"/>
    <w:rsid w:val="00716974"/>
    <w:rsid w:val="00716C79"/>
    <w:rsid w:val="007174C9"/>
    <w:rsid w:val="00717A15"/>
    <w:rsid w:val="00717D07"/>
    <w:rsid w:val="007207E9"/>
    <w:rsid w:val="00720C1F"/>
    <w:rsid w:val="0072135F"/>
    <w:rsid w:val="00721472"/>
    <w:rsid w:val="0072165E"/>
    <w:rsid w:val="00721B1A"/>
    <w:rsid w:val="00721B1C"/>
    <w:rsid w:val="0072249A"/>
    <w:rsid w:val="007228EF"/>
    <w:rsid w:val="00722EA3"/>
    <w:rsid w:val="00722EC7"/>
    <w:rsid w:val="00722F1F"/>
    <w:rsid w:val="00723244"/>
    <w:rsid w:val="0072355D"/>
    <w:rsid w:val="00723A5F"/>
    <w:rsid w:val="00723D5E"/>
    <w:rsid w:val="00724707"/>
    <w:rsid w:val="00724795"/>
    <w:rsid w:val="00724A40"/>
    <w:rsid w:val="00724E08"/>
    <w:rsid w:val="0072593F"/>
    <w:rsid w:val="00726068"/>
    <w:rsid w:val="007261EA"/>
    <w:rsid w:val="007266D2"/>
    <w:rsid w:val="00726779"/>
    <w:rsid w:val="00726D7B"/>
    <w:rsid w:val="00727893"/>
    <w:rsid w:val="0073008C"/>
    <w:rsid w:val="00730670"/>
    <w:rsid w:val="00730D97"/>
    <w:rsid w:val="00730E9F"/>
    <w:rsid w:val="0073133A"/>
    <w:rsid w:val="00731905"/>
    <w:rsid w:val="00731B51"/>
    <w:rsid w:val="00732807"/>
    <w:rsid w:val="0073312C"/>
    <w:rsid w:val="00733D26"/>
    <w:rsid w:val="00733ECC"/>
    <w:rsid w:val="00734ACF"/>
    <w:rsid w:val="00734FEC"/>
    <w:rsid w:val="007351DA"/>
    <w:rsid w:val="0073526B"/>
    <w:rsid w:val="0073531F"/>
    <w:rsid w:val="0073578F"/>
    <w:rsid w:val="00735C80"/>
    <w:rsid w:val="00735DF8"/>
    <w:rsid w:val="00735E43"/>
    <w:rsid w:val="00735F5C"/>
    <w:rsid w:val="00736198"/>
    <w:rsid w:val="007374AE"/>
    <w:rsid w:val="0073791F"/>
    <w:rsid w:val="00737CC6"/>
    <w:rsid w:val="00737EFD"/>
    <w:rsid w:val="00740161"/>
    <w:rsid w:val="0074029A"/>
    <w:rsid w:val="0074121F"/>
    <w:rsid w:val="007412C4"/>
    <w:rsid w:val="00741676"/>
    <w:rsid w:val="0074194A"/>
    <w:rsid w:val="00741DA6"/>
    <w:rsid w:val="00741E38"/>
    <w:rsid w:val="00741E51"/>
    <w:rsid w:val="007420F8"/>
    <w:rsid w:val="00742348"/>
    <w:rsid w:val="00742516"/>
    <w:rsid w:val="0074312B"/>
    <w:rsid w:val="007436ED"/>
    <w:rsid w:val="00744450"/>
    <w:rsid w:val="0074465C"/>
    <w:rsid w:val="00744DD9"/>
    <w:rsid w:val="00744E6F"/>
    <w:rsid w:val="007456B6"/>
    <w:rsid w:val="007457B3"/>
    <w:rsid w:val="00745888"/>
    <w:rsid w:val="007458CB"/>
    <w:rsid w:val="00745A9F"/>
    <w:rsid w:val="00745BF8"/>
    <w:rsid w:val="00745E50"/>
    <w:rsid w:val="00745E9C"/>
    <w:rsid w:val="00746185"/>
    <w:rsid w:val="0074679A"/>
    <w:rsid w:val="007467C5"/>
    <w:rsid w:val="007467CB"/>
    <w:rsid w:val="00746818"/>
    <w:rsid w:val="00746BB1"/>
    <w:rsid w:val="00746D2F"/>
    <w:rsid w:val="007474B6"/>
    <w:rsid w:val="00747596"/>
    <w:rsid w:val="00747EAE"/>
    <w:rsid w:val="007509D1"/>
    <w:rsid w:val="007511A0"/>
    <w:rsid w:val="007514CF"/>
    <w:rsid w:val="007515BA"/>
    <w:rsid w:val="007515C2"/>
    <w:rsid w:val="007515FF"/>
    <w:rsid w:val="00752299"/>
    <w:rsid w:val="00752827"/>
    <w:rsid w:val="0075306F"/>
    <w:rsid w:val="007530C5"/>
    <w:rsid w:val="00754037"/>
    <w:rsid w:val="007545EE"/>
    <w:rsid w:val="00754ACB"/>
    <w:rsid w:val="00754C5B"/>
    <w:rsid w:val="00754E82"/>
    <w:rsid w:val="00755041"/>
    <w:rsid w:val="00755BEF"/>
    <w:rsid w:val="00755F42"/>
    <w:rsid w:val="0075711B"/>
    <w:rsid w:val="00757872"/>
    <w:rsid w:val="00757ECB"/>
    <w:rsid w:val="00757F02"/>
    <w:rsid w:val="00757F2E"/>
    <w:rsid w:val="007605F9"/>
    <w:rsid w:val="00760781"/>
    <w:rsid w:val="007609AA"/>
    <w:rsid w:val="00761071"/>
    <w:rsid w:val="007616B7"/>
    <w:rsid w:val="00761736"/>
    <w:rsid w:val="007617AE"/>
    <w:rsid w:val="00762320"/>
    <w:rsid w:val="00762353"/>
    <w:rsid w:val="007624CA"/>
    <w:rsid w:val="0076253A"/>
    <w:rsid w:val="00762C5A"/>
    <w:rsid w:val="0076301E"/>
    <w:rsid w:val="0076339F"/>
    <w:rsid w:val="00764300"/>
    <w:rsid w:val="007665B8"/>
    <w:rsid w:val="00766933"/>
    <w:rsid w:val="00766B55"/>
    <w:rsid w:val="00767364"/>
    <w:rsid w:val="00767BC5"/>
    <w:rsid w:val="00767CA1"/>
    <w:rsid w:val="007706B8"/>
    <w:rsid w:val="00770B5C"/>
    <w:rsid w:val="00770D39"/>
    <w:rsid w:val="00771138"/>
    <w:rsid w:val="007718E1"/>
    <w:rsid w:val="00771AB1"/>
    <w:rsid w:val="00772491"/>
    <w:rsid w:val="007726CB"/>
    <w:rsid w:val="00772CBD"/>
    <w:rsid w:val="00772CF4"/>
    <w:rsid w:val="00773BB3"/>
    <w:rsid w:val="00773EB2"/>
    <w:rsid w:val="00773F1D"/>
    <w:rsid w:val="0077459C"/>
    <w:rsid w:val="0077495C"/>
    <w:rsid w:val="007749BE"/>
    <w:rsid w:val="007759C3"/>
    <w:rsid w:val="00775D48"/>
    <w:rsid w:val="0077680A"/>
    <w:rsid w:val="00776AC4"/>
    <w:rsid w:val="00776F64"/>
    <w:rsid w:val="007775C3"/>
    <w:rsid w:val="0077769A"/>
    <w:rsid w:val="00777AA7"/>
    <w:rsid w:val="00777AFB"/>
    <w:rsid w:val="00777BE9"/>
    <w:rsid w:val="007802C3"/>
    <w:rsid w:val="007804BF"/>
    <w:rsid w:val="00780686"/>
    <w:rsid w:val="00782166"/>
    <w:rsid w:val="00782317"/>
    <w:rsid w:val="00782869"/>
    <w:rsid w:val="0078312F"/>
    <w:rsid w:val="00783242"/>
    <w:rsid w:val="0078337B"/>
    <w:rsid w:val="007833BB"/>
    <w:rsid w:val="007839AB"/>
    <w:rsid w:val="00783FD9"/>
    <w:rsid w:val="0078437A"/>
    <w:rsid w:val="00784820"/>
    <w:rsid w:val="00784976"/>
    <w:rsid w:val="00784E14"/>
    <w:rsid w:val="00785199"/>
    <w:rsid w:val="007852D8"/>
    <w:rsid w:val="0078582A"/>
    <w:rsid w:val="007864C7"/>
    <w:rsid w:val="0078687C"/>
    <w:rsid w:val="00786D2B"/>
    <w:rsid w:val="00786FB2"/>
    <w:rsid w:val="0078722E"/>
    <w:rsid w:val="00787667"/>
    <w:rsid w:val="00787C31"/>
    <w:rsid w:val="00787EF5"/>
    <w:rsid w:val="0079015F"/>
    <w:rsid w:val="0079102B"/>
    <w:rsid w:val="007910E0"/>
    <w:rsid w:val="00791744"/>
    <w:rsid w:val="00792776"/>
    <w:rsid w:val="00792A10"/>
    <w:rsid w:val="007933A8"/>
    <w:rsid w:val="0079356B"/>
    <w:rsid w:val="007937E6"/>
    <w:rsid w:val="00793C41"/>
    <w:rsid w:val="00793CA4"/>
    <w:rsid w:val="00793D38"/>
    <w:rsid w:val="007944EB"/>
    <w:rsid w:val="007945B1"/>
    <w:rsid w:val="007947D2"/>
    <w:rsid w:val="0079514F"/>
    <w:rsid w:val="00795225"/>
    <w:rsid w:val="00795346"/>
    <w:rsid w:val="00795C50"/>
    <w:rsid w:val="00796737"/>
    <w:rsid w:val="00796D7C"/>
    <w:rsid w:val="00797002"/>
    <w:rsid w:val="00797902"/>
    <w:rsid w:val="007A00DA"/>
    <w:rsid w:val="007A04E1"/>
    <w:rsid w:val="007A09F5"/>
    <w:rsid w:val="007A0A13"/>
    <w:rsid w:val="007A0ADD"/>
    <w:rsid w:val="007A0BA4"/>
    <w:rsid w:val="007A0E1B"/>
    <w:rsid w:val="007A0F1D"/>
    <w:rsid w:val="007A214E"/>
    <w:rsid w:val="007A2228"/>
    <w:rsid w:val="007A2CB5"/>
    <w:rsid w:val="007A406F"/>
    <w:rsid w:val="007A43C5"/>
    <w:rsid w:val="007A4456"/>
    <w:rsid w:val="007A538C"/>
    <w:rsid w:val="007A555A"/>
    <w:rsid w:val="007A569A"/>
    <w:rsid w:val="007A5BC7"/>
    <w:rsid w:val="007A63F1"/>
    <w:rsid w:val="007A6915"/>
    <w:rsid w:val="007A7479"/>
    <w:rsid w:val="007A77A6"/>
    <w:rsid w:val="007B05D4"/>
    <w:rsid w:val="007B087D"/>
    <w:rsid w:val="007B08D4"/>
    <w:rsid w:val="007B098D"/>
    <w:rsid w:val="007B0AD6"/>
    <w:rsid w:val="007B1360"/>
    <w:rsid w:val="007B137F"/>
    <w:rsid w:val="007B1720"/>
    <w:rsid w:val="007B1968"/>
    <w:rsid w:val="007B1DE6"/>
    <w:rsid w:val="007B1E8B"/>
    <w:rsid w:val="007B2B6C"/>
    <w:rsid w:val="007B3733"/>
    <w:rsid w:val="007B3D7E"/>
    <w:rsid w:val="007B42F0"/>
    <w:rsid w:val="007B516F"/>
    <w:rsid w:val="007B55B6"/>
    <w:rsid w:val="007B5B9B"/>
    <w:rsid w:val="007B5E84"/>
    <w:rsid w:val="007B68E0"/>
    <w:rsid w:val="007B6DEC"/>
    <w:rsid w:val="007B6EF1"/>
    <w:rsid w:val="007B7032"/>
    <w:rsid w:val="007C07AA"/>
    <w:rsid w:val="007C08E0"/>
    <w:rsid w:val="007C1651"/>
    <w:rsid w:val="007C25E2"/>
    <w:rsid w:val="007C28EE"/>
    <w:rsid w:val="007C3001"/>
    <w:rsid w:val="007C3025"/>
    <w:rsid w:val="007C3181"/>
    <w:rsid w:val="007C3756"/>
    <w:rsid w:val="007C3763"/>
    <w:rsid w:val="007C4065"/>
    <w:rsid w:val="007C4125"/>
    <w:rsid w:val="007C42E3"/>
    <w:rsid w:val="007C4678"/>
    <w:rsid w:val="007C4777"/>
    <w:rsid w:val="007C4C0F"/>
    <w:rsid w:val="007C5188"/>
    <w:rsid w:val="007C54AE"/>
    <w:rsid w:val="007C5E9B"/>
    <w:rsid w:val="007C70DC"/>
    <w:rsid w:val="007C7163"/>
    <w:rsid w:val="007C745E"/>
    <w:rsid w:val="007C784D"/>
    <w:rsid w:val="007D01C1"/>
    <w:rsid w:val="007D023F"/>
    <w:rsid w:val="007D0632"/>
    <w:rsid w:val="007D0962"/>
    <w:rsid w:val="007D0D44"/>
    <w:rsid w:val="007D11BD"/>
    <w:rsid w:val="007D12B6"/>
    <w:rsid w:val="007D1306"/>
    <w:rsid w:val="007D1FF1"/>
    <w:rsid w:val="007D2A52"/>
    <w:rsid w:val="007D2A94"/>
    <w:rsid w:val="007D2F56"/>
    <w:rsid w:val="007D35E9"/>
    <w:rsid w:val="007D3A49"/>
    <w:rsid w:val="007D3FA4"/>
    <w:rsid w:val="007D46D4"/>
    <w:rsid w:val="007D4979"/>
    <w:rsid w:val="007D4E0A"/>
    <w:rsid w:val="007D55DA"/>
    <w:rsid w:val="007D57D7"/>
    <w:rsid w:val="007D6668"/>
    <w:rsid w:val="007D683B"/>
    <w:rsid w:val="007D7478"/>
    <w:rsid w:val="007D7569"/>
    <w:rsid w:val="007D78D9"/>
    <w:rsid w:val="007D79A9"/>
    <w:rsid w:val="007E03B6"/>
    <w:rsid w:val="007E05B4"/>
    <w:rsid w:val="007E0B0A"/>
    <w:rsid w:val="007E0B10"/>
    <w:rsid w:val="007E0C79"/>
    <w:rsid w:val="007E0D19"/>
    <w:rsid w:val="007E1440"/>
    <w:rsid w:val="007E174E"/>
    <w:rsid w:val="007E24D9"/>
    <w:rsid w:val="007E2542"/>
    <w:rsid w:val="007E33FE"/>
    <w:rsid w:val="007E4299"/>
    <w:rsid w:val="007E43A3"/>
    <w:rsid w:val="007E45B3"/>
    <w:rsid w:val="007E480E"/>
    <w:rsid w:val="007E49C3"/>
    <w:rsid w:val="007E4AE3"/>
    <w:rsid w:val="007E4E09"/>
    <w:rsid w:val="007E50BD"/>
    <w:rsid w:val="007E5122"/>
    <w:rsid w:val="007E517C"/>
    <w:rsid w:val="007E6CFD"/>
    <w:rsid w:val="007E6FE5"/>
    <w:rsid w:val="007F0211"/>
    <w:rsid w:val="007F0E3B"/>
    <w:rsid w:val="007F0F01"/>
    <w:rsid w:val="007F1166"/>
    <w:rsid w:val="007F20FC"/>
    <w:rsid w:val="007F2340"/>
    <w:rsid w:val="007F2FD4"/>
    <w:rsid w:val="007F3213"/>
    <w:rsid w:val="007F336E"/>
    <w:rsid w:val="007F385D"/>
    <w:rsid w:val="007F396A"/>
    <w:rsid w:val="007F3D8E"/>
    <w:rsid w:val="007F41E8"/>
    <w:rsid w:val="007F4AD2"/>
    <w:rsid w:val="007F4D46"/>
    <w:rsid w:val="007F50D4"/>
    <w:rsid w:val="007F54E4"/>
    <w:rsid w:val="007F5597"/>
    <w:rsid w:val="007F6228"/>
    <w:rsid w:val="007F62B5"/>
    <w:rsid w:val="007F63C7"/>
    <w:rsid w:val="007F65BC"/>
    <w:rsid w:val="007F6819"/>
    <w:rsid w:val="007F6869"/>
    <w:rsid w:val="007F7756"/>
    <w:rsid w:val="007F7A4D"/>
    <w:rsid w:val="007F7DF3"/>
    <w:rsid w:val="007F7F7D"/>
    <w:rsid w:val="0080040B"/>
    <w:rsid w:val="00800555"/>
    <w:rsid w:val="00800A80"/>
    <w:rsid w:val="00800F44"/>
    <w:rsid w:val="0080171B"/>
    <w:rsid w:val="00801FF5"/>
    <w:rsid w:val="00802D25"/>
    <w:rsid w:val="00803115"/>
    <w:rsid w:val="0080311E"/>
    <w:rsid w:val="008033C3"/>
    <w:rsid w:val="008039B1"/>
    <w:rsid w:val="00803BB0"/>
    <w:rsid w:val="00803E5A"/>
    <w:rsid w:val="008040CD"/>
    <w:rsid w:val="0080508C"/>
    <w:rsid w:val="00805259"/>
    <w:rsid w:val="0080547B"/>
    <w:rsid w:val="008056A9"/>
    <w:rsid w:val="0080576A"/>
    <w:rsid w:val="008058EA"/>
    <w:rsid w:val="0080599A"/>
    <w:rsid w:val="00805FAD"/>
    <w:rsid w:val="00806A05"/>
    <w:rsid w:val="00807066"/>
    <w:rsid w:val="00807083"/>
    <w:rsid w:val="00807B63"/>
    <w:rsid w:val="00810338"/>
    <w:rsid w:val="00811026"/>
    <w:rsid w:val="00811536"/>
    <w:rsid w:val="0081196C"/>
    <w:rsid w:val="00812003"/>
    <w:rsid w:val="00812063"/>
    <w:rsid w:val="008131B5"/>
    <w:rsid w:val="00813380"/>
    <w:rsid w:val="00813495"/>
    <w:rsid w:val="00813584"/>
    <w:rsid w:val="00815271"/>
    <w:rsid w:val="00816D13"/>
    <w:rsid w:val="008174C4"/>
    <w:rsid w:val="0081753B"/>
    <w:rsid w:val="0081766A"/>
    <w:rsid w:val="00817C74"/>
    <w:rsid w:val="00817D43"/>
    <w:rsid w:val="00817D5F"/>
    <w:rsid w:val="00817E8F"/>
    <w:rsid w:val="008203EA"/>
    <w:rsid w:val="00820798"/>
    <w:rsid w:val="00820B9E"/>
    <w:rsid w:val="00820F15"/>
    <w:rsid w:val="00820F20"/>
    <w:rsid w:val="00821D1D"/>
    <w:rsid w:val="008229F1"/>
    <w:rsid w:val="00822BD5"/>
    <w:rsid w:val="00822C79"/>
    <w:rsid w:val="00823197"/>
    <w:rsid w:val="00823D34"/>
    <w:rsid w:val="00823DBA"/>
    <w:rsid w:val="00823EF5"/>
    <w:rsid w:val="008256C3"/>
    <w:rsid w:val="00825B6A"/>
    <w:rsid w:val="00825E00"/>
    <w:rsid w:val="00825F6F"/>
    <w:rsid w:val="008263B1"/>
    <w:rsid w:val="00826A64"/>
    <w:rsid w:val="0082754A"/>
    <w:rsid w:val="00827DAB"/>
    <w:rsid w:val="00830157"/>
    <w:rsid w:val="008309EC"/>
    <w:rsid w:val="00830FBC"/>
    <w:rsid w:val="00832173"/>
    <w:rsid w:val="00832A49"/>
    <w:rsid w:val="00832AC5"/>
    <w:rsid w:val="00832C6E"/>
    <w:rsid w:val="00832EE6"/>
    <w:rsid w:val="008337C3"/>
    <w:rsid w:val="00833C9C"/>
    <w:rsid w:val="00833CC8"/>
    <w:rsid w:val="00833DCD"/>
    <w:rsid w:val="0083438B"/>
    <w:rsid w:val="008345F2"/>
    <w:rsid w:val="00834904"/>
    <w:rsid w:val="00835169"/>
    <w:rsid w:val="008359DC"/>
    <w:rsid w:val="00835BAC"/>
    <w:rsid w:val="00835FF2"/>
    <w:rsid w:val="008360E2"/>
    <w:rsid w:val="00836584"/>
    <w:rsid w:val="00836690"/>
    <w:rsid w:val="00836A02"/>
    <w:rsid w:val="00836DB9"/>
    <w:rsid w:val="008375BA"/>
    <w:rsid w:val="00837B75"/>
    <w:rsid w:val="00837E03"/>
    <w:rsid w:val="00837F97"/>
    <w:rsid w:val="0084032B"/>
    <w:rsid w:val="008407CC"/>
    <w:rsid w:val="00840D9F"/>
    <w:rsid w:val="00841C0F"/>
    <w:rsid w:val="00842829"/>
    <w:rsid w:val="00842869"/>
    <w:rsid w:val="008433C5"/>
    <w:rsid w:val="00843C66"/>
    <w:rsid w:val="00843CF9"/>
    <w:rsid w:val="00844318"/>
    <w:rsid w:val="0084451F"/>
    <w:rsid w:val="00844537"/>
    <w:rsid w:val="00844962"/>
    <w:rsid w:val="00844AC4"/>
    <w:rsid w:val="00845691"/>
    <w:rsid w:val="00845A10"/>
    <w:rsid w:val="00845A34"/>
    <w:rsid w:val="00845A6D"/>
    <w:rsid w:val="00845CDF"/>
    <w:rsid w:val="00846D89"/>
    <w:rsid w:val="008477F7"/>
    <w:rsid w:val="008508C9"/>
    <w:rsid w:val="00850BB3"/>
    <w:rsid w:val="0085109C"/>
    <w:rsid w:val="008510EB"/>
    <w:rsid w:val="00851CDF"/>
    <w:rsid w:val="00851D9E"/>
    <w:rsid w:val="008527DD"/>
    <w:rsid w:val="00852980"/>
    <w:rsid w:val="00852AA2"/>
    <w:rsid w:val="0085343B"/>
    <w:rsid w:val="0085430A"/>
    <w:rsid w:val="00854B2A"/>
    <w:rsid w:val="00854D46"/>
    <w:rsid w:val="008550D0"/>
    <w:rsid w:val="008551F6"/>
    <w:rsid w:val="0085561A"/>
    <w:rsid w:val="008558BD"/>
    <w:rsid w:val="00855FB7"/>
    <w:rsid w:val="00856D28"/>
    <w:rsid w:val="00856E5B"/>
    <w:rsid w:val="00856FCC"/>
    <w:rsid w:val="008570AD"/>
    <w:rsid w:val="0085714A"/>
    <w:rsid w:val="00857761"/>
    <w:rsid w:val="008600B0"/>
    <w:rsid w:val="00860265"/>
    <w:rsid w:val="0086035D"/>
    <w:rsid w:val="00860E04"/>
    <w:rsid w:val="00860FD1"/>
    <w:rsid w:val="00861642"/>
    <w:rsid w:val="00861B12"/>
    <w:rsid w:val="0086218B"/>
    <w:rsid w:val="008623E2"/>
    <w:rsid w:val="00862B76"/>
    <w:rsid w:val="00862F29"/>
    <w:rsid w:val="008633E6"/>
    <w:rsid w:val="00863613"/>
    <w:rsid w:val="008636F1"/>
    <w:rsid w:val="00863B10"/>
    <w:rsid w:val="00864348"/>
    <w:rsid w:val="00864854"/>
    <w:rsid w:val="0086515A"/>
    <w:rsid w:val="00865B5D"/>
    <w:rsid w:val="00866382"/>
    <w:rsid w:val="008663BD"/>
    <w:rsid w:val="0086731D"/>
    <w:rsid w:val="0086736F"/>
    <w:rsid w:val="00867759"/>
    <w:rsid w:val="008679AF"/>
    <w:rsid w:val="00867A98"/>
    <w:rsid w:val="00867D19"/>
    <w:rsid w:val="00867FBC"/>
    <w:rsid w:val="0087007A"/>
    <w:rsid w:val="0087094A"/>
    <w:rsid w:val="00870981"/>
    <w:rsid w:val="00872070"/>
    <w:rsid w:val="0087272F"/>
    <w:rsid w:val="00872C0E"/>
    <w:rsid w:val="00873635"/>
    <w:rsid w:val="00873E6B"/>
    <w:rsid w:val="00874440"/>
    <w:rsid w:val="008745F0"/>
    <w:rsid w:val="0087490F"/>
    <w:rsid w:val="00875180"/>
    <w:rsid w:val="00875211"/>
    <w:rsid w:val="008755EA"/>
    <w:rsid w:val="0087641C"/>
    <w:rsid w:val="00876C7D"/>
    <w:rsid w:val="00876DD1"/>
    <w:rsid w:val="00876E76"/>
    <w:rsid w:val="00877656"/>
    <w:rsid w:val="008779F5"/>
    <w:rsid w:val="00880292"/>
    <w:rsid w:val="00880348"/>
    <w:rsid w:val="0088072C"/>
    <w:rsid w:val="008809DF"/>
    <w:rsid w:val="008815AE"/>
    <w:rsid w:val="00881AC2"/>
    <w:rsid w:val="00882290"/>
    <w:rsid w:val="008822B2"/>
    <w:rsid w:val="00882D9D"/>
    <w:rsid w:val="008830C2"/>
    <w:rsid w:val="008838B3"/>
    <w:rsid w:val="00884095"/>
    <w:rsid w:val="00885030"/>
    <w:rsid w:val="0088509E"/>
    <w:rsid w:val="00886073"/>
    <w:rsid w:val="0088686C"/>
    <w:rsid w:val="00886B4A"/>
    <w:rsid w:val="00890874"/>
    <w:rsid w:val="00891BBC"/>
    <w:rsid w:val="00891E7B"/>
    <w:rsid w:val="008920AE"/>
    <w:rsid w:val="00892B1B"/>
    <w:rsid w:val="00892D11"/>
    <w:rsid w:val="008933A2"/>
    <w:rsid w:val="00893753"/>
    <w:rsid w:val="00893857"/>
    <w:rsid w:val="00893A6F"/>
    <w:rsid w:val="00893AFF"/>
    <w:rsid w:val="00894754"/>
    <w:rsid w:val="00894AB1"/>
    <w:rsid w:val="00894F63"/>
    <w:rsid w:val="008951E6"/>
    <w:rsid w:val="008952D3"/>
    <w:rsid w:val="00895402"/>
    <w:rsid w:val="00895EE1"/>
    <w:rsid w:val="00896165"/>
    <w:rsid w:val="008967E3"/>
    <w:rsid w:val="00896A1A"/>
    <w:rsid w:val="0089782F"/>
    <w:rsid w:val="008A05F1"/>
    <w:rsid w:val="008A0750"/>
    <w:rsid w:val="008A0BCB"/>
    <w:rsid w:val="008A12F7"/>
    <w:rsid w:val="008A1482"/>
    <w:rsid w:val="008A1642"/>
    <w:rsid w:val="008A17EE"/>
    <w:rsid w:val="008A1829"/>
    <w:rsid w:val="008A1AA4"/>
    <w:rsid w:val="008A25AE"/>
    <w:rsid w:val="008A2D74"/>
    <w:rsid w:val="008A32D9"/>
    <w:rsid w:val="008A3D67"/>
    <w:rsid w:val="008A40CB"/>
    <w:rsid w:val="008A4210"/>
    <w:rsid w:val="008A47B1"/>
    <w:rsid w:val="008A4824"/>
    <w:rsid w:val="008A54FA"/>
    <w:rsid w:val="008A572E"/>
    <w:rsid w:val="008A5C84"/>
    <w:rsid w:val="008A673E"/>
    <w:rsid w:val="008A6CB1"/>
    <w:rsid w:val="008A71B1"/>
    <w:rsid w:val="008A76CF"/>
    <w:rsid w:val="008A77C1"/>
    <w:rsid w:val="008A77CA"/>
    <w:rsid w:val="008A79B4"/>
    <w:rsid w:val="008B0425"/>
    <w:rsid w:val="008B1803"/>
    <w:rsid w:val="008B1A00"/>
    <w:rsid w:val="008B1C23"/>
    <w:rsid w:val="008B1EF7"/>
    <w:rsid w:val="008B2CCC"/>
    <w:rsid w:val="008B31E3"/>
    <w:rsid w:val="008B32C6"/>
    <w:rsid w:val="008B33E0"/>
    <w:rsid w:val="008B3B08"/>
    <w:rsid w:val="008B3D44"/>
    <w:rsid w:val="008B4C16"/>
    <w:rsid w:val="008B4E1A"/>
    <w:rsid w:val="008B5730"/>
    <w:rsid w:val="008B58DF"/>
    <w:rsid w:val="008B785F"/>
    <w:rsid w:val="008B7F02"/>
    <w:rsid w:val="008C08DE"/>
    <w:rsid w:val="008C0B54"/>
    <w:rsid w:val="008C0D73"/>
    <w:rsid w:val="008C10C6"/>
    <w:rsid w:val="008C1B96"/>
    <w:rsid w:val="008C1FCD"/>
    <w:rsid w:val="008C2041"/>
    <w:rsid w:val="008C2469"/>
    <w:rsid w:val="008C29F6"/>
    <w:rsid w:val="008C2D53"/>
    <w:rsid w:val="008C30D8"/>
    <w:rsid w:val="008C335C"/>
    <w:rsid w:val="008C36FE"/>
    <w:rsid w:val="008C3E4A"/>
    <w:rsid w:val="008C42CC"/>
    <w:rsid w:val="008C47EA"/>
    <w:rsid w:val="008C4B85"/>
    <w:rsid w:val="008C509A"/>
    <w:rsid w:val="008C5E18"/>
    <w:rsid w:val="008C60C8"/>
    <w:rsid w:val="008C613F"/>
    <w:rsid w:val="008C6726"/>
    <w:rsid w:val="008C6741"/>
    <w:rsid w:val="008C6B87"/>
    <w:rsid w:val="008C7854"/>
    <w:rsid w:val="008C7B6C"/>
    <w:rsid w:val="008C7FCF"/>
    <w:rsid w:val="008D08A0"/>
    <w:rsid w:val="008D118D"/>
    <w:rsid w:val="008D1292"/>
    <w:rsid w:val="008D1352"/>
    <w:rsid w:val="008D1DF4"/>
    <w:rsid w:val="008D23E1"/>
    <w:rsid w:val="008D26F0"/>
    <w:rsid w:val="008D2836"/>
    <w:rsid w:val="008D297B"/>
    <w:rsid w:val="008D317F"/>
    <w:rsid w:val="008D3969"/>
    <w:rsid w:val="008D43A9"/>
    <w:rsid w:val="008D4572"/>
    <w:rsid w:val="008D5E55"/>
    <w:rsid w:val="008D6406"/>
    <w:rsid w:val="008D6AA8"/>
    <w:rsid w:val="008D6DC9"/>
    <w:rsid w:val="008D6E2F"/>
    <w:rsid w:val="008D7B10"/>
    <w:rsid w:val="008E06E8"/>
    <w:rsid w:val="008E0964"/>
    <w:rsid w:val="008E130D"/>
    <w:rsid w:val="008E1919"/>
    <w:rsid w:val="008E22FD"/>
    <w:rsid w:val="008E24B6"/>
    <w:rsid w:val="008E283C"/>
    <w:rsid w:val="008E294B"/>
    <w:rsid w:val="008E308E"/>
    <w:rsid w:val="008E36B9"/>
    <w:rsid w:val="008E3750"/>
    <w:rsid w:val="008E3E84"/>
    <w:rsid w:val="008E4127"/>
    <w:rsid w:val="008E42F6"/>
    <w:rsid w:val="008E4781"/>
    <w:rsid w:val="008E4DE5"/>
    <w:rsid w:val="008E4DFE"/>
    <w:rsid w:val="008E52B3"/>
    <w:rsid w:val="008E540E"/>
    <w:rsid w:val="008E5F52"/>
    <w:rsid w:val="008E5F94"/>
    <w:rsid w:val="008E6990"/>
    <w:rsid w:val="008E6D92"/>
    <w:rsid w:val="008E6E6D"/>
    <w:rsid w:val="008E713B"/>
    <w:rsid w:val="008E7304"/>
    <w:rsid w:val="008E7DC4"/>
    <w:rsid w:val="008E7F6E"/>
    <w:rsid w:val="008F045E"/>
    <w:rsid w:val="008F068F"/>
    <w:rsid w:val="008F0D1B"/>
    <w:rsid w:val="008F1055"/>
    <w:rsid w:val="008F1144"/>
    <w:rsid w:val="008F1610"/>
    <w:rsid w:val="008F171D"/>
    <w:rsid w:val="008F2160"/>
    <w:rsid w:val="008F2896"/>
    <w:rsid w:val="008F28B4"/>
    <w:rsid w:val="008F2D72"/>
    <w:rsid w:val="008F2F47"/>
    <w:rsid w:val="008F328C"/>
    <w:rsid w:val="008F3461"/>
    <w:rsid w:val="008F3677"/>
    <w:rsid w:val="008F3B19"/>
    <w:rsid w:val="008F3BF2"/>
    <w:rsid w:val="008F41D1"/>
    <w:rsid w:val="008F4582"/>
    <w:rsid w:val="008F4A70"/>
    <w:rsid w:val="008F4CF5"/>
    <w:rsid w:val="008F4E7B"/>
    <w:rsid w:val="008F56BC"/>
    <w:rsid w:val="008F66AB"/>
    <w:rsid w:val="008F6D04"/>
    <w:rsid w:val="008F70B3"/>
    <w:rsid w:val="008F7F5E"/>
    <w:rsid w:val="00900512"/>
    <w:rsid w:val="00900A7A"/>
    <w:rsid w:val="00900D37"/>
    <w:rsid w:val="00901ADA"/>
    <w:rsid w:val="00902172"/>
    <w:rsid w:val="00902631"/>
    <w:rsid w:val="009027AF"/>
    <w:rsid w:val="00902E72"/>
    <w:rsid w:val="009035C6"/>
    <w:rsid w:val="00903C69"/>
    <w:rsid w:val="00903D51"/>
    <w:rsid w:val="00904461"/>
    <w:rsid w:val="00904B8D"/>
    <w:rsid w:val="00905437"/>
    <w:rsid w:val="009065BC"/>
    <w:rsid w:val="00906A51"/>
    <w:rsid w:val="00906ED4"/>
    <w:rsid w:val="009072C6"/>
    <w:rsid w:val="00907E17"/>
    <w:rsid w:val="00907E26"/>
    <w:rsid w:val="00910077"/>
    <w:rsid w:val="00910660"/>
    <w:rsid w:val="00910AD6"/>
    <w:rsid w:val="00910E0A"/>
    <w:rsid w:val="00911213"/>
    <w:rsid w:val="009112C5"/>
    <w:rsid w:val="0091177B"/>
    <w:rsid w:val="0091232E"/>
    <w:rsid w:val="00912D84"/>
    <w:rsid w:val="00913390"/>
    <w:rsid w:val="00913536"/>
    <w:rsid w:val="00913B48"/>
    <w:rsid w:val="00913E67"/>
    <w:rsid w:val="009140D0"/>
    <w:rsid w:val="00914957"/>
    <w:rsid w:val="00914BFE"/>
    <w:rsid w:val="00915423"/>
    <w:rsid w:val="0091560F"/>
    <w:rsid w:val="00915927"/>
    <w:rsid w:val="00915C36"/>
    <w:rsid w:val="0091689B"/>
    <w:rsid w:val="00916EC2"/>
    <w:rsid w:val="00917495"/>
    <w:rsid w:val="009177E7"/>
    <w:rsid w:val="00917929"/>
    <w:rsid w:val="00917BA7"/>
    <w:rsid w:val="00920956"/>
    <w:rsid w:val="00920A8C"/>
    <w:rsid w:val="00920A97"/>
    <w:rsid w:val="00921558"/>
    <w:rsid w:val="00921612"/>
    <w:rsid w:val="00922426"/>
    <w:rsid w:val="00922CFA"/>
    <w:rsid w:val="00922EAA"/>
    <w:rsid w:val="0092375C"/>
    <w:rsid w:val="00924C3D"/>
    <w:rsid w:val="00924FDF"/>
    <w:rsid w:val="0092505A"/>
    <w:rsid w:val="009250CE"/>
    <w:rsid w:val="009252EC"/>
    <w:rsid w:val="00925A25"/>
    <w:rsid w:val="00925BB6"/>
    <w:rsid w:val="00926E56"/>
    <w:rsid w:val="00926EBA"/>
    <w:rsid w:val="00930696"/>
    <w:rsid w:val="00931C97"/>
    <w:rsid w:val="009322A6"/>
    <w:rsid w:val="00932AD0"/>
    <w:rsid w:val="0093303F"/>
    <w:rsid w:val="00933268"/>
    <w:rsid w:val="00933787"/>
    <w:rsid w:val="0093397D"/>
    <w:rsid w:val="009346F3"/>
    <w:rsid w:val="00934F1F"/>
    <w:rsid w:val="00935095"/>
    <w:rsid w:val="009352DB"/>
    <w:rsid w:val="00935880"/>
    <w:rsid w:val="00935A77"/>
    <w:rsid w:val="00935C63"/>
    <w:rsid w:val="00935DFD"/>
    <w:rsid w:val="00935EDF"/>
    <w:rsid w:val="009361CA"/>
    <w:rsid w:val="00936508"/>
    <w:rsid w:val="00937BAA"/>
    <w:rsid w:val="00940372"/>
    <w:rsid w:val="00941472"/>
    <w:rsid w:val="00941C76"/>
    <w:rsid w:val="00942225"/>
    <w:rsid w:val="0094241B"/>
    <w:rsid w:val="00942EEF"/>
    <w:rsid w:val="00943D99"/>
    <w:rsid w:val="00944004"/>
    <w:rsid w:val="0094447D"/>
    <w:rsid w:val="00944BB3"/>
    <w:rsid w:val="00944C8B"/>
    <w:rsid w:val="00945197"/>
    <w:rsid w:val="009458BE"/>
    <w:rsid w:val="00945A80"/>
    <w:rsid w:val="0094610C"/>
    <w:rsid w:val="0094629B"/>
    <w:rsid w:val="0094636F"/>
    <w:rsid w:val="009463F1"/>
    <w:rsid w:val="00946E98"/>
    <w:rsid w:val="0094733C"/>
    <w:rsid w:val="0094762E"/>
    <w:rsid w:val="00947CEC"/>
    <w:rsid w:val="009505A4"/>
    <w:rsid w:val="00950778"/>
    <w:rsid w:val="00950A35"/>
    <w:rsid w:val="00950A94"/>
    <w:rsid w:val="00950DB2"/>
    <w:rsid w:val="00951721"/>
    <w:rsid w:val="00951865"/>
    <w:rsid w:val="00952D5B"/>
    <w:rsid w:val="009530A4"/>
    <w:rsid w:val="0095362C"/>
    <w:rsid w:val="00953F2A"/>
    <w:rsid w:val="0095478D"/>
    <w:rsid w:val="00955AF2"/>
    <w:rsid w:val="00955ED8"/>
    <w:rsid w:val="009560C0"/>
    <w:rsid w:val="00956512"/>
    <w:rsid w:val="00956F8F"/>
    <w:rsid w:val="0095706F"/>
    <w:rsid w:val="0095708B"/>
    <w:rsid w:val="00957920"/>
    <w:rsid w:val="00957C21"/>
    <w:rsid w:val="00960AAC"/>
    <w:rsid w:val="00960B57"/>
    <w:rsid w:val="009614CC"/>
    <w:rsid w:val="00961909"/>
    <w:rsid w:val="00961A5D"/>
    <w:rsid w:val="0096246F"/>
    <w:rsid w:val="00962F97"/>
    <w:rsid w:val="009630F6"/>
    <w:rsid w:val="00963A49"/>
    <w:rsid w:val="00963BBD"/>
    <w:rsid w:val="00964365"/>
    <w:rsid w:val="00964425"/>
    <w:rsid w:val="00964E43"/>
    <w:rsid w:val="00964E8C"/>
    <w:rsid w:val="0096550C"/>
    <w:rsid w:val="00965566"/>
    <w:rsid w:val="009662A2"/>
    <w:rsid w:val="0096681B"/>
    <w:rsid w:val="009671EA"/>
    <w:rsid w:val="00967BE9"/>
    <w:rsid w:val="00970129"/>
    <w:rsid w:val="009703EC"/>
    <w:rsid w:val="00970401"/>
    <w:rsid w:val="009705B8"/>
    <w:rsid w:val="00970775"/>
    <w:rsid w:val="0097091A"/>
    <w:rsid w:val="00970A64"/>
    <w:rsid w:val="00970C48"/>
    <w:rsid w:val="00970C96"/>
    <w:rsid w:val="009711EA"/>
    <w:rsid w:val="00972C96"/>
    <w:rsid w:val="0097369A"/>
    <w:rsid w:val="00973B45"/>
    <w:rsid w:val="00973D24"/>
    <w:rsid w:val="00973FF6"/>
    <w:rsid w:val="009748F4"/>
    <w:rsid w:val="00974D7A"/>
    <w:rsid w:val="00974E36"/>
    <w:rsid w:val="00974EED"/>
    <w:rsid w:val="00974F01"/>
    <w:rsid w:val="00975C60"/>
    <w:rsid w:val="00975CE3"/>
    <w:rsid w:val="0097610F"/>
    <w:rsid w:val="00976458"/>
    <w:rsid w:val="00976985"/>
    <w:rsid w:val="00976A0C"/>
    <w:rsid w:val="00977494"/>
    <w:rsid w:val="00977852"/>
    <w:rsid w:val="00977A40"/>
    <w:rsid w:val="00977BF4"/>
    <w:rsid w:val="00980193"/>
    <w:rsid w:val="009805FE"/>
    <w:rsid w:val="0098118E"/>
    <w:rsid w:val="00981A79"/>
    <w:rsid w:val="00981ABC"/>
    <w:rsid w:val="00981C5A"/>
    <w:rsid w:val="009821D6"/>
    <w:rsid w:val="00982249"/>
    <w:rsid w:val="0098303A"/>
    <w:rsid w:val="009833FA"/>
    <w:rsid w:val="00983791"/>
    <w:rsid w:val="00983799"/>
    <w:rsid w:val="00984FEA"/>
    <w:rsid w:val="0098569C"/>
    <w:rsid w:val="0098697E"/>
    <w:rsid w:val="00986ACC"/>
    <w:rsid w:val="00986ED4"/>
    <w:rsid w:val="00987427"/>
    <w:rsid w:val="009902A2"/>
    <w:rsid w:val="0099063F"/>
    <w:rsid w:val="00990835"/>
    <w:rsid w:val="00990A7D"/>
    <w:rsid w:val="00990B62"/>
    <w:rsid w:val="00990B88"/>
    <w:rsid w:val="00990DD4"/>
    <w:rsid w:val="0099177D"/>
    <w:rsid w:val="009919EB"/>
    <w:rsid w:val="0099201A"/>
    <w:rsid w:val="00992231"/>
    <w:rsid w:val="009926D0"/>
    <w:rsid w:val="009936BF"/>
    <w:rsid w:val="00994765"/>
    <w:rsid w:val="0099482E"/>
    <w:rsid w:val="00994E80"/>
    <w:rsid w:val="009953C8"/>
    <w:rsid w:val="00995465"/>
    <w:rsid w:val="00996889"/>
    <w:rsid w:val="00997088"/>
    <w:rsid w:val="0099722E"/>
    <w:rsid w:val="00997485"/>
    <w:rsid w:val="0099789A"/>
    <w:rsid w:val="0099790B"/>
    <w:rsid w:val="009A0701"/>
    <w:rsid w:val="009A086E"/>
    <w:rsid w:val="009A1E09"/>
    <w:rsid w:val="009A26F1"/>
    <w:rsid w:val="009A2736"/>
    <w:rsid w:val="009A2A6E"/>
    <w:rsid w:val="009A2DAF"/>
    <w:rsid w:val="009A30AE"/>
    <w:rsid w:val="009A3A21"/>
    <w:rsid w:val="009A419A"/>
    <w:rsid w:val="009A4567"/>
    <w:rsid w:val="009A4606"/>
    <w:rsid w:val="009A4762"/>
    <w:rsid w:val="009A487A"/>
    <w:rsid w:val="009A4E9D"/>
    <w:rsid w:val="009A505D"/>
    <w:rsid w:val="009A59A8"/>
    <w:rsid w:val="009A59E8"/>
    <w:rsid w:val="009A6934"/>
    <w:rsid w:val="009A6A6D"/>
    <w:rsid w:val="009A7821"/>
    <w:rsid w:val="009A7869"/>
    <w:rsid w:val="009A7C66"/>
    <w:rsid w:val="009B0499"/>
    <w:rsid w:val="009B21B4"/>
    <w:rsid w:val="009B2912"/>
    <w:rsid w:val="009B29CA"/>
    <w:rsid w:val="009B29D5"/>
    <w:rsid w:val="009B30C3"/>
    <w:rsid w:val="009B3154"/>
    <w:rsid w:val="009B31BD"/>
    <w:rsid w:val="009B34AE"/>
    <w:rsid w:val="009B37EF"/>
    <w:rsid w:val="009B3828"/>
    <w:rsid w:val="009B38D7"/>
    <w:rsid w:val="009B3D4C"/>
    <w:rsid w:val="009B3FF9"/>
    <w:rsid w:val="009B4448"/>
    <w:rsid w:val="009B479A"/>
    <w:rsid w:val="009B4ADF"/>
    <w:rsid w:val="009B56FB"/>
    <w:rsid w:val="009B5C78"/>
    <w:rsid w:val="009B5C88"/>
    <w:rsid w:val="009B61C3"/>
    <w:rsid w:val="009B625E"/>
    <w:rsid w:val="009B6911"/>
    <w:rsid w:val="009B6AF5"/>
    <w:rsid w:val="009B6E53"/>
    <w:rsid w:val="009B701E"/>
    <w:rsid w:val="009C01C0"/>
    <w:rsid w:val="009C09FD"/>
    <w:rsid w:val="009C0B36"/>
    <w:rsid w:val="009C0F27"/>
    <w:rsid w:val="009C0FD4"/>
    <w:rsid w:val="009C1211"/>
    <w:rsid w:val="009C1760"/>
    <w:rsid w:val="009C20CB"/>
    <w:rsid w:val="009C2176"/>
    <w:rsid w:val="009C2384"/>
    <w:rsid w:val="009C281D"/>
    <w:rsid w:val="009C3A18"/>
    <w:rsid w:val="009C3A45"/>
    <w:rsid w:val="009C3CEB"/>
    <w:rsid w:val="009C3F8E"/>
    <w:rsid w:val="009C51BB"/>
    <w:rsid w:val="009C534E"/>
    <w:rsid w:val="009C5436"/>
    <w:rsid w:val="009C54AE"/>
    <w:rsid w:val="009C59D0"/>
    <w:rsid w:val="009C7118"/>
    <w:rsid w:val="009C74CC"/>
    <w:rsid w:val="009D010D"/>
    <w:rsid w:val="009D031C"/>
    <w:rsid w:val="009D0728"/>
    <w:rsid w:val="009D0AF8"/>
    <w:rsid w:val="009D0EEC"/>
    <w:rsid w:val="009D0F02"/>
    <w:rsid w:val="009D107D"/>
    <w:rsid w:val="009D17C6"/>
    <w:rsid w:val="009D1925"/>
    <w:rsid w:val="009D1AA7"/>
    <w:rsid w:val="009D25B1"/>
    <w:rsid w:val="009D2ABF"/>
    <w:rsid w:val="009D2BFC"/>
    <w:rsid w:val="009D2D28"/>
    <w:rsid w:val="009D32C8"/>
    <w:rsid w:val="009D342F"/>
    <w:rsid w:val="009D3C4E"/>
    <w:rsid w:val="009D40A0"/>
    <w:rsid w:val="009D421E"/>
    <w:rsid w:val="009D4911"/>
    <w:rsid w:val="009D4C91"/>
    <w:rsid w:val="009D507E"/>
    <w:rsid w:val="009D5497"/>
    <w:rsid w:val="009D552E"/>
    <w:rsid w:val="009D5D52"/>
    <w:rsid w:val="009D5E4A"/>
    <w:rsid w:val="009D6353"/>
    <w:rsid w:val="009D664C"/>
    <w:rsid w:val="009D6CBD"/>
    <w:rsid w:val="009D73D7"/>
    <w:rsid w:val="009D7BB3"/>
    <w:rsid w:val="009D7BE6"/>
    <w:rsid w:val="009E0221"/>
    <w:rsid w:val="009E13A7"/>
    <w:rsid w:val="009E168F"/>
    <w:rsid w:val="009E1731"/>
    <w:rsid w:val="009E1FF9"/>
    <w:rsid w:val="009E2396"/>
    <w:rsid w:val="009E2ACB"/>
    <w:rsid w:val="009E2B8B"/>
    <w:rsid w:val="009E31AD"/>
    <w:rsid w:val="009E3355"/>
    <w:rsid w:val="009E39A9"/>
    <w:rsid w:val="009E3AAD"/>
    <w:rsid w:val="009E3D2C"/>
    <w:rsid w:val="009E3E2B"/>
    <w:rsid w:val="009E5375"/>
    <w:rsid w:val="009E5B39"/>
    <w:rsid w:val="009E6031"/>
    <w:rsid w:val="009E63C2"/>
    <w:rsid w:val="009E6523"/>
    <w:rsid w:val="009E65B4"/>
    <w:rsid w:val="009E752E"/>
    <w:rsid w:val="009E7680"/>
    <w:rsid w:val="009E798C"/>
    <w:rsid w:val="009E7B64"/>
    <w:rsid w:val="009F012B"/>
    <w:rsid w:val="009F0875"/>
    <w:rsid w:val="009F0CA8"/>
    <w:rsid w:val="009F147E"/>
    <w:rsid w:val="009F1488"/>
    <w:rsid w:val="009F18F2"/>
    <w:rsid w:val="009F1B20"/>
    <w:rsid w:val="009F238B"/>
    <w:rsid w:val="009F2580"/>
    <w:rsid w:val="009F29AD"/>
    <w:rsid w:val="009F2CC5"/>
    <w:rsid w:val="009F3006"/>
    <w:rsid w:val="009F3740"/>
    <w:rsid w:val="009F404F"/>
    <w:rsid w:val="009F4C3B"/>
    <w:rsid w:val="009F4DCE"/>
    <w:rsid w:val="009F4E04"/>
    <w:rsid w:val="009F553C"/>
    <w:rsid w:val="009F57F4"/>
    <w:rsid w:val="009F63A0"/>
    <w:rsid w:val="009F6D0E"/>
    <w:rsid w:val="009F6FC0"/>
    <w:rsid w:val="009F70B5"/>
    <w:rsid w:val="009F719F"/>
    <w:rsid w:val="009F7205"/>
    <w:rsid w:val="009F7350"/>
    <w:rsid w:val="009F74C2"/>
    <w:rsid w:val="009F7721"/>
    <w:rsid w:val="00A004FC"/>
    <w:rsid w:val="00A005B8"/>
    <w:rsid w:val="00A013E6"/>
    <w:rsid w:val="00A01405"/>
    <w:rsid w:val="00A01A34"/>
    <w:rsid w:val="00A021B4"/>
    <w:rsid w:val="00A02B3A"/>
    <w:rsid w:val="00A0337E"/>
    <w:rsid w:val="00A034E8"/>
    <w:rsid w:val="00A038FE"/>
    <w:rsid w:val="00A044E5"/>
    <w:rsid w:val="00A05099"/>
    <w:rsid w:val="00A05805"/>
    <w:rsid w:val="00A059F0"/>
    <w:rsid w:val="00A059FF"/>
    <w:rsid w:val="00A05D1E"/>
    <w:rsid w:val="00A05D4D"/>
    <w:rsid w:val="00A05E8A"/>
    <w:rsid w:val="00A06358"/>
    <w:rsid w:val="00A064D8"/>
    <w:rsid w:val="00A06C8E"/>
    <w:rsid w:val="00A0736A"/>
    <w:rsid w:val="00A07B5D"/>
    <w:rsid w:val="00A07C0C"/>
    <w:rsid w:val="00A07E29"/>
    <w:rsid w:val="00A10B04"/>
    <w:rsid w:val="00A114BA"/>
    <w:rsid w:val="00A11A74"/>
    <w:rsid w:val="00A11B81"/>
    <w:rsid w:val="00A11F39"/>
    <w:rsid w:val="00A12438"/>
    <w:rsid w:val="00A126C8"/>
    <w:rsid w:val="00A1295E"/>
    <w:rsid w:val="00A12C82"/>
    <w:rsid w:val="00A1451D"/>
    <w:rsid w:val="00A14AED"/>
    <w:rsid w:val="00A14CB1"/>
    <w:rsid w:val="00A15A41"/>
    <w:rsid w:val="00A168A9"/>
    <w:rsid w:val="00A16E39"/>
    <w:rsid w:val="00A17677"/>
    <w:rsid w:val="00A177C6"/>
    <w:rsid w:val="00A17C94"/>
    <w:rsid w:val="00A17F54"/>
    <w:rsid w:val="00A20079"/>
    <w:rsid w:val="00A201DA"/>
    <w:rsid w:val="00A2033E"/>
    <w:rsid w:val="00A20824"/>
    <w:rsid w:val="00A20ADF"/>
    <w:rsid w:val="00A2119F"/>
    <w:rsid w:val="00A21837"/>
    <w:rsid w:val="00A21994"/>
    <w:rsid w:val="00A21E52"/>
    <w:rsid w:val="00A221DC"/>
    <w:rsid w:val="00A22307"/>
    <w:rsid w:val="00A234C5"/>
    <w:rsid w:val="00A2375F"/>
    <w:rsid w:val="00A2388C"/>
    <w:rsid w:val="00A23DB5"/>
    <w:rsid w:val="00A23F27"/>
    <w:rsid w:val="00A24785"/>
    <w:rsid w:val="00A247E3"/>
    <w:rsid w:val="00A25680"/>
    <w:rsid w:val="00A256A3"/>
    <w:rsid w:val="00A25D18"/>
    <w:rsid w:val="00A25D9B"/>
    <w:rsid w:val="00A25DA4"/>
    <w:rsid w:val="00A2635B"/>
    <w:rsid w:val="00A26856"/>
    <w:rsid w:val="00A27513"/>
    <w:rsid w:val="00A2792C"/>
    <w:rsid w:val="00A27D54"/>
    <w:rsid w:val="00A30635"/>
    <w:rsid w:val="00A309C7"/>
    <w:rsid w:val="00A30B65"/>
    <w:rsid w:val="00A3161C"/>
    <w:rsid w:val="00A317EF"/>
    <w:rsid w:val="00A31805"/>
    <w:rsid w:val="00A3197D"/>
    <w:rsid w:val="00A319C8"/>
    <w:rsid w:val="00A31EB9"/>
    <w:rsid w:val="00A328E2"/>
    <w:rsid w:val="00A3293C"/>
    <w:rsid w:val="00A32A1A"/>
    <w:rsid w:val="00A32BAE"/>
    <w:rsid w:val="00A3323D"/>
    <w:rsid w:val="00A33AE5"/>
    <w:rsid w:val="00A33C28"/>
    <w:rsid w:val="00A340FB"/>
    <w:rsid w:val="00A35994"/>
    <w:rsid w:val="00A35AC7"/>
    <w:rsid w:val="00A35C77"/>
    <w:rsid w:val="00A35C86"/>
    <w:rsid w:val="00A36D08"/>
    <w:rsid w:val="00A370F8"/>
    <w:rsid w:val="00A3732E"/>
    <w:rsid w:val="00A37970"/>
    <w:rsid w:val="00A37A3B"/>
    <w:rsid w:val="00A37ED2"/>
    <w:rsid w:val="00A40AA9"/>
    <w:rsid w:val="00A40D84"/>
    <w:rsid w:val="00A4150F"/>
    <w:rsid w:val="00A4158A"/>
    <w:rsid w:val="00A418E6"/>
    <w:rsid w:val="00A4192D"/>
    <w:rsid w:val="00A425A4"/>
    <w:rsid w:val="00A4299F"/>
    <w:rsid w:val="00A42A6F"/>
    <w:rsid w:val="00A42AAE"/>
    <w:rsid w:val="00A43321"/>
    <w:rsid w:val="00A434D6"/>
    <w:rsid w:val="00A43693"/>
    <w:rsid w:val="00A4383E"/>
    <w:rsid w:val="00A43C2A"/>
    <w:rsid w:val="00A44161"/>
    <w:rsid w:val="00A44752"/>
    <w:rsid w:val="00A45278"/>
    <w:rsid w:val="00A45BA6"/>
    <w:rsid w:val="00A4608B"/>
    <w:rsid w:val="00A464D3"/>
    <w:rsid w:val="00A47A7B"/>
    <w:rsid w:val="00A47FDC"/>
    <w:rsid w:val="00A5067A"/>
    <w:rsid w:val="00A50DB4"/>
    <w:rsid w:val="00A512FB"/>
    <w:rsid w:val="00A51829"/>
    <w:rsid w:val="00A518F3"/>
    <w:rsid w:val="00A519DB"/>
    <w:rsid w:val="00A51FB7"/>
    <w:rsid w:val="00A52A08"/>
    <w:rsid w:val="00A52B9F"/>
    <w:rsid w:val="00A52DA9"/>
    <w:rsid w:val="00A53140"/>
    <w:rsid w:val="00A5350F"/>
    <w:rsid w:val="00A54145"/>
    <w:rsid w:val="00A54F74"/>
    <w:rsid w:val="00A55031"/>
    <w:rsid w:val="00A55CF1"/>
    <w:rsid w:val="00A55F57"/>
    <w:rsid w:val="00A56174"/>
    <w:rsid w:val="00A56338"/>
    <w:rsid w:val="00A5655B"/>
    <w:rsid w:val="00A56581"/>
    <w:rsid w:val="00A56DCC"/>
    <w:rsid w:val="00A57B0E"/>
    <w:rsid w:val="00A57B56"/>
    <w:rsid w:val="00A57C16"/>
    <w:rsid w:val="00A57ECE"/>
    <w:rsid w:val="00A60FB1"/>
    <w:rsid w:val="00A6100B"/>
    <w:rsid w:val="00A612CE"/>
    <w:rsid w:val="00A61B4D"/>
    <w:rsid w:val="00A61D64"/>
    <w:rsid w:val="00A61E3E"/>
    <w:rsid w:val="00A62226"/>
    <w:rsid w:val="00A6265E"/>
    <w:rsid w:val="00A6269B"/>
    <w:rsid w:val="00A632ED"/>
    <w:rsid w:val="00A638CA"/>
    <w:rsid w:val="00A63CC0"/>
    <w:rsid w:val="00A640B8"/>
    <w:rsid w:val="00A644FE"/>
    <w:rsid w:val="00A6512A"/>
    <w:rsid w:val="00A65213"/>
    <w:rsid w:val="00A6683B"/>
    <w:rsid w:val="00A66843"/>
    <w:rsid w:val="00A66D6C"/>
    <w:rsid w:val="00A671E5"/>
    <w:rsid w:val="00A67C1C"/>
    <w:rsid w:val="00A67EE5"/>
    <w:rsid w:val="00A67F5A"/>
    <w:rsid w:val="00A70162"/>
    <w:rsid w:val="00A701D4"/>
    <w:rsid w:val="00A7054C"/>
    <w:rsid w:val="00A706C8"/>
    <w:rsid w:val="00A70CF8"/>
    <w:rsid w:val="00A70D5F"/>
    <w:rsid w:val="00A71484"/>
    <w:rsid w:val="00A71871"/>
    <w:rsid w:val="00A71AE4"/>
    <w:rsid w:val="00A71D37"/>
    <w:rsid w:val="00A71DBD"/>
    <w:rsid w:val="00A7230E"/>
    <w:rsid w:val="00A728CC"/>
    <w:rsid w:val="00A72929"/>
    <w:rsid w:val="00A7292F"/>
    <w:rsid w:val="00A72A48"/>
    <w:rsid w:val="00A72EBB"/>
    <w:rsid w:val="00A73EE2"/>
    <w:rsid w:val="00A7470B"/>
    <w:rsid w:val="00A74797"/>
    <w:rsid w:val="00A752F4"/>
    <w:rsid w:val="00A756A5"/>
    <w:rsid w:val="00A75A11"/>
    <w:rsid w:val="00A76175"/>
    <w:rsid w:val="00A76601"/>
    <w:rsid w:val="00A76B1D"/>
    <w:rsid w:val="00A76B4D"/>
    <w:rsid w:val="00A76D1E"/>
    <w:rsid w:val="00A77168"/>
    <w:rsid w:val="00A7739E"/>
    <w:rsid w:val="00A77FE9"/>
    <w:rsid w:val="00A8099D"/>
    <w:rsid w:val="00A80D16"/>
    <w:rsid w:val="00A814A6"/>
    <w:rsid w:val="00A81612"/>
    <w:rsid w:val="00A82A30"/>
    <w:rsid w:val="00A82ED1"/>
    <w:rsid w:val="00A83260"/>
    <w:rsid w:val="00A839CF"/>
    <w:rsid w:val="00A84005"/>
    <w:rsid w:val="00A8404B"/>
    <w:rsid w:val="00A843CB"/>
    <w:rsid w:val="00A85303"/>
    <w:rsid w:val="00A86109"/>
    <w:rsid w:val="00A8645A"/>
    <w:rsid w:val="00A865D2"/>
    <w:rsid w:val="00A86A3F"/>
    <w:rsid w:val="00A87047"/>
    <w:rsid w:val="00A876FE"/>
    <w:rsid w:val="00A9009E"/>
    <w:rsid w:val="00A90574"/>
    <w:rsid w:val="00A90ED1"/>
    <w:rsid w:val="00A9113A"/>
    <w:rsid w:val="00A91AAA"/>
    <w:rsid w:val="00A91E7F"/>
    <w:rsid w:val="00A91FBA"/>
    <w:rsid w:val="00A92335"/>
    <w:rsid w:val="00A925F3"/>
    <w:rsid w:val="00A9268A"/>
    <w:rsid w:val="00A92AC0"/>
    <w:rsid w:val="00A93CC6"/>
    <w:rsid w:val="00A93D5B"/>
    <w:rsid w:val="00A93D9E"/>
    <w:rsid w:val="00A93F25"/>
    <w:rsid w:val="00A93F80"/>
    <w:rsid w:val="00A94737"/>
    <w:rsid w:val="00A94810"/>
    <w:rsid w:val="00A94C12"/>
    <w:rsid w:val="00A953C0"/>
    <w:rsid w:val="00A958DD"/>
    <w:rsid w:val="00A95E02"/>
    <w:rsid w:val="00A97BAE"/>
    <w:rsid w:val="00A97BD2"/>
    <w:rsid w:val="00A97D4E"/>
    <w:rsid w:val="00AA0065"/>
    <w:rsid w:val="00AA0398"/>
    <w:rsid w:val="00AA06F9"/>
    <w:rsid w:val="00AA07BB"/>
    <w:rsid w:val="00AA0F18"/>
    <w:rsid w:val="00AA1AA8"/>
    <w:rsid w:val="00AA2ABA"/>
    <w:rsid w:val="00AA3A29"/>
    <w:rsid w:val="00AA3E0B"/>
    <w:rsid w:val="00AA4569"/>
    <w:rsid w:val="00AA4CC8"/>
    <w:rsid w:val="00AA5652"/>
    <w:rsid w:val="00AA5A94"/>
    <w:rsid w:val="00AA5E44"/>
    <w:rsid w:val="00AA6022"/>
    <w:rsid w:val="00AA6162"/>
    <w:rsid w:val="00AA7752"/>
    <w:rsid w:val="00AB092A"/>
    <w:rsid w:val="00AB09AD"/>
    <w:rsid w:val="00AB09D9"/>
    <w:rsid w:val="00AB0C8F"/>
    <w:rsid w:val="00AB10C1"/>
    <w:rsid w:val="00AB2AFD"/>
    <w:rsid w:val="00AB3490"/>
    <w:rsid w:val="00AB3BE0"/>
    <w:rsid w:val="00AB3FF0"/>
    <w:rsid w:val="00AB4169"/>
    <w:rsid w:val="00AB4941"/>
    <w:rsid w:val="00AB52BC"/>
    <w:rsid w:val="00AB53D7"/>
    <w:rsid w:val="00AB6033"/>
    <w:rsid w:val="00AB679E"/>
    <w:rsid w:val="00AB71C0"/>
    <w:rsid w:val="00AB71D0"/>
    <w:rsid w:val="00AB72EC"/>
    <w:rsid w:val="00AB7B06"/>
    <w:rsid w:val="00AC03D6"/>
    <w:rsid w:val="00AC0EA5"/>
    <w:rsid w:val="00AC0F10"/>
    <w:rsid w:val="00AC13D6"/>
    <w:rsid w:val="00AC171E"/>
    <w:rsid w:val="00AC19EE"/>
    <w:rsid w:val="00AC1F7E"/>
    <w:rsid w:val="00AC239F"/>
    <w:rsid w:val="00AC2554"/>
    <w:rsid w:val="00AC2BCE"/>
    <w:rsid w:val="00AC444F"/>
    <w:rsid w:val="00AC4591"/>
    <w:rsid w:val="00AC4727"/>
    <w:rsid w:val="00AC481D"/>
    <w:rsid w:val="00AC48D6"/>
    <w:rsid w:val="00AC4AFA"/>
    <w:rsid w:val="00AC5104"/>
    <w:rsid w:val="00AC5377"/>
    <w:rsid w:val="00AC5396"/>
    <w:rsid w:val="00AC5F46"/>
    <w:rsid w:val="00AC63A3"/>
    <w:rsid w:val="00AC6721"/>
    <w:rsid w:val="00AC7158"/>
    <w:rsid w:val="00AC7256"/>
    <w:rsid w:val="00AC733D"/>
    <w:rsid w:val="00AC78F5"/>
    <w:rsid w:val="00AC7E1D"/>
    <w:rsid w:val="00AD053B"/>
    <w:rsid w:val="00AD0A71"/>
    <w:rsid w:val="00AD10AE"/>
    <w:rsid w:val="00AD15A1"/>
    <w:rsid w:val="00AD18ED"/>
    <w:rsid w:val="00AD191A"/>
    <w:rsid w:val="00AD1A07"/>
    <w:rsid w:val="00AD1A4D"/>
    <w:rsid w:val="00AD1B90"/>
    <w:rsid w:val="00AD2142"/>
    <w:rsid w:val="00AD24AC"/>
    <w:rsid w:val="00AD259A"/>
    <w:rsid w:val="00AD2605"/>
    <w:rsid w:val="00AD2ECB"/>
    <w:rsid w:val="00AD3647"/>
    <w:rsid w:val="00AD36D6"/>
    <w:rsid w:val="00AD3712"/>
    <w:rsid w:val="00AD3E8F"/>
    <w:rsid w:val="00AD4049"/>
    <w:rsid w:val="00AD4875"/>
    <w:rsid w:val="00AD5562"/>
    <w:rsid w:val="00AD5581"/>
    <w:rsid w:val="00AD5C80"/>
    <w:rsid w:val="00AD5C84"/>
    <w:rsid w:val="00AD610C"/>
    <w:rsid w:val="00AD6227"/>
    <w:rsid w:val="00AD712E"/>
    <w:rsid w:val="00AD7252"/>
    <w:rsid w:val="00AE00D9"/>
    <w:rsid w:val="00AE00EF"/>
    <w:rsid w:val="00AE041F"/>
    <w:rsid w:val="00AE0A0E"/>
    <w:rsid w:val="00AE0E33"/>
    <w:rsid w:val="00AE1156"/>
    <w:rsid w:val="00AE1A0C"/>
    <w:rsid w:val="00AE1A28"/>
    <w:rsid w:val="00AE2275"/>
    <w:rsid w:val="00AE3297"/>
    <w:rsid w:val="00AE34AE"/>
    <w:rsid w:val="00AE38B9"/>
    <w:rsid w:val="00AE38EC"/>
    <w:rsid w:val="00AE39A4"/>
    <w:rsid w:val="00AE3A80"/>
    <w:rsid w:val="00AE4867"/>
    <w:rsid w:val="00AE48EC"/>
    <w:rsid w:val="00AE5029"/>
    <w:rsid w:val="00AE5732"/>
    <w:rsid w:val="00AE7915"/>
    <w:rsid w:val="00AF1217"/>
    <w:rsid w:val="00AF128F"/>
    <w:rsid w:val="00AF2D86"/>
    <w:rsid w:val="00AF2DD8"/>
    <w:rsid w:val="00AF2EFF"/>
    <w:rsid w:val="00AF3125"/>
    <w:rsid w:val="00AF353C"/>
    <w:rsid w:val="00AF354F"/>
    <w:rsid w:val="00AF3673"/>
    <w:rsid w:val="00AF3B12"/>
    <w:rsid w:val="00AF3E11"/>
    <w:rsid w:val="00AF3F0C"/>
    <w:rsid w:val="00AF4579"/>
    <w:rsid w:val="00AF4695"/>
    <w:rsid w:val="00AF4746"/>
    <w:rsid w:val="00AF4EF8"/>
    <w:rsid w:val="00AF58ED"/>
    <w:rsid w:val="00AF5A68"/>
    <w:rsid w:val="00AF620A"/>
    <w:rsid w:val="00AF7FE0"/>
    <w:rsid w:val="00B008A7"/>
    <w:rsid w:val="00B00B84"/>
    <w:rsid w:val="00B010D3"/>
    <w:rsid w:val="00B01337"/>
    <w:rsid w:val="00B017A2"/>
    <w:rsid w:val="00B02841"/>
    <w:rsid w:val="00B029F3"/>
    <w:rsid w:val="00B02E8E"/>
    <w:rsid w:val="00B02F74"/>
    <w:rsid w:val="00B030A3"/>
    <w:rsid w:val="00B0310A"/>
    <w:rsid w:val="00B0318C"/>
    <w:rsid w:val="00B0331A"/>
    <w:rsid w:val="00B03BA2"/>
    <w:rsid w:val="00B04692"/>
    <w:rsid w:val="00B04725"/>
    <w:rsid w:val="00B04767"/>
    <w:rsid w:val="00B04A26"/>
    <w:rsid w:val="00B05191"/>
    <w:rsid w:val="00B05299"/>
    <w:rsid w:val="00B05A9E"/>
    <w:rsid w:val="00B05F15"/>
    <w:rsid w:val="00B0657A"/>
    <w:rsid w:val="00B06D7F"/>
    <w:rsid w:val="00B06FF2"/>
    <w:rsid w:val="00B071A4"/>
    <w:rsid w:val="00B07503"/>
    <w:rsid w:val="00B0753F"/>
    <w:rsid w:val="00B1007B"/>
    <w:rsid w:val="00B10149"/>
    <w:rsid w:val="00B10A52"/>
    <w:rsid w:val="00B10F07"/>
    <w:rsid w:val="00B1106A"/>
    <w:rsid w:val="00B11815"/>
    <w:rsid w:val="00B11924"/>
    <w:rsid w:val="00B12726"/>
    <w:rsid w:val="00B127D9"/>
    <w:rsid w:val="00B12813"/>
    <w:rsid w:val="00B12889"/>
    <w:rsid w:val="00B14C65"/>
    <w:rsid w:val="00B15982"/>
    <w:rsid w:val="00B167F6"/>
    <w:rsid w:val="00B16BEC"/>
    <w:rsid w:val="00B17A35"/>
    <w:rsid w:val="00B17BCC"/>
    <w:rsid w:val="00B17CFB"/>
    <w:rsid w:val="00B20CDF"/>
    <w:rsid w:val="00B210CF"/>
    <w:rsid w:val="00B211B0"/>
    <w:rsid w:val="00B21321"/>
    <w:rsid w:val="00B215FC"/>
    <w:rsid w:val="00B21B3A"/>
    <w:rsid w:val="00B22181"/>
    <w:rsid w:val="00B22753"/>
    <w:rsid w:val="00B22BD1"/>
    <w:rsid w:val="00B23175"/>
    <w:rsid w:val="00B2317E"/>
    <w:rsid w:val="00B23D22"/>
    <w:rsid w:val="00B24AFA"/>
    <w:rsid w:val="00B25409"/>
    <w:rsid w:val="00B25F8B"/>
    <w:rsid w:val="00B26D2B"/>
    <w:rsid w:val="00B279BF"/>
    <w:rsid w:val="00B27C1E"/>
    <w:rsid w:val="00B27F2A"/>
    <w:rsid w:val="00B30D9D"/>
    <w:rsid w:val="00B31531"/>
    <w:rsid w:val="00B31837"/>
    <w:rsid w:val="00B31D2E"/>
    <w:rsid w:val="00B3223E"/>
    <w:rsid w:val="00B3282D"/>
    <w:rsid w:val="00B333DF"/>
    <w:rsid w:val="00B3399D"/>
    <w:rsid w:val="00B33BAA"/>
    <w:rsid w:val="00B33DAE"/>
    <w:rsid w:val="00B33E41"/>
    <w:rsid w:val="00B33ED1"/>
    <w:rsid w:val="00B33F99"/>
    <w:rsid w:val="00B33FD5"/>
    <w:rsid w:val="00B345DC"/>
    <w:rsid w:val="00B3470D"/>
    <w:rsid w:val="00B34737"/>
    <w:rsid w:val="00B347FC"/>
    <w:rsid w:val="00B3481F"/>
    <w:rsid w:val="00B349C6"/>
    <w:rsid w:val="00B34A36"/>
    <w:rsid w:val="00B34B5D"/>
    <w:rsid w:val="00B35498"/>
    <w:rsid w:val="00B360E6"/>
    <w:rsid w:val="00B36422"/>
    <w:rsid w:val="00B36660"/>
    <w:rsid w:val="00B36CB1"/>
    <w:rsid w:val="00B36F5A"/>
    <w:rsid w:val="00B37269"/>
    <w:rsid w:val="00B3781B"/>
    <w:rsid w:val="00B37984"/>
    <w:rsid w:val="00B4002A"/>
    <w:rsid w:val="00B4035A"/>
    <w:rsid w:val="00B40CEE"/>
    <w:rsid w:val="00B41A05"/>
    <w:rsid w:val="00B41D21"/>
    <w:rsid w:val="00B43AC4"/>
    <w:rsid w:val="00B43C7D"/>
    <w:rsid w:val="00B44248"/>
    <w:rsid w:val="00B442F7"/>
    <w:rsid w:val="00B445C8"/>
    <w:rsid w:val="00B44D35"/>
    <w:rsid w:val="00B44F13"/>
    <w:rsid w:val="00B454D3"/>
    <w:rsid w:val="00B468D1"/>
    <w:rsid w:val="00B46AFC"/>
    <w:rsid w:val="00B47D14"/>
    <w:rsid w:val="00B50892"/>
    <w:rsid w:val="00B5144C"/>
    <w:rsid w:val="00B51BD8"/>
    <w:rsid w:val="00B51E57"/>
    <w:rsid w:val="00B52BB8"/>
    <w:rsid w:val="00B52D28"/>
    <w:rsid w:val="00B5320A"/>
    <w:rsid w:val="00B53F64"/>
    <w:rsid w:val="00B5400F"/>
    <w:rsid w:val="00B54367"/>
    <w:rsid w:val="00B55019"/>
    <w:rsid w:val="00B55060"/>
    <w:rsid w:val="00B55107"/>
    <w:rsid w:val="00B55E6E"/>
    <w:rsid w:val="00B564F9"/>
    <w:rsid w:val="00B56870"/>
    <w:rsid w:val="00B56AFC"/>
    <w:rsid w:val="00B571AB"/>
    <w:rsid w:val="00B578E1"/>
    <w:rsid w:val="00B57DD8"/>
    <w:rsid w:val="00B60201"/>
    <w:rsid w:val="00B6154E"/>
    <w:rsid w:val="00B61BEE"/>
    <w:rsid w:val="00B61C0F"/>
    <w:rsid w:val="00B61E4F"/>
    <w:rsid w:val="00B62082"/>
    <w:rsid w:val="00B6246E"/>
    <w:rsid w:val="00B624F1"/>
    <w:rsid w:val="00B63606"/>
    <w:rsid w:val="00B6371A"/>
    <w:rsid w:val="00B63C6D"/>
    <w:rsid w:val="00B63F1C"/>
    <w:rsid w:val="00B64A75"/>
    <w:rsid w:val="00B64B05"/>
    <w:rsid w:val="00B65070"/>
    <w:rsid w:val="00B651E2"/>
    <w:rsid w:val="00B656B2"/>
    <w:rsid w:val="00B65A8A"/>
    <w:rsid w:val="00B65A8F"/>
    <w:rsid w:val="00B65BF8"/>
    <w:rsid w:val="00B65FC2"/>
    <w:rsid w:val="00B6615C"/>
    <w:rsid w:val="00B66A10"/>
    <w:rsid w:val="00B66AD1"/>
    <w:rsid w:val="00B66C76"/>
    <w:rsid w:val="00B67676"/>
    <w:rsid w:val="00B704F2"/>
    <w:rsid w:val="00B709D6"/>
    <w:rsid w:val="00B70F11"/>
    <w:rsid w:val="00B71287"/>
    <w:rsid w:val="00B712E1"/>
    <w:rsid w:val="00B720DC"/>
    <w:rsid w:val="00B721F1"/>
    <w:rsid w:val="00B7282D"/>
    <w:rsid w:val="00B7292D"/>
    <w:rsid w:val="00B72FE6"/>
    <w:rsid w:val="00B7309E"/>
    <w:rsid w:val="00B730A0"/>
    <w:rsid w:val="00B74F86"/>
    <w:rsid w:val="00B751A1"/>
    <w:rsid w:val="00B75414"/>
    <w:rsid w:val="00B76464"/>
    <w:rsid w:val="00B76494"/>
    <w:rsid w:val="00B76698"/>
    <w:rsid w:val="00B76997"/>
    <w:rsid w:val="00B77700"/>
    <w:rsid w:val="00B77AAA"/>
    <w:rsid w:val="00B800C9"/>
    <w:rsid w:val="00B803A1"/>
    <w:rsid w:val="00B8055A"/>
    <w:rsid w:val="00B807C2"/>
    <w:rsid w:val="00B80F3A"/>
    <w:rsid w:val="00B81878"/>
    <w:rsid w:val="00B81DAF"/>
    <w:rsid w:val="00B81E06"/>
    <w:rsid w:val="00B82D4B"/>
    <w:rsid w:val="00B82F99"/>
    <w:rsid w:val="00B83462"/>
    <w:rsid w:val="00B842B0"/>
    <w:rsid w:val="00B846CA"/>
    <w:rsid w:val="00B84B94"/>
    <w:rsid w:val="00B84D94"/>
    <w:rsid w:val="00B85029"/>
    <w:rsid w:val="00B85144"/>
    <w:rsid w:val="00B8533D"/>
    <w:rsid w:val="00B85344"/>
    <w:rsid w:val="00B865DF"/>
    <w:rsid w:val="00B868B0"/>
    <w:rsid w:val="00B86B9D"/>
    <w:rsid w:val="00B86C1F"/>
    <w:rsid w:val="00B87949"/>
    <w:rsid w:val="00B90286"/>
    <w:rsid w:val="00B90E96"/>
    <w:rsid w:val="00B91B0E"/>
    <w:rsid w:val="00B928CF"/>
    <w:rsid w:val="00B928EF"/>
    <w:rsid w:val="00B92A3E"/>
    <w:rsid w:val="00B92CD4"/>
    <w:rsid w:val="00B92D45"/>
    <w:rsid w:val="00B93393"/>
    <w:rsid w:val="00B93C1D"/>
    <w:rsid w:val="00B93D0D"/>
    <w:rsid w:val="00B93D8E"/>
    <w:rsid w:val="00B93DDD"/>
    <w:rsid w:val="00B947C5"/>
    <w:rsid w:val="00B94ADF"/>
    <w:rsid w:val="00B94D6C"/>
    <w:rsid w:val="00B951EB"/>
    <w:rsid w:val="00B955C8"/>
    <w:rsid w:val="00B95F62"/>
    <w:rsid w:val="00B96D7C"/>
    <w:rsid w:val="00B9722D"/>
    <w:rsid w:val="00B97B05"/>
    <w:rsid w:val="00BA026A"/>
    <w:rsid w:val="00BA116A"/>
    <w:rsid w:val="00BA13BC"/>
    <w:rsid w:val="00BA1550"/>
    <w:rsid w:val="00BA15BD"/>
    <w:rsid w:val="00BA254C"/>
    <w:rsid w:val="00BA2C86"/>
    <w:rsid w:val="00BA3144"/>
    <w:rsid w:val="00BA3692"/>
    <w:rsid w:val="00BA36A5"/>
    <w:rsid w:val="00BA3D3C"/>
    <w:rsid w:val="00BA4450"/>
    <w:rsid w:val="00BA44CE"/>
    <w:rsid w:val="00BA473F"/>
    <w:rsid w:val="00BA4C0F"/>
    <w:rsid w:val="00BA5E12"/>
    <w:rsid w:val="00BA64B7"/>
    <w:rsid w:val="00BA6804"/>
    <w:rsid w:val="00BA6FE8"/>
    <w:rsid w:val="00BA71DF"/>
    <w:rsid w:val="00BA73C8"/>
    <w:rsid w:val="00BA77B7"/>
    <w:rsid w:val="00BA79C2"/>
    <w:rsid w:val="00BB05A9"/>
    <w:rsid w:val="00BB0AB1"/>
    <w:rsid w:val="00BB1F05"/>
    <w:rsid w:val="00BB215A"/>
    <w:rsid w:val="00BB21FA"/>
    <w:rsid w:val="00BB232D"/>
    <w:rsid w:val="00BB2B9B"/>
    <w:rsid w:val="00BB2D56"/>
    <w:rsid w:val="00BB4758"/>
    <w:rsid w:val="00BB4BEA"/>
    <w:rsid w:val="00BB59B0"/>
    <w:rsid w:val="00BB5F5A"/>
    <w:rsid w:val="00BB6324"/>
    <w:rsid w:val="00BB71AA"/>
    <w:rsid w:val="00BB7421"/>
    <w:rsid w:val="00BB7497"/>
    <w:rsid w:val="00BB7F5B"/>
    <w:rsid w:val="00BC1166"/>
    <w:rsid w:val="00BC157D"/>
    <w:rsid w:val="00BC178C"/>
    <w:rsid w:val="00BC187D"/>
    <w:rsid w:val="00BC1B9D"/>
    <w:rsid w:val="00BC1F15"/>
    <w:rsid w:val="00BC2123"/>
    <w:rsid w:val="00BC27C1"/>
    <w:rsid w:val="00BC2972"/>
    <w:rsid w:val="00BC2D72"/>
    <w:rsid w:val="00BC2E61"/>
    <w:rsid w:val="00BC31FC"/>
    <w:rsid w:val="00BC32CD"/>
    <w:rsid w:val="00BC39CD"/>
    <w:rsid w:val="00BC3C4C"/>
    <w:rsid w:val="00BC42F0"/>
    <w:rsid w:val="00BC4734"/>
    <w:rsid w:val="00BC4FFB"/>
    <w:rsid w:val="00BC5113"/>
    <w:rsid w:val="00BC5199"/>
    <w:rsid w:val="00BC6AD9"/>
    <w:rsid w:val="00BC7D5F"/>
    <w:rsid w:val="00BC7F07"/>
    <w:rsid w:val="00BD01B3"/>
    <w:rsid w:val="00BD0A0D"/>
    <w:rsid w:val="00BD0A76"/>
    <w:rsid w:val="00BD10E8"/>
    <w:rsid w:val="00BD1240"/>
    <w:rsid w:val="00BD1283"/>
    <w:rsid w:val="00BD1648"/>
    <w:rsid w:val="00BD1D2D"/>
    <w:rsid w:val="00BD227D"/>
    <w:rsid w:val="00BD2EB8"/>
    <w:rsid w:val="00BD3865"/>
    <w:rsid w:val="00BD3C74"/>
    <w:rsid w:val="00BD47D2"/>
    <w:rsid w:val="00BD4C88"/>
    <w:rsid w:val="00BD4EA8"/>
    <w:rsid w:val="00BD5632"/>
    <w:rsid w:val="00BD5913"/>
    <w:rsid w:val="00BD5BCF"/>
    <w:rsid w:val="00BD5C8A"/>
    <w:rsid w:val="00BD622B"/>
    <w:rsid w:val="00BD6552"/>
    <w:rsid w:val="00BD6D2E"/>
    <w:rsid w:val="00BD6DBF"/>
    <w:rsid w:val="00BD738B"/>
    <w:rsid w:val="00BD7B4D"/>
    <w:rsid w:val="00BE0EC9"/>
    <w:rsid w:val="00BE1D2B"/>
    <w:rsid w:val="00BE2116"/>
    <w:rsid w:val="00BE23CD"/>
    <w:rsid w:val="00BE2B21"/>
    <w:rsid w:val="00BE2C6F"/>
    <w:rsid w:val="00BE443A"/>
    <w:rsid w:val="00BE45EB"/>
    <w:rsid w:val="00BE555E"/>
    <w:rsid w:val="00BE58BB"/>
    <w:rsid w:val="00BE634D"/>
    <w:rsid w:val="00BE645F"/>
    <w:rsid w:val="00BE6906"/>
    <w:rsid w:val="00BE6DDA"/>
    <w:rsid w:val="00BE70E4"/>
    <w:rsid w:val="00BE74DE"/>
    <w:rsid w:val="00BE7ADF"/>
    <w:rsid w:val="00BE7AF6"/>
    <w:rsid w:val="00BE7FE5"/>
    <w:rsid w:val="00BF00CA"/>
    <w:rsid w:val="00BF088A"/>
    <w:rsid w:val="00BF08CF"/>
    <w:rsid w:val="00BF0F95"/>
    <w:rsid w:val="00BF1A7B"/>
    <w:rsid w:val="00BF1C4A"/>
    <w:rsid w:val="00BF1E5D"/>
    <w:rsid w:val="00BF215C"/>
    <w:rsid w:val="00BF21AA"/>
    <w:rsid w:val="00BF2572"/>
    <w:rsid w:val="00BF263D"/>
    <w:rsid w:val="00BF28BD"/>
    <w:rsid w:val="00BF2D6B"/>
    <w:rsid w:val="00BF33A2"/>
    <w:rsid w:val="00BF3A96"/>
    <w:rsid w:val="00BF3F63"/>
    <w:rsid w:val="00BF3FC3"/>
    <w:rsid w:val="00BF450E"/>
    <w:rsid w:val="00BF4AE1"/>
    <w:rsid w:val="00BF4BDB"/>
    <w:rsid w:val="00BF5752"/>
    <w:rsid w:val="00BF5E10"/>
    <w:rsid w:val="00BF5E6C"/>
    <w:rsid w:val="00BF68D8"/>
    <w:rsid w:val="00BF6BC9"/>
    <w:rsid w:val="00BF7204"/>
    <w:rsid w:val="00BF7898"/>
    <w:rsid w:val="00BF799E"/>
    <w:rsid w:val="00BF7BA1"/>
    <w:rsid w:val="00BF7BD8"/>
    <w:rsid w:val="00C0083D"/>
    <w:rsid w:val="00C00AB5"/>
    <w:rsid w:val="00C00E55"/>
    <w:rsid w:val="00C00EC8"/>
    <w:rsid w:val="00C015AA"/>
    <w:rsid w:val="00C01C9E"/>
    <w:rsid w:val="00C02CDA"/>
    <w:rsid w:val="00C03390"/>
    <w:rsid w:val="00C0340B"/>
    <w:rsid w:val="00C038D7"/>
    <w:rsid w:val="00C03B67"/>
    <w:rsid w:val="00C044A2"/>
    <w:rsid w:val="00C05423"/>
    <w:rsid w:val="00C05C19"/>
    <w:rsid w:val="00C05DDD"/>
    <w:rsid w:val="00C06A73"/>
    <w:rsid w:val="00C072F3"/>
    <w:rsid w:val="00C0747D"/>
    <w:rsid w:val="00C07878"/>
    <w:rsid w:val="00C07E73"/>
    <w:rsid w:val="00C102CC"/>
    <w:rsid w:val="00C10381"/>
    <w:rsid w:val="00C106CF"/>
    <w:rsid w:val="00C10854"/>
    <w:rsid w:val="00C10AFE"/>
    <w:rsid w:val="00C10BB4"/>
    <w:rsid w:val="00C112DE"/>
    <w:rsid w:val="00C11DAB"/>
    <w:rsid w:val="00C12143"/>
    <w:rsid w:val="00C123A8"/>
    <w:rsid w:val="00C13AD8"/>
    <w:rsid w:val="00C14C58"/>
    <w:rsid w:val="00C152F2"/>
    <w:rsid w:val="00C15DE4"/>
    <w:rsid w:val="00C16101"/>
    <w:rsid w:val="00C16C23"/>
    <w:rsid w:val="00C16DD7"/>
    <w:rsid w:val="00C17268"/>
    <w:rsid w:val="00C175AE"/>
    <w:rsid w:val="00C17CB1"/>
    <w:rsid w:val="00C20766"/>
    <w:rsid w:val="00C20EA1"/>
    <w:rsid w:val="00C21977"/>
    <w:rsid w:val="00C21B96"/>
    <w:rsid w:val="00C21E22"/>
    <w:rsid w:val="00C22869"/>
    <w:rsid w:val="00C23814"/>
    <w:rsid w:val="00C23872"/>
    <w:rsid w:val="00C23A1A"/>
    <w:rsid w:val="00C23CC5"/>
    <w:rsid w:val="00C23D10"/>
    <w:rsid w:val="00C24160"/>
    <w:rsid w:val="00C2471B"/>
    <w:rsid w:val="00C24C9F"/>
    <w:rsid w:val="00C251C2"/>
    <w:rsid w:val="00C253AC"/>
    <w:rsid w:val="00C2561C"/>
    <w:rsid w:val="00C25E76"/>
    <w:rsid w:val="00C26ECB"/>
    <w:rsid w:val="00C26ED8"/>
    <w:rsid w:val="00C277AD"/>
    <w:rsid w:val="00C302EF"/>
    <w:rsid w:val="00C304C4"/>
    <w:rsid w:val="00C30C0D"/>
    <w:rsid w:val="00C319C9"/>
    <w:rsid w:val="00C319E7"/>
    <w:rsid w:val="00C31B45"/>
    <w:rsid w:val="00C3210C"/>
    <w:rsid w:val="00C32123"/>
    <w:rsid w:val="00C32610"/>
    <w:rsid w:val="00C32637"/>
    <w:rsid w:val="00C3296A"/>
    <w:rsid w:val="00C32FB3"/>
    <w:rsid w:val="00C33773"/>
    <w:rsid w:val="00C33C2B"/>
    <w:rsid w:val="00C33DEB"/>
    <w:rsid w:val="00C345D9"/>
    <w:rsid w:val="00C346CE"/>
    <w:rsid w:val="00C34757"/>
    <w:rsid w:val="00C34C3B"/>
    <w:rsid w:val="00C34F9F"/>
    <w:rsid w:val="00C352CC"/>
    <w:rsid w:val="00C35702"/>
    <w:rsid w:val="00C35F5B"/>
    <w:rsid w:val="00C361CA"/>
    <w:rsid w:val="00C37535"/>
    <w:rsid w:val="00C37D3D"/>
    <w:rsid w:val="00C37E95"/>
    <w:rsid w:val="00C40229"/>
    <w:rsid w:val="00C404DA"/>
    <w:rsid w:val="00C414A4"/>
    <w:rsid w:val="00C414ED"/>
    <w:rsid w:val="00C42773"/>
    <w:rsid w:val="00C42EB2"/>
    <w:rsid w:val="00C42FBC"/>
    <w:rsid w:val="00C43873"/>
    <w:rsid w:val="00C439E8"/>
    <w:rsid w:val="00C44329"/>
    <w:rsid w:val="00C44395"/>
    <w:rsid w:val="00C459AE"/>
    <w:rsid w:val="00C45FDB"/>
    <w:rsid w:val="00C461CD"/>
    <w:rsid w:val="00C4670F"/>
    <w:rsid w:val="00C46793"/>
    <w:rsid w:val="00C469DF"/>
    <w:rsid w:val="00C47430"/>
    <w:rsid w:val="00C47D43"/>
    <w:rsid w:val="00C51015"/>
    <w:rsid w:val="00C51066"/>
    <w:rsid w:val="00C51149"/>
    <w:rsid w:val="00C51195"/>
    <w:rsid w:val="00C5128B"/>
    <w:rsid w:val="00C52066"/>
    <w:rsid w:val="00C524DC"/>
    <w:rsid w:val="00C526A6"/>
    <w:rsid w:val="00C52781"/>
    <w:rsid w:val="00C54202"/>
    <w:rsid w:val="00C544D8"/>
    <w:rsid w:val="00C544F7"/>
    <w:rsid w:val="00C54921"/>
    <w:rsid w:val="00C549A2"/>
    <w:rsid w:val="00C54AF9"/>
    <w:rsid w:val="00C54B81"/>
    <w:rsid w:val="00C55331"/>
    <w:rsid w:val="00C55D20"/>
    <w:rsid w:val="00C57252"/>
    <w:rsid w:val="00C57594"/>
    <w:rsid w:val="00C575AC"/>
    <w:rsid w:val="00C57745"/>
    <w:rsid w:val="00C57AA6"/>
    <w:rsid w:val="00C57F1B"/>
    <w:rsid w:val="00C60BC1"/>
    <w:rsid w:val="00C612F9"/>
    <w:rsid w:val="00C61348"/>
    <w:rsid w:val="00C61F88"/>
    <w:rsid w:val="00C62114"/>
    <w:rsid w:val="00C6328E"/>
    <w:rsid w:val="00C64944"/>
    <w:rsid w:val="00C64D5D"/>
    <w:rsid w:val="00C64D70"/>
    <w:rsid w:val="00C64EDD"/>
    <w:rsid w:val="00C6510E"/>
    <w:rsid w:val="00C658F6"/>
    <w:rsid w:val="00C65BE5"/>
    <w:rsid w:val="00C66491"/>
    <w:rsid w:val="00C66A9D"/>
    <w:rsid w:val="00C66CCC"/>
    <w:rsid w:val="00C66CD2"/>
    <w:rsid w:val="00C7012D"/>
    <w:rsid w:val="00C70C32"/>
    <w:rsid w:val="00C71532"/>
    <w:rsid w:val="00C71D1C"/>
    <w:rsid w:val="00C72344"/>
    <w:rsid w:val="00C729E0"/>
    <w:rsid w:val="00C7301C"/>
    <w:rsid w:val="00C7346C"/>
    <w:rsid w:val="00C73F94"/>
    <w:rsid w:val="00C74450"/>
    <w:rsid w:val="00C746A3"/>
    <w:rsid w:val="00C75913"/>
    <w:rsid w:val="00C75DD3"/>
    <w:rsid w:val="00C76563"/>
    <w:rsid w:val="00C766C6"/>
    <w:rsid w:val="00C76D9B"/>
    <w:rsid w:val="00C76EE5"/>
    <w:rsid w:val="00C76FD1"/>
    <w:rsid w:val="00C77002"/>
    <w:rsid w:val="00C771B7"/>
    <w:rsid w:val="00C77363"/>
    <w:rsid w:val="00C77450"/>
    <w:rsid w:val="00C77684"/>
    <w:rsid w:val="00C7787E"/>
    <w:rsid w:val="00C77AEB"/>
    <w:rsid w:val="00C77EAA"/>
    <w:rsid w:val="00C81023"/>
    <w:rsid w:val="00C813D4"/>
    <w:rsid w:val="00C81CBF"/>
    <w:rsid w:val="00C82C16"/>
    <w:rsid w:val="00C82D5E"/>
    <w:rsid w:val="00C82F7C"/>
    <w:rsid w:val="00C8363D"/>
    <w:rsid w:val="00C83C0F"/>
    <w:rsid w:val="00C8402B"/>
    <w:rsid w:val="00C8404C"/>
    <w:rsid w:val="00C848C6"/>
    <w:rsid w:val="00C84D65"/>
    <w:rsid w:val="00C8504E"/>
    <w:rsid w:val="00C85237"/>
    <w:rsid w:val="00C8582D"/>
    <w:rsid w:val="00C85B9A"/>
    <w:rsid w:val="00C85D22"/>
    <w:rsid w:val="00C85EE8"/>
    <w:rsid w:val="00C863F9"/>
    <w:rsid w:val="00C865EE"/>
    <w:rsid w:val="00C867AB"/>
    <w:rsid w:val="00C86800"/>
    <w:rsid w:val="00C8690F"/>
    <w:rsid w:val="00C872C8"/>
    <w:rsid w:val="00C87687"/>
    <w:rsid w:val="00C87730"/>
    <w:rsid w:val="00C87FA1"/>
    <w:rsid w:val="00C901B9"/>
    <w:rsid w:val="00C90546"/>
    <w:rsid w:val="00C90CF4"/>
    <w:rsid w:val="00C91FA2"/>
    <w:rsid w:val="00C923E6"/>
    <w:rsid w:val="00C92857"/>
    <w:rsid w:val="00C9297E"/>
    <w:rsid w:val="00C92CA3"/>
    <w:rsid w:val="00C9311C"/>
    <w:rsid w:val="00C93487"/>
    <w:rsid w:val="00C937B9"/>
    <w:rsid w:val="00C93A7B"/>
    <w:rsid w:val="00C941BC"/>
    <w:rsid w:val="00C942B9"/>
    <w:rsid w:val="00C94467"/>
    <w:rsid w:val="00C948F9"/>
    <w:rsid w:val="00C94991"/>
    <w:rsid w:val="00C94AF6"/>
    <w:rsid w:val="00C95A8D"/>
    <w:rsid w:val="00C95D6C"/>
    <w:rsid w:val="00C95EC7"/>
    <w:rsid w:val="00C9601B"/>
    <w:rsid w:val="00C963B4"/>
    <w:rsid w:val="00C97830"/>
    <w:rsid w:val="00C9786A"/>
    <w:rsid w:val="00CA066F"/>
    <w:rsid w:val="00CA0DF5"/>
    <w:rsid w:val="00CA11BB"/>
    <w:rsid w:val="00CA1224"/>
    <w:rsid w:val="00CA1E4A"/>
    <w:rsid w:val="00CA32DA"/>
    <w:rsid w:val="00CA3619"/>
    <w:rsid w:val="00CA4EFC"/>
    <w:rsid w:val="00CA59BD"/>
    <w:rsid w:val="00CA638F"/>
    <w:rsid w:val="00CA64CF"/>
    <w:rsid w:val="00CA6CAD"/>
    <w:rsid w:val="00CA6E19"/>
    <w:rsid w:val="00CA7749"/>
    <w:rsid w:val="00CA7B22"/>
    <w:rsid w:val="00CB02F0"/>
    <w:rsid w:val="00CB0375"/>
    <w:rsid w:val="00CB04D7"/>
    <w:rsid w:val="00CB070A"/>
    <w:rsid w:val="00CB0ECF"/>
    <w:rsid w:val="00CB10FB"/>
    <w:rsid w:val="00CB24DE"/>
    <w:rsid w:val="00CB2CA2"/>
    <w:rsid w:val="00CB3288"/>
    <w:rsid w:val="00CB34FB"/>
    <w:rsid w:val="00CB3806"/>
    <w:rsid w:val="00CB3DFE"/>
    <w:rsid w:val="00CB457E"/>
    <w:rsid w:val="00CB4967"/>
    <w:rsid w:val="00CB4E26"/>
    <w:rsid w:val="00CB4FBC"/>
    <w:rsid w:val="00CB532C"/>
    <w:rsid w:val="00CB54A2"/>
    <w:rsid w:val="00CB55C2"/>
    <w:rsid w:val="00CB5770"/>
    <w:rsid w:val="00CB6EF1"/>
    <w:rsid w:val="00CB6F4D"/>
    <w:rsid w:val="00CB741B"/>
    <w:rsid w:val="00CB7DE8"/>
    <w:rsid w:val="00CB7E07"/>
    <w:rsid w:val="00CC09C8"/>
    <w:rsid w:val="00CC0CEF"/>
    <w:rsid w:val="00CC0F9F"/>
    <w:rsid w:val="00CC0FC5"/>
    <w:rsid w:val="00CC19F0"/>
    <w:rsid w:val="00CC2198"/>
    <w:rsid w:val="00CC26BD"/>
    <w:rsid w:val="00CC2BF8"/>
    <w:rsid w:val="00CC43E3"/>
    <w:rsid w:val="00CC5241"/>
    <w:rsid w:val="00CC591A"/>
    <w:rsid w:val="00CC64D1"/>
    <w:rsid w:val="00CC65E2"/>
    <w:rsid w:val="00CC6E00"/>
    <w:rsid w:val="00CC70A1"/>
    <w:rsid w:val="00CC724C"/>
    <w:rsid w:val="00CC7580"/>
    <w:rsid w:val="00CD0102"/>
    <w:rsid w:val="00CD055D"/>
    <w:rsid w:val="00CD09AF"/>
    <w:rsid w:val="00CD0A88"/>
    <w:rsid w:val="00CD0C9D"/>
    <w:rsid w:val="00CD102C"/>
    <w:rsid w:val="00CD1784"/>
    <w:rsid w:val="00CD1958"/>
    <w:rsid w:val="00CD1F5D"/>
    <w:rsid w:val="00CD1FF8"/>
    <w:rsid w:val="00CD2B9A"/>
    <w:rsid w:val="00CD2DD1"/>
    <w:rsid w:val="00CD2ED9"/>
    <w:rsid w:val="00CD38E1"/>
    <w:rsid w:val="00CD4662"/>
    <w:rsid w:val="00CD51E3"/>
    <w:rsid w:val="00CD56C3"/>
    <w:rsid w:val="00CD5B42"/>
    <w:rsid w:val="00CD5EEB"/>
    <w:rsid w:val="00CD6C64"/>
    <w:rsid w:val="00CD6D8D"/>
    <w:rsid w:val="00CD6E3A"/>
    <w:rsid w:val="00CD729D"/>
    <w:rsid w:val="00CD74C6"/>
    <w:rsid w:val="00CD762A"/>
    <w:rsid w:val="00CD7CFB"/>
    <w:rsid w:val="00CD7FE5"/>
    <w:rsid w:val="00CE04FD"/>
    <w:rsid w:val="00CE0696"/>
    <w:rsid w:val="00CE0A22"/>
    <w:rsid w:val="00CE0B1E"/>
    <w:rsid w:val="00CE1476"/>
    <w:rsid w:val="00CE1B63"/>
    <w:rsid w:val="00CE21D2"/>
    <w:rsid w:val="00CE30B8"/>
    <w:rsid w:val="00CE39A2"/>
    <w:rsid w:val="00CE3AA2"/>
    <w:rsid w:val="00CE3BD1"/>
    <w:rsid w:val="00CE3C37"/>
    <w:rsid w:val="00CE5AA3"/>
    <w:rsid w:val="00CE5CE7"/>
    <w:rsid w:val="00CE5E71"/>
    <w:rsid w:val="00CE61CE"/>
    <w:rsid w:val="00CE6800"/>
    <w:rsid w:val="00CE7468"/>
    <w:rsid w:val="00CE74E9"/>
    <w:rsid w:val="00CE7B54"/>
    <w:rsid w:val="00CE7BE0"/>
    <w:rsid w:val="00CE7C4E"/>
    <w:rsid w:val="00CE7D60"/>
    <w:rsid w:val="00CE7FB3"/>
    <w:rsid w:val="00CF0511"/>
    <w:rsid w:val="00CF0DFA"/>
    <w:rsid w:val="00CF111E"/>
    <w:rsid w:val="00CF1309"/>
    <w:rsid w:val="00CF15E6"/>
    <w:rsid w:val="00CF19DA"/>
    <w:rsid w:val="00CF262F"/>
    <w:rsid w:val="00CF26B5"/>
    <w:rsid w:val="00CF26E8"/>
    <w:rsid w:val="00CF35D0"/>
    <w:rsid w:val="00CF39DD"/>
    <w:rsid w:val="00CF4C49"/>
    <w:rsid w:val="00CF5B23"/>
    <w:rsid w:val="00CF5EDA"/>
    <w:rsid w:val="00CF6A00"/>
    <w:rsid w:val="00CF6BE2"/>
    <w:rsid w:val="00CF6FD2"/>
    <w:rsid w:val="00CF73F1"/>
    <w:rsid w:val="00CF76CF"/>
    <w:rsid w:val="00CF7727"/>
    <w:rsid w:val="00CF7A6C"/>
    <w:rsid w:val="00CF7B11"/>
    <w:rsid w:val="00D009AE"/>
    <w:rsid w:val="00D0157F"/>
    <w:rsid w:val="00D01C91"/>
    <w:rsid w:val="00D026A0"/>
    <w:rsid w:val="00D02F86"/>
    <w:rsid w:val="00D03195"/>
    <w:rsid w:val="00D0354B"/>
    <w:rsid w:val="00D048EC"/>
    <w:rsid w:val="00D04B2B"/>
    <w:rsid w:val="00D04D5E"/>
    <w:rsid w:val="00D05194"/>
    <w:rsid w:val="00D05785"/>
    <w:rsid w:val="00D069E2"/>
    <w:rsid w:val="00D069EF"/>
    <w:rsid w:val="00D10650"/>
    <w:rsid w:val="00D1084E"/>
    <w:rsid w:val="00D108A7"/>
    <w:rsid w:val="00D10CBF"/>
    <w:rsid w:val="00D11047"/>
    <w:rsid w:val="00D1194F"/>
    <w:rsid w:val="00D11F57"/>
    <w:rsid w:val="00D12388"/>
    <w:rsid w:val="00D12B73"/>
    <w:rsid w:val="00D12CBF"/>
    <w:rsid w:val="00D1329A"/>
    <w:rsid w:val="00D132F6"/>
    <w:rsid w:val="00D1331A"/>
    <w:rsid w:val="00D13673"/>
    <w:rsid w:val="00D13C90"/>
    <w:rsid w:val="00D13DFA"/>
    <w:rsid w:val="00D13FA0"/>
    <w:rsid w:val="00D149D6"/>
    <w:rsid w:val="00D14DC5"/>
    <w:rsid w:val="00D1522D"/>
    <w:rsid w:val="00D15971"/>
    <w:rsid w:val="00D16B5C"/>
    <w:rsid w:val="00D16B94"/>
    <w:rsid w:val="00D16C7D"/>
    <w:rsid w:val="00D1709B"/>
    <w:rsid w:val="00D17238"/>
    <w:rsid w:val="00D173D5"/>
    <w:rsid w:val="00D178D0"/>
    <w:rsid w:val="00D17BE1"/>
    <w:rsid w:val="00D17ED8"/>
    <w:rsid w:val="00D17F1E"/>
    <w:rsid w:val="00D200EE"/>
    <w:rsid w:val="00D20216"/>
    <w:rsid w:val="00D205AA"/>
    <w:rsid w:val="00D219AB"/>
    <w:rsid w:val="00D219B0"/>
    <w:rsid w:val="00D21F15"/>
    <w:rsid w:val="00D22529"/>
    <w:rsid w:val="00D226A3"/>
    <w:rsid w:val="00D22F55"/>
    <w:rsid w:val="00D2336A"/>
    <w:rsid w:val="00D23AB1"/>
    <w:rsid w:val="00D23C00"/>
    <w:rsid w:val="00D23F80"/>
    <w:rsid w:val="00D2404C"/>
    <w:rsid w:val="00D2418D"/>
    <w:rsid w:val="00D2440A"/>
    <w:rsid w:val="00D24EEA"/>
    <w:rsid w:val="00D25441"/>
    <w:rsid w:val="00D25730"/>
    <w:rsid w:val="00D259C9"/>
    <w:rsid w:val="00D262C1"/>
    <w:rsid w:val="00D264DA"/>
    <w:rsid w:val="00D26CDA"/>
    <w:rsid w:val="00D26E89"/>
    <w:rsid w:val="00D26FF7"/>
    <w:rsid w:val="00D30678"/>
    <w:rsid w:val="00D30AC7"/>
    <w:rsid w:val="00D30D1E"/>
    <w:rsid w:val="00D312F5"/>
    <w:rsid w:val="00D316A3"/>
    <w:rsid w:val="00D31EB3"/>
    <w:rsid w:val="00D31F37"/>
    <w:rsid w:val="00D328B1"/>
    <w:rsid w:val="00D33CC5"/>
    <w:rsid w:val="00D33EF2"/>
    <w:rsid w:val="00D34088"/>
    <w:rsid w:val="00D34B24"/>
    <w:rsid w:val="00D34B27"/>
    <w:rsid w:val="00D35409"/>
    <w:rsid w:val="00D354BA"/>
    <w:rsid w:val="00D35FFE"/>
    <w:rsid w:val="00D3600E"/>
    <w:rsid w:val="00D36177"/>
    <w:rsid w:val="00D37494"/>
    <w:rsid w:val="00D3783D"/>
    <w:rsid w:val="00D37DB0"/>
    <w:rsid w:val="00D37E42"/>
    <w:rsid w:val="00D4050C"/>
    <w:rsid w:val="00D4054B"/>
    <w:rsid w:val="00D405A9"/>
    <w:rsid w:val="00D40797"/>
    <w:rsid w:val="00D40B7D"/>
    <w:rsid w:val="00D40BD9"/>
    <w:rsid w:val="00D41974"/>
    <w:rsid w:val="00D42553"/>
    <w:rsid w:val="00D42609"/>
    <w:rsid w:val="00D42DAE"/>
    <w:rsid w:val="00D42F36"/>
    <w:rsid w:val="00D42FCA"/>
    <w:rsid w:val="00D430A9"/>
    <w:rsid w:val="00D45B2E"/>
    <w:rsid w:val="00D46325"/>
    <w:rsid w:val="00D46359"/>
    <w:rsid w:val="00D4702A"/>
    <w:rsid w:val="00D47FF4"/>
    <w:rsid w:val="00D50137"/>
    <w:rsid w:val="00D50C3F"/>
    <w:rsid w:val="00D50F2E"/>
    <w:rsid w:val="00D511DD"/>
    <w:rsid w:val="00D51366"/>
    <w:rsid w:val="00D515B2"/>
    <w:rsid w:val="00D51874"/>
    <w:rsid w:val="00D528DD"/>
    <w:rsid w:val="00D53163"/>
    <w:rsid w:val="00D536F4"/>
    <w:rsid w:val="00D53C3F"/>
    <w:rsid w:val="00D53CBC"/>
    <w:rsid w:val="00D53D69"/>
    <w:rsid w:val="00D54390"/>
    <w:rsid w:val="00D54823"/>
    <w:rsid w:val="00D54D3D"/>
    <w:rsid w:val="00D5538D"/>
    <w:rsid w:val="00D55473"/>
    <w:rsid w:val="00D554B1"/>
    <w:rsid w:val="00D55593"/>
    <w:rsid w:val="00D557C1"/>
    <w:rsid w:val="00D560E5"/>
    <w:rsid w:val="00D5637E"/>
    <w:rsid w:val="00D56ADF"/>
    <w:rsid w:val="00D56D4F"/>
    <w:rsid w:val="00D56F72"/>
    <w:rsid w:val="00D57DBF"/>
    <w:rsid w:val="00D601FE"/>
    <w:rsid w:val="00D61435"/>
    <w:rsid w:val="00D6195E"/>
    <w:rsid w:val="00D61B4B"/>
    <w:rsid w:val="00D61E0E"/>
    <w:rsid w:val="00D6261E"/>
    <w:rsid w:val="00D62E12"/>
    <w:rsid w:val="00D6305C"/>
    <w:rsid w:val="00D63151"/>
    <w:rsid w:val="00D6319B"/>
    <w:rsid w:val="00D634D4"/>
    <w:rsid w:val="00D63673"/>
    <w:rsid w:val="00D637BF"/>
    <w:rsid w:val="00D6386E"/>
    <w:rsid w:val="00D63E56"/>
    <w:rsid w:val="00D6436F"/>
    <w:rsid w:val="00D64830"/>
    <w:rsid w:val="00D64B28"/>
    <w:rsid w:val="00D64C20"/>
    <w:rsid w:val="00D64D1B"/>
    <w:rsid w:val="00D6572A"/>
    <w:rsid w:val="00D67B64"/>
    <w:rsid w:val="00D7049A"/>
    <w:rsid w:val="00D70608"/>
    <w:rsid w:val="00D7065C"/>
    <w:rsid w:val="00D71128"/>
    <w:rsid w:val="00D7151D"/>
    <w:rsid w:val="00D71C86"/>
    <w:rsid w:val="00D72092"/>
    <w:rsid w:val="00D722EE"/>
    <w:rsid w:val="00D726AB"/>
    <w:rsid w:val="00D72D78"/>
    <w:rsid w:val="00D72FB3"/>
    <w:rsid w:val="00D730D3"/>
    <w:rsid w:val="00D7392D"/>
    <w:rsid w:val="00D744C4"/>
    <w:rsid w:val="00D74505"/>
    <w:rsid w:val="00D75042"/>
    <w:rsid w:val="00D75260"/>
    <w:rsid w:val="00D75996"/>
    <w:rsid w:val="00D759CA"/>
    <w:rsid w:val="00D759F8"/>
    <w:rsid w:val="00D75A51"/>
    <w:rsid w:val="00D76D27"/>
    <w:rsid w:val="00D772ED"/>
    <w:rsid w:val="00D77A2A"/>
    <w:rsid w:val="00D8082C"/>
    <w:rsid w:val="00D80D6B"/>
    <w:rsid w:val="00D81D04"/>
    <w:rsid w:val="00D81E76"/>
    <w:rsid w:val="00D81E98"/>
    <w:rsid w:val="00D82E4F"/>
    <w:rsid w:val="00D84199"/>
    <w:rsid w:val="00D8422C"/>
    <w:rsid w:val="00D842A1"/>
    <w:rsid w:val="00D84B55"/>
    <w:rsid w:val="00D84F23"/>
    <w:rsid w:val="00D8522D"/>
    <w:rsid w:val="00D85230"/>
    <w:rsid w:val="00D85738"/>
    <w:rsid w:val="00D85875"/>
    <w:rsid w:val="00D858ED"/>
    <w:rsid w:val="00D85B13"/>
    <w:rsid w:val="00D8626A"/>
    <w:rsid w:val="00D862B3"/>
    <w:rsid w:val="00D86E3B"/>
    <w:rsid w:val="00D874F1"/>
    <w:rsid w:val="00D8783F"/>
    <w:rsid w:val="00D87A3C"/>
    <w:rsid w:val="00D87E4B"/>
    <w:rsid w:val="00D90252"/>
    <w:rsid w:val="00D904DF"/>
    <w:rsid w:val="00D9059B"/>
    <w:rsid w:val="00D9062D"/>
    <w:rsid w:val="00D90E87"/>
    <w:rsid w:val="00D90F5E"/>
    <w:rsid w:val="00D91784"/>
    <w:rsid w:val="00D91A48"/>
    <w:rsid w:val="00D91DE2"/>
    <w:rsid w:val="00D92AFF"/>
    <w:rsid w:val="00D9365F"/>
    <w:rsid w:val="00D939C9"/>
    <w:rsid w:val="00D93B58"/>
    <w:rsid w:val="00D94373"/>
    <w:rsid w:val="00D950D1"/>
    <w:rsid w:val="00D953CC"/>
    <w:rsid w:val="00D962C2"/>
    <w:rsid w:val="00D96699"/>
    <w:rsid w:val="00D96795"/>
    <w:rsid w:val="00D96E27"/>
    <w:rsid w:val="00D974DD"/>
    <w:rsid w:val="00D97CA2"/>
    <w:rsid w:val="00DA0287"/>
    <w:rsid w:val="00DA0F4B"/>
    <w:rsid w:val="00DA1ABC"/>
    <w:rsid w:val="00DA1E63"/>
    <w:rsid w:val="00DA2C72"/>
    <w:rsid w:val="00DA30AE"/>
    <w:rsid w:val="00DA3910"/>
    <w:rsid w:val="00DA39AB"/>
    <w:rsid w:val="00DA3B83"/>
    <w:rsid w:val="00DA3F54"/>
    <w:rsid w:val="00DA47DC"/>
    <w:rsid w:val="00DA4E22"/>
    <w:rsid w:val="00DA5D45"/>
    <w:rsid w:val="00DA6607"/>
    <w:rsid w:val="00DA6A69"/>
    <w:rsid w:val="00DA6CBA"/>
    <w:rsid w:val="00DA6CCD"/>
    <w:rsid w:val="00DA6F7B"/>
    <w:rsid w:val="00DA7266"/>
    <w:rsid w:val="00DA74D6"/>
    <w:rsid w:val="00DA7962"/>
    <w:rsid w:val="00DA7E75"/>
    <w:rsid w:val="00DB124B"/>
    <w:rsid w:val="00DB1250"/>
    <w:rsid w:val="00DB145A"/>
    <w:rsid w:val="00DB1EA7"/>
    <w:rsid w:val="00DB2A3E"/>
    <w:rsid w:val="00DB2CBD"/>
    <w:rsid w:val="00DB30E5"/>
    <w:rsid w:val="00DB3727"/>
    <w:rsid w:val="00DB3B3E"/>
    <w:rsid w:val="00DB3D5F"/>
    <w:rsid w:val="00DB43BB"/>
    <w:rsid w:val="00DB462D"/>
    <w:rsid w:val="00DB48E5"/>
    <w:rsid w:val="00DB54BD"/>
    <w:rsid w:val="00DB5649"/>
    <w:rsid w:val="00DB5D3B"/>
    <w:rsid w:val="00DB602C"/>
    <w:rsid w:val="00DB6488"/>
    <w:rsid w:val="00DB676B"/>
    <w:rsid w:val="00DB6C64"/>
    <w:rsid w:val="00DB7043"/>
    <w:rsid w:val="00DB7247"/>
    <w:rsid w:val="00DB76EA"/>
    <w:rsid w:val="00DB773D"/>
    <w:rsid w:val="00DC0114"/>
    <w:rsid w:val="00DC0239"/>
    <w:rsid w:val="00DC046C"/>
    <w:rsid w:val="00DC0D5A"/>
    <w:rsid w:val="00DC0FCD"/>
    <w:rsid w:val="00DC2333"/>
    <w:rsid w:val="00DC26FD"/>
    <w:rsid w:val="00DC2796"/>
    <w:rsid w:val="00DC2E34"/>
    <w:rsid w:val="00DC3C8C"/>
    <w:rsid w:val="00DC4256"/>
    <w:rsid w:val="00DC46AD"/>
    <w:rsid w:val="00DC48D3"/>
    <w:rsid w:val="00DC57E1"/>
    <w:rsid w:val="00DC58B4"/>
    <w:rsid w:val="00DC5A9A"/>
    <w:rsid w:val="00DC5DB9"/>
    <w:rsid w:val="00DC6497"/>
    <w:rsid w:val="00DC6F77"/>
    <w:rsid w:val="00DC7094"/>
    <w:rsid w:val="00DC7BF1"/>
    <w:rsid w:val="00DC7F79"/>
    <w:rsid w:val="00DC7FC8"/>
    <w:rsid w:val="00DD0856"/>
    <w:rsid w:val="00DD0F76"/>
    <w:rsid w:val="00DD1564"/>
    <w:rsid w:val="00DD1FAD"/>
    <w:rsid w:val="00DD2612"/>
    <w:rsid w:val="00DD2CC0"/>
    <w:rsid w:val="00DD3286"/>
    <w:rsid w:val="00DD32B3"/>
    <w:rsid w:val="00DD4967"/>
    <w:rsid w:val="00DD4E74"/>
    <w:rsid w:val="00DD52D3"/>
    <w:rsid w:val="00DD6127"/>
    <w:rsid w:val="00DD6176"/>
    <w:rsid w:val="00DD61C7"/>
    <w:rsid w:val="00DD621A"/>
    <w:rsid w:val="00DD6467"/>
    <w:rsid w:val="00DD6DB6"/>
    <w:rsid w:val="00DD72BA"/>
    <w:rsid w:val="00DD7A33"/>
    <w:rsid w:val="00DD7CEE"/>
    <w:rsid w:val="00DE024E"/>
    <w:rsid w:val="00DE04FF"/>
    <w:rsid w:val="00DE0594"/>
    <w:rsid w:val="00DE0D98"/>
    <w:rsid w:val="00DE0F5D"/>
    <w:rsid w:val="00DE1AEA"/>
    <w:rsid w:val="00DE1D9F"/>
    <w:rsid w:val="00DE1EFF"/>
    <w:rsid w:val="00DE2125"/>
    <w:rsid w:val="00DE21BA"/>
    <w:rsid w:val="00DE260E"/>
    <w:rsid w:val="00DE2E11"/>
    <w:rsid w:val="00DE3247"/>
    <w:rsid w:val="00DE45CD"/>
    <w:rsid w:val="00DE47B2"/>
    <w:rsid w:val="00DE4A87"/>
    <w:rsid w:val="00DE4D68"/>
    <w:rsid w:val="00DE5110"/>
    <w:rsid w:val="00DE5368"/>
    <w:rsid w:val="00DE540C"/>
    <w:rsid w:val="00DE6162"/>
    <w:rsid w:val="00DE645F"/>
    <w:rsid w:val="00DE78DD"/>
    <w:rsid w:val="00DE79F0"/>
    <w:rsid w:val="00DE7A6C"/>
    <w:rsid w:val="00DE7C3E"/>
    <w:rsid w:val="00DF08D2"/>
    <w:rsid w:val="00DF19C9"/>
    <w:rsid w:val="00DF1CCA"/>
    <w:rsid w:val="00DF2191"/>
    <w:rsid w:val="00DF369C"/>
    <w:rsid w:val="00DF41A1"/>
    <w:rsid w:val="00DF49DF"/>
    <w:rsid w:val="00DF4A7D"/>
    <w:rsid w:val="00DF4DA3"/>
    <w:rsid w:val="00DF5446"/>
    <w:rsid w:val="00DF6557"/>
    <w:rsid w:val="00DF69AC"/>
    <w:rsid w:val="00DF6AB3"/>
    <w:rsid w:val="00DF6E19"/>
    <w:rsid w:val="00DF767F"/>
    <w:rsid w:val="00E00091"/>
    <w:rsid w:val="00E004A0"/>
    <w:rsid w:val="00E0085B"/>
    <w:rsid w:val="00E00870"/>
    <w:rsid w:val="00E00FE0"/>
    <w:rsid w:val="00E00FF8"/>
    <w:rsid w:val="00E014EA"/>
    <w:rsid w:val="00E016E7"/>
    <w:rsid w:val="00E01978"/>
    <w:rsid w:val="00E02913"/>
    <w:rsid w:val="00E02A5F"/>
    <w:rsid w:val="00E02D65"/>
    <w:rsid w:val="00E0312E"/>
    <w:rsid w:val="00E0321B"/>
    <w:rsid w:val="00E039EC"/>
    <w:rsid w:val="00E03A3C"/>
    <w:rsid w:val="00E03BC3"/>
    <w:rsid w:val="00E03D2A"/>
    <w:rsid w:val="00E04210"/>
    <w:rsid w:val="00E042CB"/>
    <w:rsid w:val="00E04766"/>
    <w:rsid w:val="00E04AFB"/>
    <w:rsid w:val="00E050A6"/>
    <w:rsid w:val="00E05173"/>
    <w:rsid w:val="00E05B2E"/>
    <w:rsid w:val="00E05E44"/>
    <w:rsid w:val="00E0624F"/>
    <w:rsid w:val="00E062EE"/>
    <w:rsid w:val="00E065B4"/>
    <w:rsid w:val="00E06798"/>
    <w:rsid w:val="00E06B28"/>
    <w:rsid w:val="00E07290"/>
    <w:rsid w:val="00E07BDC"/>
    <w:rsid w:val="00E07CAD"/>
    <w:rsid w:val="00E07DCF"/>
    <w:rsid w:val="00E103B4"/>
    <w:rsid w:val="00E108B3"/>
    <w:rsid w:val="00E12B66"/>
    <w:rsid w:val="00E12EA6"/>
    <w:rsid w:val="00E13281"/>
    <w:rsid w:val="00E13317"/>
    <w:rsid w:val="00E13AB7"/>
    <w:rsid w:val="00E13BCD"/>
    <w:rsid w:val="00E13CA3"/>
    <w:rsid w:val="00E13D15"/>
    <w:rsid w:val="00E14A9A"/>
    <w:rsid w:val="00E14DA8"/>
    <w:rsid w:val="00E15890"/>
    <w:rsid w:val="00E15A50"/>
    <w:rsid w:val="00E15AA5"/>
    <w:rsid w:val="00E15C0A"/>
    <w:rsid w:val="00E16EE4"/>
    <w:rsid w:val="00E17141"/>
    <w:rsid w:val="00E17249"/>
    <w:rsid w:val="00E175AB"/>
    <w:rsid w:val="00E208BB"/>
    <w:rsid w:val="00E20C58"/>
    <w:rsid w:val="00E20F03"/>
    <w:rsid w:val="00E2118C"/>
    <w:rsid w:val="00E21895"/>
    <w:rsid w:val="00E21DDD"/>
    <w:rsid w:val="00E22746"/>
    <w:rsid w:val="00E22762"/>
    <w:rsid w:val="00E22AF7"/>
    <w:rsid w:val="00E22B6E"/>
    <w:rsid w:val="00E22C22"/>
    <w:rsid w:val="00E22EDB"/>
    <w:rsid w:val="00E23385"/>
    <w:rsid w:val="00E23B47"/>
    <w:rsid w:val="00E23FDE"/>
    <w:rsid w:val="00E241BA"/>
    <w:rsid w:val="00E242F8"/>
    <w:rsid w:val="00E245B2"/>
    <w:rsid w:val="00E24849"/>
    <w:rsid w:val="00E261DE"/>
    <w:rsid w:val="00E27C9B"/>
    <w:rsid w:val="00E30060"/>
    <w:rsid w:val="00E30BD4"/>
    <w:rsid w:val="00E31491"/>
    <w:rsid w:val="00E314C0"/>
    <w:rsid w:val="00E316F1"/>
    <w:rsid w:val="00E31815"/>
    <w:rsid w:val="00E331FE"/>
    <w:rsid w:val="00E33263"/>
    <w:rsid w:val="00E33429"/>
    <w:rsid w:val="00E33524"/>
    <w:rsid w:val="00E3415C"/>
    <w:rsid w:val="00E34E29"/>
    <w:rsid w:val="00E34FD9"/>
    <w:rsid w:val="00E35347"/>
    <w:rsid w:val="00E35A86"/>
    <w:rsid w:val="00E36574"/>
    <w:rsid w:val="00E36577"/>
    <w:rsid w:val="00E36A88"/>
    <w:rsid w:val="00E36B0F"/>
    <w:rsid w:val="00E36BC4"/>
    <w:rsid w:val="00E37293"/>
    <w:rsid w:val="00E37C3E"/>
    <w:rsid w:val="00E407F1"/>
    <w:rsid w:val="00E40995"/>
    <w:rsid w:val="00E40ADC"/>
    <w:rsid w:val="00E411DC"/>
    <w:rsid w:val="00E423C5"/>
    <w:rsid w:val="00E426C3"/>
    <w:rsid w:val="00E42E64"/>
    <w:rsid w:val="00E430E2"/>
    <w:rsid w:val="00E436E9"/>
    <w:rsid w:val="00E43956"/>
    <w:rsid w:val="00E44221"/>
    <w:rsid w:val="00E4442C"/>
    <w:rsid w:val="00E4461F"/>
    <w:rsid w:val="00E44946"/>
    <w:rsid w:val="00E44E44"/>
    <w:rsid w:val="00E4531C"/>
    <w:rsid w:val="00E457EE"/>
    <w:rsid w:val="00E45FE3"/>
    <w:rsid w:val="00E46096"/>
    <w:rsid w:val="00E4681A"/>
    <w:rsid w:val="00E46A80"/>
    <w:rsid w:val="00E47324"/>
    <w:rsid w:val="00E50A57"/>
    <w:rsid w:val="00E51118"/>
    <w:rsid w:val="00E514A1"/>
    <w:rsid w:val="00E51623"/>
    <w:rsid w:val="00E5167B"/>
    <w:rsid w:val="00E51726"/>
    <w:rsid w:val="00E5182B"/>
    <w:rsid w:val="00E51C8B"/>
    <w:rsid w:val="00E5245C"/>
    <w:rsid w:val="00E5266D"/>
    <w:rsid w:val="00E52A3F"/>
    <w:rsid w:val="00E52B68"/>
    <w:rsid w:val="00E530E5"/>
    <w:rsid w:val="00E5310A"/>
    <w:rsid w:val="00E5574B"/>
    <w:rsid w:val="00E55BEA"/>
    <w:rsid w:val="00E55C2D"/>
    <w:rsid w:val="00E55F9A"/>
    <w:rsid w:val="00E572DA"/>
    <w:rsid w:val="00E57C81"/>
    <w:rsid w:val="00E57E20"/>
    <w:rsid w:val="00E60C38"/>
    <w:rsid w:val="00E60CAB"/>
    <w:rsid w:val="00E6111C"/>
    <w:rsid w:val="00E631D9"/>
    <w:rsid w:val="00E63C2A"/>
    <w:rsid w:val="00E6410B"/>
    <w:rsid w:val="00E645E5"/>
    <w:rsid w:val="00E6615E"/>
    <w:rsid w:val="00E664C0"/>
    <w:rsid w:val="00E67139"/>
    <w:rsid w:val="00E67629"/>
    <w:rsid w:val="00E676E8"/>
    <w:rsid w:val="00E67A72"/>
    <w:rsid w:val="00E67EF4"/>
    <w:rsid w:val="00E67F98"/>
    <w:rsid w:val="00E704E8"/>
    <w:rsid w:val="00E70E35"/>
    <w:rsid w:val="00E7165A"/>
    <w:rsid w:val="00E71A0A"/>
    <w:rsid w:val="00E71AA4"/>
    <w:rsid w:val="00E71C9F"/>
    <w:rsid w:val="00E71D4B"/>
    <w:rsid w:val="00E724F5"/>
    <w:rsid w:val="00E7296F"/>
    <w:rsid w:val="00E72CFC"/>
    <w:rsid w:val="00E72FAA"/>
    <w:rsid w:val="00E73ADC"/>
    <w:rsid w:val="00E73B64"/>
    <w:rsid w:val="00E73BE0"/>
    <w:rsid w:val="00E7424B"/>
    <w:rsid w:val="00E74B72"/>
    <w:rsid w:val="00E74C28"/>
    <w:rsid w:val="00E74D8D"/>
    <w:rsid w:val="00E75C9B"/>
    <w:rsid w:val="00E7682D"/>
    <w:rsid w:val="00E76BA5"/>
    <w:rsid w:val="00E7761C"/>
    <w:rsid w:val="00E77880"/>
    <w:rsid w:val="00E8055D"/>
    <w:rsid w:val="00E80774"/>
    <w:rsid w:val="00E8085F"/>
    <w:rsid w:val="00E80BAE"/>
    <w:rsid w:val="00E80C2C"/>
    <w:rsid w:val="00E8169D"/>
    <w:rsid w:val="00E82150"/>
    <w:rsid w:val="00E82B86"/>
    <w:rsid w:val="00E82D58"/>
    <w:rsid w:val="00E82DDA"/>
    <w:rsid w:val="00E82F43"/>
    <w:rsid w:val="00E83386"/>
    <w:rsid w:val="00E836BA"/>
    <w:rsid w:val="00E836C7"/>
    <w:rsid w:val="00E83E23"/>
    <w:rsid w:val="00E843AF"/>
    <w:rsid w:val="00E84841"/>
    <w:rsid w:val="00E84B9B"/>
    <w:rsid w:val="00E8516E"/>
    <w:rsid w:val="00E85866"/>
    <w:rsid w:val="00E858FC"/>
    <w:rsid w:val="00E85AFD"/>
    <w:rsid w:val="00E85C1E"/>
    <w:rsid w:val="00E866CE"/>
    <w:rsid w:val="00E868C6"/>
    <w:rsid w:val="00E87537"/>
    <w:rsid w:val="00E90584"/>
    <w:rsid w:val="00E9092F"/>
    <w:rsid w:val="00E90E0E"/>
    <w:rsid w:val="00E910A6"/>
    <w:rsid w:val="00E91471"/>
    <w:rsid w:val="00E917A2"/>
    <w:rsid w:val="00E91825"/>
    <w:rsid w:val="00E920A9"/>
    <w:rsid w:val="00E922D3"/>
    <w:rsid w:val="00E92501"/>
    <w:rsid w:val="00E92BFF"/>
    <w:rsid w:val="00E92D64"/>
    <w:rsid w:val="00E93170"/>
    <w:rsid w:val="00E93208"/>
    <w:rsid w:val="00E939E1"/>
    <w:rsid w:val="00E93FE0"/>
    <w:rsid w:val="00E948CC"/>
    <w:rsid w:val="00E94C36"/>
    <w:rsid w:val="00E95301"/>
    <w:rsid w:val="00E96116"/>
    <w:rsid w:val="00E96464"/>
    <w:rsid w:val="00E96E82"/>
    <w:rsid w:val="00EA00B7"/>
    <w:rsid w:val="00EA0A97"/>
    <w:rsid w:val="00EA0D8B"/>
    <w:rsid w:val="00EA124D"/>
    <w:rsid w:val="00EA1AC8"/>
    <w:rsid w:val="00EA2409"/>
    <w:rsid w:val="00EA2BC6"/>
    <w:rsid w:val="00EA2D75"/>
    <w:rsid w:val="00EA3300"/>
    <w:rsid w:val="00EA3308"/>
    <w:rsid w:val="00EA3C61"/>
    <w:rsid w:val="00EA3C6F"/>
    <w:rsid w:val="00EA4005"/>
    <w:rsid w:val="00EA409F"/>
    <w:rsid w:val="00EA411D"/>
    <w:rsid w:val="00EA4793"/>
    <w:rsid w:val="00EA48F9"/>
    <w:rsid w:val="00EA4A16"/>
    <w:rsid w:val="00EA4BD8"/>
    <w:rsid w:val="00EA6112"/>
    <w:rsid w:val="00EA66F7"/>
    <w:rsid w:val="00EA6745"/>
    <w:rsid w:val="00EA6A73"/>
    <w:rsid w:val="00EA701E"/>
    <w:rsid w:val="00EA72AC"/>
    <w:rsid w:val="00EA76E8"/>
    <w:rsid w:val="00EA7A2D"/>
    <w:rsid w:val="00EB0BE7"/>
    <w:rsid w:val="00EB0E88"/>
    <w:rsid w:val="00EB13BB"/>
    <w:rsid w:val="00EB1800"/>
    <w:rsid w:val="00EB2534"/>
    <w:rsid w:val="00EB2903"/>
    <w:rsid w:val="00EB3169"/>
    <w:rsid w:val="00EB3F4B"/>
    <w:rsid w:val="00EB3FC5"/>
    <w:rsid w:val="00EB5290"/>
    <w:rsid w:val="00EB52AF"/>
    <w:rsid w:val="00EB52E8"/>
    <w:rsid w:val="00EB547C"/>
    <w:rsid w:val="00EB5AC6"/>
    <w:rsid w:val="00EB6384"/>
    <w:rsid w:val="00EB64F3"/>
    <w:rsid w:val="00EB650B"/>
    <w:rsid w:val="00EB69E1"/>
    <w:rsid w:val="00EB6CD9"/>
    <w:rsid w:val="00EB700D"/>
    <w:rsid w:val="00EB74DB"/>
    <w:rsid w:val="00EC028D"/>
    <w:rsid w:val="00EC11C3"/>
    <w:rsid w:val="00EC1388"/>
    <w:rsid w:val="00EC1437"/>
    <w:rsid w:val="00EC1CC2"/>
    <w:rsid w:val="00EC1D50"/>
    <w:rsid w:val="00EC236D"/>
    <w:rsid w:val="00EC24B9"/>
    <w:rsid w:val="00EC26E8"/>
    <w:rsid w:val="00EC2B89"/>
    <w:rsid w:val="00EC2FF2"/>
    <w:rsid w:val="00EC3E98"/>
    <w:rsid w:val="00EC4D02"/>
    <w:rsid w:val="00EC6561"/>
    <w:rsid w:val="00EC6976"/>
    <w:rsid w:val="00EC7568"/>
    <w:rsid w:val="00EC7B5D"/>
    <w:rsid w:val="00ED01DB"/>
    <w:rsid w:val="00ED0306"/>
    <w:rsid w:val="00ED0AF8"/>
    <w:rsid w:val="00ED0B09"/>
    <w:rsid w:val="00ED16A5"/>
    <w:rsid w:val="00ED183A"/>
    <w:rsid w:val="00ED1B3C"/>
    <w:rsid w:val="00ED1BBA"/>
    <w:rsid w:val="00ED1C89"/>
    <w:rsid w:val="00ED20AC"/>
    <w:rsid w:val="00ED29F3"/>
    <w:rsid w:val="00ED2C28"/>
    <w:rsid w:val="00ED2D17"/>
    <w:rsid w:val="00ED2E7B"/>
    <w:rsid w:val="00ED3085"/>
    <w:rsid w:val="00ED33A7"/>
    <w:rsid w:val="00ED3F36"/>
    <w:rsid w:val="00ED4203"/>
    <w:rsid w:val="00ED44DA"/>
    <w:rsid w:val="00ED49EB"/>
    <w:rsid w:val="00ED4BBE"/>
    <w:rsid w:val="00ED4DDA"/>
    <w:rsid w:val="00ED521C"/>
    <w:rsid w:val="00ED5713"/>
    <w:rsid w:val="00ED59A6"/>
    <w:rsid w:val="00ED5F63"/>
    <w:rsid w:val="00ED6085"/>
    <w:rsid w:val="00ED6112"/>
    <w:rsid w:val="00ED65EA"/>
    <w:rsid w:val="00ED700B"/>
    <w:rsid w:val="00ED7412"/>
    <w:rsid w:val="00ED7776"/>
    <w:rsid w:val="00ED77A7"/>
    <w:rsid w:val="00ED77AA"/>
    <w:rsid w:val="00ED7875"/>
    <w:rsid w:val="00ED7B99"/>
    <w:rsid w:val="00EE009A"/>
    <w:rsid w:val="00EE0B77"/>
    <w:rsid w:val="00EE0CF7"/>
    <w:rsid w:val="00EE0E21"/>
    <w:rsid w:val="00EE0F87"/>
    <w:rsid w:val="00EE1459"/>
    <w:rsid w:val="00EE21A9"/>
    <w:rsid w:val="00EE252A"/>
    <w:rsid w:val="00EE259C"/>
    <w:rsid w:val="00EE2896"/>
    <w:rsid w:val="00EE28FE"/>
    <w:rsid w:val="00EE2B00"/>
    <w:rsid w:val="00EE3247"/>
    <w:rsid w:val="00EE3E1A"/>
    <w:rsid w:val="00EE43A4"/>
    <w:rsid w:val="00EE4440"/>
    <w:rsid w:val="00EE4C41"/>
    <w:rsid w:val="00EE50B3"/>
    <w:rsid w:val="00EE5932"/>
    <w:rsid w:val="00EE6282"/>
    <w:rsid w:val="00EE6719"/>
    <w:rsid w:val="00EE7913"/>
    <w:rsid w:val="00EE7953"/>
    <w:rsid w:val="00EE7B86"/>
    <w:rsid w:val="00EF02D3"/>
    <w:rsid w:val="00EF08A5"/>
    <w:rsid w:val="00EF08FD"/>
    <w:rsid w:val="00EF0907"/>
    <w:rsid w:val="00EF0A21"/>
    <w:rsid w:val="00EF0D67"/>
    <w:rsid w:val="00EF149C"/>
    <w:rsid w:val="00EF1C97"/>
    <w:rsid w:val="00EF1D71"/>
    <w:rsid w:val="00EF2365"/>
    <w:rsid w:val="00EF2F7A"/>
    <w:rsid w:val="00EF30CF"/>
    <w:rsid w:val="00EF327E"/>
    <w:rsid w:val="00EF3998"/>
    <w:rsid w:val="00EF3A64"/>
    <w:rsid w:val="00EF3D80"/>
    <w:rsid w:val="00EF3DF7"/>
    <w:rsid w:val="00EF41BD"/>
    <w:rsid w:val="00EF4230"/>
    <w:rsid w:val="00EF4881"/>
    <w:rsid w:val="00EF4CD8"/>
    <w:rsid w:val="00EF50CC"/>
    <w:rsid w:val="00EF5374"/>
    <w:rsid w:val="00EF5A56"/>
    <w:rsid w:val="00EF655C"/>
    <w:rsid w:val="00EF695A"/>
    <w:rsid w:val="00EF767E"/>
    <w:rsid w:val="00EF7D00"/>
    <w:rsid w:val="00F007EA"/>
    <w:rsid w:val="00F008AD"/>
    <w:rsid w:val="00F009CC"/>
    <w:rsid w:val="00F00C20"/>
    <w:rsid w:val="00F01215"/>
    <w:rsid w:val="00F01469"/>
    <w:rsid w:val="00F0153F"/>
    <w:rsid w:val="00F01A34"/>
    <w:rsid w:val="00F01A71"/>
    <w:rsid w:val="00F0226C"/>
    <w:rsid w:val="00F03931"/>
    <w:rsid w:val="00F0396A"/>
    <w:rsid w:val="00F03F75"/>
    <w:rsid w:val="00F04F3F"/>
    <w:rsid w:val="00F056B4"/>
    <w:rsid w:val="00F059EA"/>
    <w:rsid w:val="00F05C65"/>
    <w:rsid w:val="00F05DB2"/>
    <w:rsid w:val="00F060B3"/>
    <w:rsid w:val="00F06134"/>
    <w:rsid w:val="00F06C9F"/>
    <w:rsid w:val="00F0708C"/>
    <w:rsid w:val="00F070F3"/>
    <w:rsid w:val="00F075F7"/>
    <w:rsid w:val="00F0788D"/>
    <w:rsid w:val="00F07A18"/>
    <w:rsid w:val="00F07F87"/>
    <w:rsid w:val="00F10431"/>
    <w:rsid w:val="00F10536"/>
    <w:rsid w:val="00F106D4"/>
    <w:rsid w:val="00F112BA"/>
    <w:rsid w:val="00F122A4"/>
    <w:rsid w:val="00F129AC"/>
    <w:rsid w:val="00F132DF"/>
    <w:rsid w:val="00F1335F"/>
    <w:rsid w:val="00F13A7A"/>
    <w:rsid w:val="00F143D2"/>
    <w:rsid w:val="00F146CD"/>
    <w:rsid w:val="00F14B67"/>
    <w:rsid w:val="00F1541E"/>
    <w:rsid w:val="00F15DB0"/>
    <w:rsid w:val="00F160F8"/>
    <w:rsid w:val="00F16258"/>
    <w:rsid w:val="00F1698E"/>
    <w:rsid w:val="00F16A4D"/>
    <w:rsid w:val="00F1741F"/>
    <w:rsid w:val="00F17F9F"/>
    <w:rsid w:val="00F20DE8"/>
    <w:rsid w:val="00F2108B"/>
    <w:rsid w:val="00F215D2"/>
    <w:rsid w:val="00F21E21"/>
    <w:rsid w:val="00F22177"/>
    <w:rsid w:val="00F22478"/>
    <w:rsid w:val="00F229F2"/>
    <w:rsid w:val="00F234D1"/>
    <w:rsid w:val="00F23642"/>
    <w:rsid w:val="00F23652"/>
    <w:rsid w:val="00F23D72"/>
    <w:rsid w:val="00F2476B"/>
    <w:rsid w:val="00F24BC2"/>
    <w:rsid w:val="00F25002"/>
    <w:rsid w:val="00F2638A"/>
    <w:rsid w:val="00F2644F"/>
    <w:rsid w:val="00F264E0"/>
    <w:rsid w:val="00F27654"/>
    <w:rsid w:val="00F27E72"/>
    <w:rsid w:val="00F27F05"/>
    <w:rsid w:val="00F30496"/>
    <w:rsid w:val="00F3068A"/>
    <w:rsid w:val="00F307D1"/>
    <w:rsid w:val="00F31078"/>
    <w:rsid w:val="00F310C4"/>
    <w:rsid w:val="00F31260"/>
    <w:rsid w:val="00F31359"/>
    <w:rsid w:val="00F314EA"/>
    <w:rsid w:val="00F31999"/>
    <w:rsid w:val="00F31CC8"/>
    <w:rsid w:val="00F326E7"/>
    <w:rsid w:val="00F32C77"/>
    <w:rsid w:val="00F340AB"/>
    <w:rsid w:val="00F348CC"/>
    <w:rsid w:val="00F34D4C"/>
    <w:rsid w:val="00F3502F"/>
    <w:rsid w:val="00F35167"/>
    <w:rsid w:val="00F35CB9"/>
    <w:rsid w:val="00F364EF"/>
    <w:rsid w:val="00F36693"/>
    <w:rsid w:val="00F37BFC"/>
    <w:rsid w:val="00F40A96"/>
    <w:rsid w:val="00F40A9C"/>
    <w:rsid w:val="00F41036"/>
    <w:rsid w:val="00F41883"/>
    <w:rsid w:val="00F427D9"/>
    <w:rsid w:val="00F43241"/>
    <w:rsid w:val="00F43ACF"/>
    <w:rsid w:val="00F44BE8"/>
    <w:rsid w:val="00F44D69"/>
    <w:rsid w:val="00F44D90"/>
    <w:rsid w:val="00F44F63"/>
    <w:rsid w:val="00F454F9"/>
    <w:rsid w:val="00F45AB5"/>
    <w:rsid w:val="00F45E40"/>
    <w:rsid w:val="00F46857"/>
    <w:rsid w:val="00F47A9E"/>
    <w:rsid w:val="00F507D6"/>
    <w:rsid w:val="00F50BEE"/>
    <w:rsid w:val="00F50C45"/>
    <w:rsid w:val="00F50DAA"/>
    <w:rsid w:val="00F50F82"/>
    <w:rsid w:val="00F51026"/>
    <w:rsid w:val="00F51747"/>
    <w:rsid w:val="00F51AB9"/>
    <w:rsid w:val="00F51B64"/>
    <w:rsid w:val="00F52306"/>
    <w:rsid w:val="00F53454"/>
    <w:rsid w:val="00F53735"/>
    <w:rsid w:val="00F539C2"/>
    <w:rsid w:val="00F53AF8"/>
    <w:rsid w:val="00F54AC0"/>
    <w:rsid w:val="00F553AA"/>
    <w:rsid w:val="00F5542F"/>
    <w:rsid w:val="00F56168"/>
    <w:rsid w:val="00F5620D"/>
    <w:rsid w:val="00F56AE0"/>
    <w:rsid w:val="00F5725C"/>
    <w:rsid w:val="00F5775A"/>
    <w:rsid w:val="00F57FEC"/>
    <w:rsid w:val="00F60C62"/>
    <w:rsid w:val="00F60DA4"/>
    <w:rsid w:val="00F6136F"/>
    <w:rsid w:val="00F61EBC"/>
    <w:rsid w:val="00F61ED8"/>
    <w:rsid w:val="00F62924"/>
    <w:rsid w:val="00F62982"/>
    <w:rsid w:val="00F62BCD"/>
    <w:rsid w:val="00F62DCC"/>
    <w:rsid w:val="00F62FDD"/>
    <w:rsid w:val="00F64209"/>
    <w:rsid w:val="00F64AC8"/>
    <w:rsid w:val="00F64D05"/>
    <w:rsid w:val="00F654BD"/>
    <w:rsid w:val="00F66262"/>
    <w:rsid w:val="00F6658F"/>
    <w:rsid w:val="00F665AB"/>
    <w:rsid w:val="00F665F9"/>
    <w:rsid w:val="00F66CCA"/>
    <w:rsid w:val="00F71329"/>
    <w:rsid w:val="00F718AE"/>
    <w:rsid w:val="00F719CC"/>
    <w:rsid w:val="00F72B89"/>
    <w:rsid w:val="00F730F8"/>
    <w:rsid w:val="00F73181"/>
    <w:rsid w:val="00F7321A"/>
    <w:rsid w:val="00F734BA"/>
    <w:rsid w:val="00F73986"/>
    <w:rsid w:val="00F73AC9"/>
    <w:rsid w:val="00F73D41"/>
    <w:rsid w:val="00F73E42"/>
    <w:rsid w:val="00F74026"/>
    <w:rsid w:val="00F741B0"/>
    <w:rsid w:val="00F743DC"/>
    <w:rsid w:val="00F745AC"/>
    <w:rsid w:val="00F74771"/>
    <w:rsid w:val="00F7485C"/>
    <w:rsid w:val="00F74B04"/>
    <w:rsid w:val="00F75A3F"/>
    <w:rsid w:val="00F75EC1"/>
    <w:rsid w:val="00F75F17"/>
    <w:rsid w:val="00F76935"/>
    <w:rsid w:val="00F76D2B"/>
    <w:rsid w:val="00F76DB8"/>
    <w:rsid w:val="00F76DEB"/>
    <w:rsid w:val="00F76E5E"/>
    <w:rsid w:val="00F7736D"/>
    <w:rsid w:val="00F80076"/>
    <w:rsid w:val="00F803BA"/>
    <w:rsid w:val="00F80F0E"/>
    <w:rsid w:val="00F81701"/>
    <w:rsid w:val="00F81848"/>
    <w:rsid w:val="00F82630"/>
    <w:rsid w:val="00F826F0"/>
    <w:rsid w:val="00F8294C"/>
    <w:rsid w:val="00F829E4"/>
    <w:rsid w:val="00F82C42"/>
    <w:rsid w:val="00F83245"/>
    <w:rsid w:val="00F83505"/>
    <w:rsid w:val="00F83569"/>
    <w:rsid w:val="00F83A5C"/>
    <w:rsid w:val="00F83C8A"/>
    <w:rsid w:val="00F83C9A"/>
    <w:rsid w:val="00F83F37"/>
    <w:rsid w:val="00F843FC"/>
    <w:rsid w:val="00F85178"/>
    <w:rsid w:val="00F85DC3"/>
    <w:rsid w:val="00F86035"/>
    <w:rsid w:val="00F868BC"/>
    <w:rsid w:val="00F86B71"/>
    <w:rsid w:val="00F87023"/>
    <w:rsid w:val="00F87116"/>
    <w:rsid w:val="00F873BF"/>
    <w:rsid w:val="00F87EA5"/>
    <w:rsid w:val="00F903FE"/>
    <w:rsid w:val="00F9047E"/>
    <w:rsid w:val="00F90508"/>
    <w:rsid w:val="00F906F7"/>
    <w:rsid w:val="00F908E7"/>
    <w:rsid w:val="00F90F09"/>
    <w:rsid w:val="00F91ACE"/>
    <w:rsid w:val="00F92AFA"/>
    <w:rsid w:val="00F9353B"/>
    <w:rsid w:val="00F93792"/>
    <w:rsid w:val="00F939E1"/>
    <w:rsid w:val="00F94638"/>
    <w:rsid w:val="00F946EF"/>
    <w:rsid w:val="00F94774"/>
    <w:rsid w:val="00F94AB7"/>
    <w:rsid w:val="00F94B24"/>
    <w:rsid w:val="00F95543"/>
    <w:rsid w:val="00F95A0E"/>
    <w:rsid w:val="00F95B4B"/>
    <w:rsid w:val="00F95B83"/>
    <w:rsid w:val="00F95F8F"/>
    <w:rsid w:val="00F9638B"/>
    <w:rsid w:val="00F963E2"/>
    <w:rsid w:val="00F96568"/>
    <w:rsid w:val="00F96887"/>
    <w:rsid w:val="00F9692E"/>
    <w:rsid w:val="00F96B64"/>
    <w:rsid w:val="00F96E7F"/>
    <w:rsid w:val="00F96EE6"/>
    <w:rsid w:val="00F96FE4"/>
    <w:rsid w:val="00F974A1"/>
    <w:rsid w:val="00F978B5"/>
    <w:rsid w:val="00F97A73"/>
    <w:rsid w:val="00F97B48"/>
    <w:rsid w:val="00F97E95"/>
    <w:rsid w:val="00FA00C1"/>
    <w:rsid w:val="00FA0604"/>
    <w:rsid w:val="00FA0A42"/>
    <w:rsid w:val="00FA0A71"/>
    <w:rsid w:val="00FA0DF2"/>
    <w:rsid w:val="00FA12E2"/>
    <w:rsid w:val="00FA15F9"/>
    <w:rsid w:val="00FA1BED"/>
    <w:rsid w:val="00FA20CD"/>
    <w:rsid w:val="00FA2443"/>
    <w:rsid w:val="00FA25B6"/>
    <w:rsid w:val="00FA27B0"/>
    <w:rsid w:val="00FA42AE"/>
    <w:rsid w:val="00FA49CF"/>
    <w:rsid w:val="00FA5048"/>
    <w:rsid w:val="00FA6602"/>
    <w:rsid w:val="00FA70CC"/>
    <w:rsid w:val="00FA7991"/>
    <w:rsid w:val="00FB0004"/>
    <w:rsid w:val="00FB0A67"/>
    <w:rsid w:val="00FB1066"/>
    <w:rsid w:val="00FB1DF6"/>
    <w:rsid w:val="00FB26DC"/>
    <w:rsid w:val="00FB28F2"/>
    <w:rsid w:val="00FB2FDF"/>
    <w:rsid w:val="00FB35AF"/>
    <w:rsid w:val="00FB3669"/>
    <w:rsid w:val="00FB376A"/>
    <w:rsid w:val="00FB3C6B"/>
    <w:rsid w:val="00FB4595"/>
    <w:rsid w:val="00FB5888"/>
    <w:rsid w:val="00FB5EFB"/>
    <w:rsid w:val="00FB5F4D"/>
    <w:rsid w:val="00FB6BBF"/>
    <w:rsid w:val="00FB7639"/>
    <w:rsid w:val="00FB7EB9"/>
    <w:rsid w:val="00FB7FCB"/>
    <w:rsid w:val="00FC0543"/>
    <w:rsid w:val="00FC0BB2"/>
    <w:rsid w:val="00FC0CF3"/>
    <w:rsid w:val="00FC107A"/>
    <w:rsid w:val="00FC118B"/>
    <w:rsid w:val="00FC12D0"/>
    <w:rsid w:val="00FC1378"/>
    <w:rsid w:val="00FC1B6F"/>
    <w:rsid w:val="00FC2226"/>
    <w:rsid w:val="00FC238F"/>
    <w:rsid w:val="00FC284A"/>
    <w:rsid w:val="00FC3026"/>
    <w:rsid w:val="00FC34FD"/>
    <w:rsid w:val="00FC3916"/>
    <w:rsid w:val="00FC3C29"/>
    <w:rsid w:val="00FC4A3A"/>
    <w:rsid w:val="00FC4AD7"/>
    <w:rsid w:val="00FC4C0F"/>
    <w:rsid w:val="00FC52A7"/>
    <w:rsid w:val="00FC5D2C"/>
    <w:rsid w:val="00FC5D36"/>
    <w:rsid w:val="00FC5E37"/>
    <w:rsid w:val="00FC5F09"/>
    <w:rsid w:val="00FC5F58"/>
    <w:rsid w:val="00FC6A23"/>
    <w:rsid w:val="00FC71A9"/>
    <w:rsid w:val="00FC72D5"/>
    <w:rsid w:val="00FC7B39"/>
    <w:rsid w:val="00FD0BD7"/>
    <w:rsid w:val="00FD1A42"/>
    <w:rsid w:val="00FD2162"/>
    <w:rsid w:val="00FD2873"/>
    <w:rsid w:val="00FD29CC"/>
    <w:rsid w:val="00FD329B"/>
    <w:rsid w:val="00FD3C33"/>
    <w:rsid w:val="00FD3CD8"/>
    <w:rsid w:val="00FD42EF"/>
    <w:rsid w:val="00FD5299"/>
    <w:rsid w:val="00FD5AEE"/>
    <w:rsid w:val="00FD5F4E"/>
    <w:rsid w:val="00FD64BB"/>
    <w:rsid w:val="00FD659B"/>
    <w:rsid w:val="00FD6DE0"/>
    <w:rsid w:val="00FD75EF"/>
    <w:rsid w:val="00FD79FA"/>
    <w:rsid w:val="00FD7F74"/>
    <w:rsid w:val="00FE0327"/>
    <w:rsid w:val="00FE0578"/>
    <w:rsid w:val="00FE0658"/>
    <w:rsid w:val="00FE0698"/>
    <w:rsid w:val="00FE0BD2"/>
    <w:rsid w:val="00FE0C5B"/>
    <w:rsid w:val="00FE0DE7"/>
    <w:rsid w:val="00FE0EB4"/>
    <w:rsid w:val="00FE1E28"/>
    <w:rsid w:val="00FE1FC2"/>
    <w:rsid w:val="00FE26AA"/>
    <w:rsid w:val="00FE2B12"/>
    <w:rsid w:val="00FE33CE"/>
    <w:rsid w:val="00FE398B"/>
    <w:rsid w:val="00FE3F21"/>
    <w:rsid w:val="00FE4208"/>
    <w:rsid w:val="00FE4577"/>
    <w:rsid w:val="00FE46F6"/>
    <w:rsid w:val="00FE4A26"/>
    <w:rsid w:val="00FE4D8D"/>
    <w:rsid w:val="00FE541B"/>
    <w:rsid w:val="00FE57A8"/>
    <w:rsid w:val="00FE57D8"/>
    <w:rsid w:val="00FE59F9"/>
    <w:rsid w:val="00FE6543"/>
    <w:rsid w:val="00FE6AC2"/>
    <w:rsid w:val="00FE6BC3"/>
    <w:rsid w:val="00FE6EC5"/>
    <w:rsid w:val="00FE756C"/>
    <w:rsid w:val="00FE7BDA"/>
    <w:rsid w:val="00FE7C5B"/>
    <w:rsid w:val="00FF00AA"/>
    <w:rsid w:val="00FF058E"/>
    <w:rsid w:val="00FF1C24"/>
    <w:rsid w:val="00FF1DF5"/>
    <w:rsid w:val="00FF45E3"/>
    <w:rsid w:val="00FF5C12"/>
    <w:rsid w:val="00FF5C8B"/>
    <w:rsid w:val="00FF6229"/>
    <w:rsid w:val="00FF692F"/>
    <w:rsid w:val="00FF725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7992"/>
    <w:pPr>
      <w:spacing w:after="200" w:line="276" w:lineRule="auto"/>
    </w:pPr>
    <w:rPr>
      <w:lang w:eastAsia="en-US"/>
    </w:rPr>
  </w:style>
  <w:style w:type="paragraph" w:styleId="Heading1">
    <w:name w:val="heading 1"/>
    <w:basedOn w:val="Normal"/>
    <w:next w:val="Normal"/>
    <w:link w:val="Heading1Char"/>
    <w:uiPriority w:val="99"/>
    <w:qFormat/>
    <w:rsid w:val="004E18AA"/>
    <w:pPr>
      <w:keepNext/>
      <w:keepLines/>
      <w:spacing w:before="480" w:after="0"/>
      <w:outlineLvl w:val="0"/>
    </w:pPr>
    <w:rPr>
      <w:b/>
      <w:bCs/>
      <w:sz w:val="36"/>
      <w:szCs w:val="28"/>
    </w:rPr>
  </w:style>
  <w:style w:type="paragraph" w:styleId="Heading2">
    <w:name w:val="heading 2"/>
    <w:basedOn w:val="Normal"/>
    <w:next w:val="Heading3"/>
    <w:link w:val="Heading2Char"/>
    <w:autoRedefine/>
    <w:uiPriority w:val="99"/>
    <w:qFormat/>
    <w:rsid w:val="00F906F7"/>
    <w:pPr>
      <w:keepNext/>
      <w:keepLines/>
      <w:numPr>
        <w:ilvl w:val="1"/>
        <w:numId w:val="7"/>
      </w:numPr>
      <w:spacing w:before="200" w:after="0"/>
      <w:jc w:val="both"/>
      <w:outlineLvl w:val="1"/>
    </w:pPr>
    <w:rPr>
      <w:b/>
      <w:bCs/>
      <w:sz w:val="34"/>
      <w:szCs w:val="26"/>
    </w:rPr>
  </w:style>
  <w:style w:type="paragraph" w:styleId="Heading3">
    <w:name w:val="heading 3"/>
    <w:basedOn w:val="Normal"/>
    <w:next w:val="Normal"/>
    <w:link w:val="Heading3Char"/>
    <w:autoRedefine/>
    <w:uiPriority w:val="99"/>
    <w:qFormat/>
    <w:rsid w:val="000836DC"/>
    <w:pPr>
      <w:keepNext/>
      <w:keepLines/>
      <w:numPr>
        <w:ilvl w:val="2"/>
        <w:numId w:val="7"/>
      </w:numPr>
      <w:spacing w:before="200" w:after="0" w:line="240" w:lineRule="auto"/>
      <w:jc w:val="both"/>
      <w:outlineLvl w:val="2"/>
    </w:pPr>
    <w:rPr>
      <w:b/>
      <w:bCs/>
      <w:sz w:val="32"/>
    </w:rPr>
  </w:style>
  <w:style w:type="paragraph" w:styleId="Heading4">
    <w:name w:val="heading 4"/>
    <w:aliases w:val="Знак,Heading 4 Char,D&amp;M4,D&amp;M 4"/>
    <w:basedOn w:val="Normal"/>
    <w:link w:val="Heading4Char1"/>
    <w:uiPriority w:val="99"/>
    <w:qFormat/>
    <w:rsid w:val="00913536"/>
    <w:pPr>
      <w:spacing w:after="160" w:line="240" w:lineRule="exact"/>
      <w:outlineLvl w:val="3"/>
    </w:pPr>
    <w:rPr>
      <w:rFonts w:ascii="Verdana" w:hAnsi="Verdana" w:cs="Verdana"/>
      <w:sz w:val="20"/>
      <w:szCs w:val="20"/>
      <w:lang w:val="en-US"/>
    </w:rPr>
  </w:style>
  <w:style w:type="paragraph" w:styleId="Heading5">
    <w:name w:val="heading 5"/>
    <w:basedOn w:val="Normal"/>
    <w:next w:val="Normal"/>
    <w:link w:val="Heading5Char"/>
    <w:uiPriority w:val="99"/>
    <w:qFormat/>
    <w:locked/>
    <w:rsid w:val="00CE3BD1"/>
    <w:pPr>
      <w:spacing w:before="240" w:after="60"/>
      <w:outlineLvl w:val="4"/>
    </w:pPr>
    <w:rPr>
      <w:b/>
      <w:bCs/>
      <w:i/>
      <w:iCs/>
      <w:sz w:val="28"/>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18AA"/>
    <w:rPr>
      <w:b/>
      <w:sz w:val="28"/>
      <w:lang w:val="ru-RU" w:eastAsia="en-US"/>
    </w:rPr>
  </w:style>
  <w:style w:type="character" w:customStyle="1" w:styleId="Heading2Char">
    <w:name w:val="Heading 2 Char"/>
    <w:basedOn w:val="DefaultParagraphFont"/>
    <w:link w:val="Heading2"/>
    <w:uiPriority w:val="99"/>
    <w:locked/>
    <w:rsid w:val="00F906F7"/>
    <w:rPr>
      <w:b/>
      <w:bCs/>
      <w:sz w:val="34"/>
      <w:szCs w:val="26"/>
      <w:lang w:eastAsia="en-US"/>
    </w:rPr>
  </w:style>
  <w:style w:type="character" w:customStyle="1" w:styleId="Heading3Char">
    <w:name w:val="Heading 3 Char"/>
    <w:basedOn w:val="DefaultParagraphFont"/>
    <w:link w:val="Heading3"/>
    <w:uiPriority w:val="99"/>
    <w:locked/>
    <w:rsid w:val="000836DC"/>
    <w:rPr>
      <w:b/>
      <w:bCs/>
      <w:sz w:val="32"/>
      <w:lang w:eastAsia="en-US"/>
    </w:rPr>
  </w:style>
  <w:style w:type="character" w:customStyle="1" w:styleId="Heading4Char1">
    <w:name w:val="Heading 4 Char1"/>
    <w:aliases w:val="Знак Char,Heading 4 Char Char,D&amp;M4 Char,D&amp;M 4 Char"/>
    <w:basedOn w:val="DefaultParagraphFont"/>
    <w:link w:val="Heading4"/>
    <w:uiPriority w:val="9"/>
    <w:semiHidden/>
    <w:rsid w:val="00DB5465"/>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DB5465"/>
    <w:rPr>
      <w:rFonts w:asciiTheme="minorHAnsi" w:eastAsiaTheme="minorEastAsia" w:hAnsiTheme="minorHAnsi" w:cstheme="minorBidi"/>
      <w:b/>
      <w:bCs/>
      <w:i/>
      <w:iCs/>
      <w:sz w:val="26"/>
      <w:szCs w:val="26"/>
      <w:lang w:eastAsia="en-US"/>
    </w:rPr>
  </w:style>
  <w:style w:type="paragraph" w:customStyle="1" w:styleId="10">
    <w:name w:val="Без интервала1"/>
    <w:uiPriority w:val="99"/>
    <w:rsid w:val="00F946EF"/>
    <w:rPr>
      <w:lang w:eastAsia="en-US"/>
    </w:rPr>
  </w:style>
  <w:style w:type="paragraph" w:styleId="BodyTextIndent">
    <w:name w:val="Body Text Indent"/>
    <w:basedOn w:val="Normal"/>
    <w:link w:val="BodyTextIndentChar"/>
    <w:uiPriority w:val="99"/>
    <w:rsid w:val="0053398F"/>
    <w:pPr>
      <w:spacing w:after="0" w:line="240" w:lineRule="auto"/>
      <w:ind w:firstLine="720"/>
      <w:jc w:val="both"/>
    </w:pPr>
    <w:rPr>
      <w:sz w:val="20"/>
      <w:szCs w:val="20"/>
      <w:lang w:eastAsia="ru-RU"/>
    </w:rPr>
  </w:style>
  <w:style w:type="character" w:customStyle="1" w:styleId="BodyTextIndentChar">
    <w:name w:val="Body Text Indent Char"/>
    <w:basedOn w:val="DefaultParagraphFont"/>
    <w:link w:val="BodyTextIndent"/>
    <w:uiPriority w:val="99"/>
    <w:locked/>
    <w:rsid w:val="0053398F"/>
    <w:rPr>
      <w:rFonts w:ascii="Times New Roman" w:hAnsi="Times New Roman"/>
      <w:sz w:val="20"/>
      <w:lang w:eastAsia="ru-RU"/>
    </w:rPr>
  </w:style>
  <w:style w:type="table" w:styleId="TableGrid">
    <w:name w:val="Table Grid"/>
    <w:basedOn w:val="TableNormal"/>
    <w:uiPriority w:val="99"/>
    <w:rsid w:val="002800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27F05"/>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F27F05"/>
    <w:rPr>
      <w:rFonts w:ascii="Tahoma" w:hAnsi="Tahoma"/>
      <w:sz w:val="16"/>
    </w:rPr>
  </w:style>
  <w:style w:type="paragraph" w:customStyle="1" w:styleId="11">
    <w:name w:val="Абзац списка1"/>
    <w:basedOn w:val="Normal"/>
    <w:uiPriority w:val="99"/>
    <w:rsid w:val="007E4299"/>
    <w:pPr>
      <w:ind w:left="720"/>
      <w:contextualSpacing/>
    </w:pPr>
  </w:style>
  <w:style w:type="character" w:styleId="Hyperlink">
    <w:name w:val="Hyperlink"/>
    <w:basedOn w:val="DefaultParagraphFont"/>
    <w:uiPriority w:val="99"/>
    <w:rsid w:val="00957920"/>
    <w:rPr>
      <w:rFonts w:cs="Times New Roman"/>
      <w:color w:val="0000FF"/>
      <w:u w:val="single"/>
    </w:rPr>
  </w:style>
  <w:style w:type="character" w:styleId="FollowedHyperlink">
    <w:name w:val="FollowedHyperlink"/>
    <w:basedOn w:val="DefaultParagraphFont"/>
    <w:uiPriority w:val="99"/>
    <w:semiHidden/>
    <w:rsid w:val="00957920"/>
    <w:rPr>
      <w:rFonts w:cs="Times New Roman"/>
      <w:color w:val="800080"/>
      <w:u w:val="single"/>
    </w:rPr>
  </w:style>
  <w:style w:type="paragraph" w:customStyle="1" w:styleId="font5">
    <w:name w:val="font5"/>
    <w:basedOn w:val="Normal"/>
    <w:uiPriority w:val="99"/>
    <w:rsid w:val="00957920"/>
    <w:pPr>
      <w:spacing w:before="100" w:beforeAutospacing="1" w:after="100" w:afterAutospacing="1" w:line="240" w:lineRule="auto"/>
    </w:pPr>
    <w:rPr>
      <w:color w:val="000000"/>
      <w:sz w:val="28"/>
      <w:szCs w:val="28"/>
      <w:lang w:eastAsia="ru-RU"/>
    </w:rPr>
  </w:style>
  <w:style w:type="paragraph" w:customStyle="1" w:styleId="font6">
    <w:name w:val="font6"/>
    <w:basedOn w:val="Normal"/>
    <w:uiPriority w:val="99"/>
    <w:rsid w:val="00957920"/>
    <w:pPr>
      <w:spacing w:before="100" w:beforeAutospacing="1" w:after="100" w:afterAutospacing="1" w:line="240" w:lineRule="auto"/>
    </w:pPr>
    <w:rPr>
      <w:color w:val="000000"/>
      <w:sz w:val="28"/>
      <w:szCs w:val="28"/>
      <w:u w:val="single"/>
      <w:lang w:eastAsia="ru-RU"/>
    </w:rPr>
  </w:style>
  <w:style w:type="paragraph" w:customStyle="1" w:styleId="xl65">
    <w:name w:val="xl65"/>
    <w:basedOn w:val="Normal"/>
    <w:uiPriority w:val="99"/>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Normal"/>
    <w:uiPriority w:val="99"/>
    <w:rsid w:val="00957920"/>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Normal"/>
    <w:uiPriority w:val="99"/>
    <w:rsid w:val="00957920"/>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Normal"/>
    <w:uiPriority w:val="99"/>
    <w:rsid w:val="00957920"/>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Normal"/>
    <w:uiPriority w:val="99"/>
    <w:rsid w:val="00957920"/>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Normal"/>
    <w:uiPriority w:val="99"/>
    <w:rsid w:val="00957920"/>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Normal"/>
    <w:uiPriority w:val="99"/>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Normal"/>
    <w:uiPriority w:val="99"/>
    <w:rsid w:val="00957920"/>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Normal"/>
    <w:uiPriority w:val="99"/>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Normal"/>
    <w:uiPriority w:val="99"/>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Normal"/>
    <w:uiPriority w:val="99"/>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Normal"/>
    <w:uiPriority w:val="99"/>
    <w:rsid w:val="0095792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Normal"/>
    <w:uiPriority w:val="99"/>
    <w:rsid w:val="00957920"/>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Normal"/>
    <w:uiPriority w:val="99"/>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Normal"/>
    <w:uiPriority w:val="99"/>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Normal"/>
    <w:uiPriority w:val="99"/>
    <w:rsid w:val="00957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Normal"/>
    <w:uiPriority w:val="99"/>
    <w:rsid w:val="009579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Normal"/>
    <w:uiPriority w:val="99"/>
    <w:rsid w:val="0095792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Normal"/>
    <w:uiPriority w:val="99"/>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Normal"/>
    <w:uiPriority w:val="99"/>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Normal"/>
    <w:uiPriority w:val="99"/>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Normal"/>
    <w:uiPriority w:val="99"/>
    <w:rsid w:val="00957920"/>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Normal"/>
    <w:uiPriority w:val="99"/>
    <w:rsid w:val="0095792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Normal"/>
    <w:uiPriority w:val="99"/>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Normal"/>
    <w:uiPriority w:val="99"/>
    <w:rsid w:val="00957920"/>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Normal"/>
    <w:uiPriority w:val="99"/>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styleId="Caption">
    <w:name w:val="caption"/>
    <w:basedOn w:val="Normal"/>
    <w:next w:val="Normal"/>
    <w:link w:val="CaptionChar"/>
    <w:uiPriority w:val="99"/>
    <w:qFormat/>
    <w:rsid w:val="00957920"/>
    <w:pPr>
      <w:spacing w:line="240" w:lineRule="auto"/>
    </w:pPr>
    <w:rPr>
      <w:b/>
      <w:bCs/>
      <w:color w:val="4F81BD"/>
      <w:sz w:val="18"/>
      <w:szCs w:val="18"/>
    </w:rPr>
  </w:style>
  <w:style w:type="paragraph" w:styleId="Header">
    <w:name w:val="header"/>
    <w:basedOn w:val="Normal"/>
    <w:link w:val="HeaderChar"/>
    <w:uiPriority w:val="99"/>
    <w:rsid w:val="00037C8E"/>
    <w:pPr>
      <w:tabs>
        <w:tab w:val="center" w:pos="4677"/>
        <w:tab w:val="right" w:pos="9355"/>
      </w:tabs>
      <w:spacing w:after="0" w:line="240" w:lineRule="auto"/>
    </w:pPr>
    <w:rPr>
      <w:sz w:val="20"/>
      <w:szCs w:val="20"/>
      <w:lang w:eastAsia="ru-RU"/>
    </w:rPr>
  </w:style>
  <w:style w:type="character" w:customStyle="1" w:styleId="HeaderChar">
    <w:name w:val="Header Char"/>
    <w:basedOn w:val="DefaultParagraphFont"/>
    <w:link w:val="Header"/>
    <w:uiPriority w:val="99"/>
    <w:locked/>
    <w:rsid w:val="00037C8E"/>
  </w:style>
  <w:style w:type="paragraph" w:styleId="Footer">
    <w:name w:val="footer"/>
    <w:basedOn w:val="Normal"/>
    <w:link w:val="FooterChar"/>
    <w:uiPriority w:val="99"/>
    <w:rsid w:val="00037C8E"/>
    <w:pPr>
      <w:tabs>
        <w:tab w:val="center" w:pos="4677"/>
        <w:tab w:val="right" w:pos="9355"/>
      </w:tabs>
      <w:spacing w:after="0" w:line="240" w:lineRule="auto"/>
    </w:pPr>
    <w:rPr>
      <w:sz w:val="20"/>
      <w:szCs w:val="20"/>
      <w:lang w:eastAsia="ru-RU"/>
    </w:rPr>
  </w:style>
  <w:style w:type="character" w:customStyle="1" w:styleId="FooterChar">
    <w:name w:val="Footer Char"/>
    <w:basedOn w:val="DefaultParagraphFont"/>
    <w:link w:val="Footer"/>
    <w:uiPriority w:val="99"/>
    <w:locked/>
    <w:rsid w:val="00037C8E"/>
  </w:style>
  <w:style w:type="character" w:styleId="LineNumber">
    <w:name w:val="line number"/>
    <w:basedOn w:val="DefaultParagraphFont"/>
    <w:uiPriority w:val="99"/>
    <w:semiHidden/>
    <w:rsid w:val="00115699"/>
    <w:rPr>
      <w:rFonts w:cs="Times New Roman"/>
    </w:rPr>
  </w:style>
  <w:style w:type="paragraph" w:customStyle="1" w:styleId="12">
    <w:name w:val="Стиль1"/>
    <w:basedOn w:val="13"/>
    <w:uiPriority w:val="99"/>
    <w:rsid w:val="00EB6CD9"/>
    <w:pPr>
      <w:ind w:firstLine="709"/>
    </w:pPr>
    <w:rPr>
      <w:b w:val="0"/>
    </w:rPr>
  </w:style>
  <w:style w:type="paragraph" w:styleId="TOC1">
    <w:name w:val="toc 1"/>
    <w:basedOn w:val="Normal"/>
    <w:next w:val="Normal"/>
    <w:autoRedefine/>
    <w:uiPriority w:val="99"/>
    <w:rsid w:val="00EB6CD9"/>
    <w:pPr>
      <w:spacing w:before="120" w:after="120"/>
    </w:pPr>
    <w:rPr>
      <w:b/>
      <w:bCs/>
      <w:caps/>
      <w:sz w:val="20"/>
      <w:szCs w:val="20"/>
    </w:rPr>
  </w:style>
  <w:style w:type="paragraph" w:customStyle="1" w:styleId="13">
    <w:name w:val="Заголовок оглавления1"/>
    <w:basedOn w:val="Heading1"/>
    <w:next w:val="Normal"/>
    <w:uiPriority w:val="99"/>
    <w:semiHidden/>
    <w:rsid w:val="00EB6CD9"/>
    <w:pPr>
      <w:outlineLvl w:val="9"/>
    </w:pPr>
  </w:style>
  <w:style w:type="paragraph" w:styleId="TOC2">
    <w:name w:val="toc 2"/>
    <w:basedOn w:val="Normal"/>
    <w:next w:val="Normal"/>
    <w:autoRedefine/>
    <w:uiPriority w:val="99"/>
    <w:rsid w:val="00EB6CD9"/>
    <w:pPr>
      <w:spacing w:after="0"/>
      <w:ind w:left="220"/>
    </w:pPr>
    <w:rPr>
      <w:smallCaps/>
      <w:sz w:val="20"/>
      <w:szCs w:val="20"/>
    </w:rPr>
  </w:style>
  <w:style w:type="paragraph" w:styleId="TOC3">
    <w:name w:val="toc 3"/>
    <w:basedOn w:val="Normal"/>
    <w:next w:val="Normal"/>
    <w:autoRedefine/>
    <w:uiPriority w:val="99"/>
    <w:rsid w:val="00EB6CD9"/>
    <w:pPr>
      <w:spacing w:after="0"/>
      <w:ind w:left="440"/>
    </w:pPr>
    <w:rPr>
      <w:i/>
      <w:iCs/>
      <w:sz w:val="20"/>
      <w:szCs w:val="20"/>
    </w:rPr>
  </w:style>
  <w:style w:type="paragraph" w:styleId="TOC4">
    <w:name w:val="toc 4"/>
    <w:basedOn w:val="Normal"/>
    <w:next w:val="Normal"/>
    <w:autoRedefine/>
    <w:uiPriority w:val="99"/>
    <w:rsid w:val="00EB6CD9"/>
    <w:pPr>
      <w:spacing w:after="0"/>
      <w:ind w:left="660"/>
    </w:pPr>
    <w:rPr>
      <w:sz w:val="18"/>
      <w:szCs w:val="18"/>
    </w:rPr>
  </w:style>
  <w:style w:type="paragraph" w:styleId="TOC5">
    <w:name w:val="toc 5"/>
    <w:basedOn w:val="Normal"/>
    <w:next w:val="Normal"/>
    <w:autoRedefine/>
    <w:uiPriority w:val="99"/>
    <w:rsid w:val="00EB6CD9"/>
    <w:pPr>
      <w:spacing w:after="0"/>
      <w:ind w:left="880"/>
    </w:pPr>
    <w:rPr>
      <w:sz w:val="18"/>
      <w:szCs w:val="18"/>
    </w:rPr>
  </w:style>
  <w:style w:type="paragraph" w:styleId="TOC6">
    <w:name w:val="toc 6"/>
    <w:basedOn w:val="Normal"/>
    <w:next w:val="Normal"/>
    <w:autoRedefine/>
    <w:uiPriority w:val="99"/>
    <w:rsid w:val="00EB6CD9"/>
    <w:pPr>
      <w:spacing w:after="0"/>
      <w:ind w:left="1100"/>
    </w:pPr>
    <w:rPr>
      <w:sz w:val="18"/>
      <w:szCs w:val="18"/>
    </w:rPr>
  </w:style>
  <w:style w:type="paragraph" w:styleId="TOC7">
    <w:name w:val="toc 7"/>
    <w:basedOn w:val="Normal"/>
    <w:next w:val="Normal"/>
    <w:autoRedefine/>
    <w:uiPriority w:val="99"/>
    <w:rsid w:val="00EB6CD9"/>
    <w:pPr>
      <w:spacing w:after="0"/>
      <w:ind w:left="1320"/>
    </w:pPr>
    <w:rPr>
      <w:sz w:val="18"/>
      <w:szCs w:val="18"/>
    </w:rPr>
  </w:style>
  <w:style w:type="paragraph" w:styleId="TOC8">
    <w:name w:val="toc 8"/>
    <w:basedOn w:val="Normal"/>
    <w:next w:val="Normal"/>
    <w:autoRedefine/>
    <w:uiPriority w:val="99"/>
    <w:rsid w:val="00EB6CD9"/>
    <w:pPr>
      <w:spacing w:after="0"/>
      <w:ind w:left="1540"/>
    </w:pPr>
    <w:rPr>
      <w:sz w:val="18"/>
      <w:szCs w:val="18"/>
    </w:rPr>
  </w:style>
  <w:style w:type="paragraph" w:styleId="TOC9">
    <w:name w:val="toc 9"/>
    <w:basedOn w:val="Normal"/>
    <w:next w:val="Normal"/>
    <w:autoRedefine/>
    <w:uiPriority w:val="99"/>
    <w:rsid w:val="00EB6CD9"/>
    <w:pPr>
      <w:spacing w:after="0"/>
      <w:ind w:left="1760"/>
    </w:pPr>
    <w:rPr>
      <w:sz w:val="18"/>
      <w:szCs w:val="18"/>
    </w:rPr>
  </w:style>
  <w:style w:type="character" w:customStyle="1" w:styleId="apple-style-span">
    <w:name w:val="apple-style-span"/>
    <w:uiPriority w:val="99"/>
    <w:rsid w:val="00B67676"/>
  </w:style>
  <w:style w:type="character" w:customStyle="1" w:styleId="apple-converted-space">
    <w:name w:val="apple-converted-space"/>
    <w:uiPriority w:val="99"/>
    <w:rsid w:val="00F743DC"/>
  </w:style>
  <w:style w:type="paragraph" w:styleId="BodyText">
    <w:name w:val="Body Text"/>
    <w:basedOn w:val="Normal"/>
    <w:link w:val="BodyTextChar"/>
    <w:uiPriority w:val="99"/>
    <w:rsid w:val="00467040"/>
    <w:pPr>
      <w:spacing w:after="120"/>
    </w:pPr>
    <w:rPr>
      <w:sz w:val="20"/>
      <w:szCs w:val="20"/>
      <w:lang w:eastAsia="ru-RU"/>
    </w:rPr>
  </w:style>
  <w:style w:type="character" w:customStyle="1" w:styleId="BodyTextChar">
    <w:name w:val="Body Text Char"/>
    <w:basedOn w:val="DefaultParagraphFont"/>
    <w:link w:val="BodyText"/>
    <w:uiPriority w:val="99"/>
    <w:locked/>
    <w:rsid w:val="00467040"/>
    <w:rPr>
      <w:rFonts w:ascii="Times New Roman" w:hAnsi="Times New Roman"/>
    </w:rPr>
  </w:style>
  <w:style w:type="paragraph" w:customStyle="1" w:styleId="a">
    <w:name w:val="МаркТабл"/>
    <w:uiPriority w:val="99"/>
    <w:rsid w:val="002E5157"/>
    <w:pPr>
      <w:numPr>
        <w:numId w:val="3"/>
      </w:numPr>
      <w:tabs>
        <w:tab w:val="num" w:pos="567"/>
        <w:tab w:val="left" w:pos="680"/>
      </w:tabs>
      <w:ind w:left="567"/>
    </w:pPr>
    <w:rPr>
      <w:rFonts w:eastAsia="SimSun"/>
      <w:sz w:val="24"/>
      <w:szCs w:val="20"/>
    </w:rPr>
  </w:style>
  <w:style w:type="character" w:customStyle="1" w:styleId="val">
    <w:name w:val="val"/>
    <w:uiPriority w:val="99"/>
    <w:rsid w:val="002E5157"/>
  </w:style>
  <w:style w:type="paragraph" w:customStyle="1" w:styleId="110">
    <w:name w:val="Без интервала11"/>
    <w:uiPriority w:val="99"/>
    <w:rsid w:val="00113807"/>
    <w:rPr>
      <w:lang w:eastAsia="en-US"/>
    </w:rPr>
  </w:style>
  <w:style w:type="paragraph" w:styleId="PlainText">
    <w:name w:val="Plain Text"/>
    <w:aliases w:val="Знак7"/>
    <w:basedOn w:val="Normal"/>
    <w:link w:val="PlainTextChar"/>
    <w:uiPriority w:val="99"/>
    <w:rsid w:val="00CF5EDA"/>
    <w:rPr>
      <w:rFonts w:ascii="Courier New" w:hAnsi="Courier New"/>
      <w:sz w:val="20"/>
      <w:szCs w:val="20"/>
    </w:rPr>
  </w:style>
  <w:style w:type="character" w:customStyle="1" w:styleId="PlainTextChar">
    <w:name w:val="Plain Text Char"/>
    <w:aliases w:val="Знак7 Char"/>
    <w:basedOn w:val="DefaultParagraphFont"/>
    <w:link w:val="PlainText"/>
    <w:uiPriority w:val="99"/>
    <w:locked/>
    <w:rsid w:val="00CF5EDA"/>
    <w:rPr>
      <w:rFonts w:ascii="Courier New" w:hAnsi="Courier New"/>
      <w:lang w:eastAsia="en-US"/>
    </w:rPr>
  </w:style>
  <w:style w:type="paragraph" w:styleId="NormalWeb">
    <w:name w:val="Normal (Web)"/>
    <w:basedOn w:val="Normal"/>
    <w:uiPriority w:val="99"/>
    <w:rsid w:val="00F22478"/>
    <w:pPr>
      <w:spacing w:before="100" w:beforeAutospacing="1" w:after="100" w:afterAutospacing="1" w:line="240" w:lineRule="auto"/>
    </w:pPr>
    <w:rPr>
      <w:sz w:val="24"/>
      <w:szCs w:val="24"/>
      <w:lang w:eastAsia="ru-RU"/>
    </w:rPr>
  </w:style>
  <w:style w:type="character" w:customStyle="1" w:styleId="36">
    <w:name w:val="Знак Знак36"/>
    <w:uiPriority w:val="99"/>
    <w:rsid w:val="00062CE3"/>
    <w:rPr>
      <w:rFonts w:ascii="Cambria" w:hAnsi="Cambria"/>
      <w:b/>
      <w:color w:val="365F91"/>
      <w:sz w:val="28"/>
    </w:rPr>
  </w:style>
  <w:style w:type="character" w:customStyle="1" w:styleId="100">
    <w:name w:val="Знак Знак10"/>
    <w:uiPriority w:val="99"/>
    <w:rsid w:val="00FD42EF"/>
    <w:rPr>
      <w:rFonts w:ascii="Courier New" w:hAnsi="Courier New"/>
    </w:rPr>
  </w:style>
  <w:style w:type="paragraph" w:styleId="BodyTextFirstIndent">
    <w:name w:val="Body Text First Indent"/>
    <w:basedOn w:val="BodyText"/>
    <w:link w:val="BodyTextFirstIndentChar"/>
    <w:uiPriority w:val="99"/>
    <w:rsid w:val="005A49D0"/>
    <w:pPr>
      <w:ind w:firstLine="210"/>
    </w:pPr>
  </w:style>
  <w:style w:type="character" w:customStyle="1" w:styleId="BodyTextFirstIndentChar">
    <w:name w:val="Body Text First Indent Char"/>
    <w:basedOn w:val="BodyTextChar"/>
    <w:link w:val="BodyTextFirstIndent"/>
    <w:uiPriority w:val="99"/>
    <w:semiHidden/>
    <w:rsid w:val="00DB5465"/>
    <w:rPr>
      <w:lang w:eastAsia="en-US"/>
    </w:rPr>
  </w:style>
  <w:style w:type="paragraph" w:styleId="HTMLPreformatted">
    <w:name w:val="HTML Preformatted"/>
    <w:basedOn w:val="Normal"/>
    <w:link w:val="HTMLPreformattedChar"/>
    <w:uiPriority w:val="99"/>
    <w:rsid w:val="005A49D0"/>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B5465"/>
    <w:rPr>
      <w:rFonts w:ascii="Courier New" w:hAnsi="Courier New" w:cs="Courier New"/>
      <w:sz w:val="20"/>
      <w:szCs w:val="20"/>
      <w:lang w:eastAsia="en-US"/>
    </w:rPr>
  </w:style>
  <w:style w:type="paragraph" w:customStyle="1" w:styleId="normal-p0">
    <w:name w:val="normal-p0"/>
    <w:basedOn w:val="Normal"/>
    <w:link w:val="normal-p00"/>
    <w:uiPriority w:val="99"/>
    <w:rsid w:val="00697157"/>
    <w:pPr>
      <w:spacing w:before="100" w:beforeAutospacing="1" w:after="100" w:afterAutospacing="1" w:line="240" w:lineRule="auto"/>
    </w:pPr>
    <w:rPr>
      <w:sz w:val="24"/>
      <w:szCs w:val="24"/>
      <w:lang w:eastAsia="ru-RU"/>
    </w:rPr>
  </w:style>
  <w:style w:type="character" w:customStyle="1" w:styleId="normal-c3">
    <w:name w:val="normal-c3"/>
    <w:basedOn w:val="DefaultParagraphFont"/>
    <w:uiPriority w:val="99"/>
    <w:rsid w:val="00697157"/>
    <w:rPr>
      <w:rFonts w:cs="Times New Roman"/>
    </w:rPr>
  </w:style>
  <w:style w:type="character" w:customStyle="1" w:styleId="normal-c4">
    <w:name w:val="normal-c4"/>
    <w:basedOn w:val="DefaultParagraphFont"/>
    <w:uiPriority w:val="99"/>
    <w:rsid w:val="00697157"/>
    <w:rPr>
      <w:rFonts w:cs="Times New Roman"/>
    </w:rPr>
  </w:style>
  <w:style w:type="paragraph" w:styleId="ListBullet">
    <w:name w:val="List Bullet"/>
    <w:basedOn w:val="Normal"/>
    <w:uiPriority w:val="99"/>
    <w:rsid w:val="004C5162"/>
    <w:pPr>
      <w:numPr>
        <w:numId w:val="5"/>
      </w:numPr>
    </w:pPr>
  </w:style>
  <w:style w:type="paragraph" w:styleId="NormalIndent">
    <w:name w:val="Normal Indent"/>
    <w:basedOn w:val="Normal"/>
    <w:link w:val="NormalIndentChar"/>
    <w:uiPriority w:val="99"/>
    <w:rsid w:val="003674FB"/>
    <w:pPr>
      <w:ind w:left="708"/>
    </w:pPr>
  </w:style>
  <w:style w:type="character" w:customStyle="1" w:styleId="NormalIndentChar">
    <w:name w:val="Normal Indent Char"/>
    <w:link w:val="NormalIndent"/>
    <w:uiPriority w:val="99"/>
    <w:locked/>
    <w:rsid w:val="003674FB"/>
    <w:rPr>
      <w:sz w:val="22"/>
      <w:lang w:val="ru-RU" w:eastAsia="en-US"/>
    </w:rPr>
  </w:style>
  <w:style w:type="character" w:customStyle="1" w:styleId="blk">
    <w:name w:val="blk"/>
    <w:basedOn w:val="DefaultParagraphFont"/>
    <w:uiPriority w:val="99"/>
    <w:rsid w:val="00B3223E"/>
    <w:rPr>
      <w:rFonts w:cs="Times New Roman"/>
    </w:rPr>
  </w:style>
  <w:style w:type="paragraph" w:styleId="ListParagraph">
    <w:name w:val="List Paragraph"/>
    <w:basedOn w:val="Normal"/>
    <w:uiPriority w:val="99"/>
    <w:qFormat/>
    <w:rsid w:val="00F31078"/>
    <w:pPr>
      <w:ind w:left="720"/>
    </w:pPr>
    <w:rPr>
      <w:rFonts w:ascii="Calibri" w:hAnsi="Calibri" w:cs="Calibri"/>
      <w:lang w:eastAsia="ru-RU"/>
    </w:rPr>
  </w:style>
  <w:style w:type="character" w:customStyle="1" w:styleId="8pt">
    <w:name w:val="Основной текст + 8 pt"/>
    <w:uiPriority w:val="99"/>
    <w:rsid w:val="005D53B2"/>
    <w:rPr>
      <w:rFonts w:ascii="Times New Roman" w:hAnsi="Times New Roman"/>
      <w:spacing w:val="0"/>
      <w:sz w:val="16"/>
    </w:rPr>
  </w:style>
  <w:style w:type="paragraph" w:customStyle="1" w:styleId="14">
    <w:name w:val="Стиль1 Знак"/>
    <w:basedOn w:val="Normal"/>
    <w:link w:val="15"/>
    <w:uiPriority w:val="99"/>
    <w:rsid w:val="003C7833"/>
    <w:pPr>
      <w:spacing w:after="0" w:line="240" w:lineRule="auto"/>
      <w:jc w:val="both"/>
    </w:pPr>
    <w:rPr>
      <w:sz w:val="24"/>
      <w:szCs w:val="20"/>
      <w:lang w:eastAsia="ru-RU"/>
    </w:rPr>
  </w:style>
  <w:style w:type="character" w:customStyle="1" w:styleId="15">
    <w:name w:val="Стиль1 Знак Знак"/>
    <w:link w:val="14"/>
    <w:uiPriority w:val="99"/>
    <w:locked/>
    <w:rsid w:val="003C7833"/>
    <w:rPr>
      <w:sz w:val="24"/>
    </w:rPr>
  </w:style>
  <w:style w:type="paragraph" w:customStyle="1" w:styleId="2">
    <w:name w:val="Стиль2"/>
    <w:basedOn w:val="16"/>
    <w:link w:val="20"/>
    <w:uiPriority w:val="99"/>
    <w:rsid w:val="00FA2443"/>
  </w:style>
  <w:style w:type="character" w:customStyle="1" w:styleId="17">
    <w:name w:val="Текст Знак1"/>
    <w:aliases w:val="Знак7 Знак"/>
    <w:uiPriority w:val="99"/>
    <w:rsid w:val="001F4423"/>
    <w:rPr>
      <w:rFonts w:eastAsia="SimSun"/>
      <w:sz w:val="28"/>
    </w:rPr>
  </w:style>
  <w:style w:type="character" w:customStyle="1" w:styleId="normal-p00">
    <w:name w:val="normal-p0 Знак"/>
    <w:link w:val="normal-p0"/>
    <w:uiPriority w:val="99"/>
    <w:locked/>
    <w:rsid w:val="007D0632"/>
    <w:rPr>
      <w:sz w:val="24"/>
    </w:rPr>
  </w:style>
  <w:style w:type="character" w:customStyle="1" w:styleId="20">
    <w:name w:val="Стиль2 Знак"/>
    <w:link w:val="2"/>
    <w:uiPriority w:val="99"/>
    <w:locked/>
    <w:rsid w:val="00FA2443"/>
    <w:rPr>
      <w:sz w:val="24"/>
      <w:lang w:eastAsia="en-US"/>
    </w:rPr>
  </w:style>
  <w:style w:type="character" w:customStyle="1" w:styleId="18">
    <w:name w:val="Маркированный1 Знак"/>
    <w:link w:val="1"/>
    <w:uiPriority w:val="99"/>
    <w:locked/>
    <w:rsid w:val="00323A7C"/>
    <w:rPr>
      <w:sz w:val="28"/>
      <w:szCs w:val="20"/>
    </w:rPr>
  </w:style>
  <w:style w:type="paragraph" w:customStyle="1" w:styleId="1">
    <w:name w:val="Маркированный1"/>
    <w:link w:val="18"/>
    <w:uiPriority w:val="99"/>
    <w:rsid w:val="00323A7C"/>
    <w:pPr>
      <w:numPr>
        <w:numId w:val="6"/>
      </w:numPr>
      <w:tabs>
        <w:tab w:val="clear" w:pos="851"/>
        <w:tab w:val="left" w:pos="1247"/>
      </w:tabs>
      <w:spacing w:before="40"/>
      <w:ind w:left="1248"/>
      <w:jc w:val="both"/>
    </w:pPr>
    <w:rPr>
      <w:sz w:val="28"/>
      <w:szCs w:val="20"/>
    </w:rPr>
  </w:style>
  <w:style w:type="paragraph" w:customStyle="1" w:styleId="a0">
    <w:name w:val="Текст таблиц"/>
    <w:uiPriority w:val="99"/>
    <w:rsid w:val="00247D3B"/>
    <w:rPr>
      <w:rFonts w:eastAsia="SimSun"/>
      <w:sz w:val="24"/>
      <w:szCs w:val="20"/>
    </w:rPr>
  </w:style>
  <w:style w:type="paragraph" w:customStyle="1" w:styleId="3">
    <w:name w:val="Текст3"/>
    <w:basedOn w:val="Heading3"/>
    <w:uiPriority w:val="99"/>
    <w:rsid w:val="00247D3B"/>
    <w:pPr>
      <w:keepNext w:val="0"/>
      <w:keepLines w:val="0"/>
      <w:numPr>
        <w:numId w:val="0"/>
      </w:numPr>
      <w:tabs>
        <w:tab w:val="left" w:pos="1814"/>
      </w:tabs>
      <w:spacing w:before="80" w:line="252" w:lineRule="auto"/>
      <w:ind w:firstLine="851"/>
    </w:pPr>
    <w:rPr>
      <w:rFonts w:eastAsia="SimSun"/>
      <w:b w:val="0"/>
      <w:bCs w:val="0"/>
      <w:sz w:val="28"/>
      <w:szCs w:val="26"/>
      <w:lang w:eastAsia="ru-RU"/>
    </w:rPr>
  </w:style>
  <w:style w:type="character" w:customStyle="1" w:styleId="130">
    <w:name w:val="Основной текст + Полужирный13"/>
    <w:uiPriority w:val="99"/>
    <w:rsid w:val="00036379"/>
    <w:rPr>
      <w:rFonts w:ascii="Times New Roman" w:hAnsi="Times New Roman"/>
      <w:b/>
      <w:spacing w:val="0"/>
      <w:sz w:val="27"/>
    </w:rPr>
  </w:style>
  <w:style w:type="paragraph" w:customStyle="1" w:styleId="30">
    <w:name w:val="Стиль3"/>
    <w:basedOn w:val="2"/>
    <w:uiPriority w:val="99"/>
    <w:rsid w:val="00C8363D"/>
    <w:pPr>
      <w:jc w:val="center"/>
    </w:pPr>
    <w:rPr>
      <w:b/>
      <w:noProof/>
    </w:rPr>
  </w:style>
  <w:style w:type="paragraph" w:customStyle="1" w:styleId="4">
    <w:name w:val="Стиль4"/>
    <w:basedOn w:val="Caption"/>
    <w:uiPriority w:val="99"/>
    <w:rsid w:val="00C8363D"/>
    <w:pPr>
      <w:jc w:val="center"/>
    </w:pPr>
    <w:rPr>
      <w:color w:val="auto"/>
      <w:sz w:val="24"/>
      <w:szCs w:val="24"/>
    </w:rPr>
  </w:style>
  <w:style w:type="character" w:customStyle="1" w:styleId="a1">
    <w:name w:val="Основной текст_"/>
    <w:link w:val="21"/>
    <w:uiPriority w:val="99"/>
    <w:locked/>
    <w:rsid w:val="00213ECA"/>
    <w:rPr>
      <w:sz w:val="21"/>
      <w:shd w:val="clear" w:color="auto" w:fill="FFFFFF"/>
    </w:rPr>
  </w:style>
  <w:style w:type="character" w:customStyle="1" w:styleId="19">
    <w:name w:val="Основной текст1"/>
    <w:uiPriority w:val="99"/>
    <w:rsid w:val="00213ECA"/>
  </w:style>
  <w:style w:type="paragraph" w:customStyle="1" w:styleId="21">
    <w:name w:val="Основной текст2"/>
    <w:basedOn w:val="Normal"/>
    <w:link w:val="a1"/>
    <w:uiPriority w:val="99"/>
    <w:rsid w:val="00213ECA"/>
    <w:pPr>
      <w:shd w:val="clear" w:color="auto" w:fill="FFFFFF"/>
      <w:spacing w:before="300" w:after="0" w:line="288" w:lineRule="exact"/>
      <w:ind w:firstLine="720"/>
      <w:jc w:val="both"/>
    </w:pPr>
    <w:rPr>
      <w:sz w:val="21"/>
      <w:szCs w:val="21"/>
      <w:lang w:eastAsia="ru-RU"/>
    </w:rPr>
  </w:style>
  <w:style w:type="character" w:customStyle="1" w:styleId="22">
    <w:name w:val="Основной текст (2)_"/>
    <w:link w:val="23"/>
    <w:uiPriority w:val="99"/>
    <w:locked/>
    <w:rsid w:val="00CF6BE2"/>
    <w:rPr>
      <w:sz w:val="13"/>
      <w:shd w:val="clear" w:color="auto" w:fill="FFFFFF"/>
    </w:rPr>
  </w:style>
  <w:style w:type="character" w:customStyle="1" w:styleId="40">
    <w:name w:val="Основной текст (4)_"/>
    <w:link w:val="41"/>
    <w:uiPriority w:val="99"/>
    <w:locked/>
    <w:rsid w:val="00CF6BE2"/>
    <w:rPr>
      <w:sz w:val="18"/>
      <w:shd w:val="clear" w:color="auto" w:fill="FFFFFF"/>
    </w:rPr>
  </w:style>
  <w:style w:type="character" w:customStyle="1" w:styleId="8pt1">
    <w:name w:val="Основной текст + 8 pt1"/>
    <w:aliases w:val="Малые прописные,Интервал 1 pt"/>
    <w:uiPriority w:val="99"/>
    <w:rsid w:val="00CF6BE2"/>
    <w:rPr>
      <w:rFonts w:ascii="Times New Roman" w:hAnsi="Times New Roman"/>
      <w:smallCaps/>
      <w:spacing w:val="20"/>
      <w:sz w:val="16"/>
      <w:shd w:val="clear" w:color="auto" w:fill="FFFFFF"/>
      <w:lang w:val="en-US"/>
    </w:rPr>
  </w:style>
  <w:style w:type="paragraph" w:customStyle="1" w:styleId="23">
    <w:name w:val="Основной текст (2)"/>
    <w:basedOn w:val="Normal"/>
    <w:link w:val="22"/>
    <w:uiPriority w:val="99"/>
    <w:rsid w:val="00CF6BE2"/>
    <w:pPr>
      <w:shd w:val="clear" w:color="auto" w:fill="FFFFFF"/>
      <w:spacing w:after="0" w:line="240" w:lineRule="atLeast"/>
    </w:pPr>
    <w:rPr>
      <w:sz w:val="13"/>
      <w:szCs w:val="13"/>
      <w:lang w:eastAsia="ru-RU"/>
    </w:rPr>
  </w:style>
  <w:style w:type="paragraph" w:customStyle="1" w:styleId="41">
    <w:name w:val="Основной текст (4)"/>
    <w:basedOn w:val="Normal"/>
    <w:link w:val="40"/>
    <w:uiPriority w:val="99"/>
    <w:rsid w:val="00CF6BE2"/>
    <w:pPr>
      <w:shd w:val="clear" w:color="auto" w:fill="FFFFFF"/>
      <w:spacing w:after="0" w:line="240" w:lineRule="atLeast"/>
      <w:jc w:val="center"/>
    </w:pPr>
    <w:rPr>
      <w:sz w:val="18"/>
      <w:szCs w:val="18"/>
      <w:lang w:eastAsia="ru-RU"/>
    </w:rPr>
  </w:style>
  <w:style w:type="character" w:customStyle="1" w:styleId="5">
    <w:name w:val="Основной текст (5)_"/>
    <w:uiPriority w:val="99"/>
    <w:rsid w:val="00513D77"/>
    <w:rPr>
      <w:rFonts w:ascii="Times New Roman" w:hAnsi="Times New Roman"/>
      <w:spacing w:val="0"/>
      <w:sz w:val="22"/>
    </w:rPr>
  </w:style>
  <w:style w:type="character" w:customStyle="1" w:styleId="50">
    <w:name w:val="Основной текст (5)"/>
    <w:uiPriority w:val="99"/>
    <w:rsid w:val="00513D77"/>
  </w:style>
  <w:style w:type="character" w:customStyle="1" w:styleId="a2">
    <w:name w:val="Подпись к таблице_"/>
    <w:uiPriority w:val="99"/>
    <w:rsid w:val="00513D77"/>
    <w:rPr>
      <w:rFonts w:ascii="Times New Roman" w:hAnsi="Times New Roman"/>
      <w:spacing w:val="0"/>
      <w:sz w:val="21"/>
    </w:rPr>
  </w:style>
  <w:style w:type="character" w:customStyle="1" w:styleId="a3">
    <w:name w:val="Подпись к таблице"/>
    <w:uiPriority w:val="99"/>
    <w:rsid w:val="00513D77"/>
  </w:style>
  <w:style w:type="paragraph" w:customStyle="1" w:styleId="a4">
    <w:name w:val="Стиль для Таблиц"/>
    <w:basedOn w:val="normal-p0"/>
    <w:uiPriority w:val="99"/>
    <w:rsid w:val="00722EC7"/>
    <w:pPr>
      <w:jc w:val="center"/>
    </w:pPr>
    <w:rPr>
      <w:b/>
    </w:rPr>
  </w:style>
  <w:style w:type="character" w:styleId="CommentReference">
    <w:name w:val="annotation reference"/>
    <w:basedOn w:val="DefaultParagraphFont"/>
    <w:uiPriority w:val="99"/>
    <w:rsid w:val="009B2912"/>
    <w:rPr>
      <w:rFonts w:cs="Times New Roman"/>
      <w:sz w:val="16"/>
    </w:rPr>
  </w:style>
  <w:style w:type="paragraph" w:styleId="CommentText">
    <w:name w:val="annotation text"/>
    <w:basedOn w:val="Normal"/>
    <w:link w:val="CommentTextChar"/>
    <w:uiPriority w:val="99"/>
    <w:rsid w:val="009B2912"/>
    <w:rPr>
      <w:sz w:val="20"/>
      <w:szCs w:val="20"/>
    </w:rPr>
  </w:style>
  <w:style w:type="character" w:customStyle="1" w:styleId="CommentTextChar">
    <w:name w:val="Comment Text Char"/>
    <w:basedOn w:val="DefaultParagraphFont"/>
    <w:link w:val="CommentText"/>
    <w:uiPriority w:val="99"/>
    <w:locked/>
    <w:rsid w:val="009B2912"/>
    <w:rPr>
      <w:lang w:eastAsia="en-US"/>
    </w:rPr>
  </w:style>
  <w:style w:type="character" w:styleId="Strong">
    <w:name w:val="Strong"/>
    <w:basedOn w:val="DefaultParagraphFont"/>
    <w:uiPriority w:val="99"/>
    <w:qFormat/>
    <w:locked/>
    <w:rsid w:val="00A25680"/>
    <w:rPr>
      <w:rFonts w:cs="Times New Roman"/>
      <w:b/>
    </w:rPr>
  </w:style>
  <w:style w:type="paragraph" w:styleId="DocumentMap">
    <w:name w:val="Document Map"/>
    <w:basedOn w:val="Normal"/>
    <w:link w:val="DocumentMapChar"/>
    <w:uiPriority w:val="99"/>
    <w:semiHidden/>
    <w:rsid w:val="00ED521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465"/>
    <w:rPr>
      <w:sz w:val="0"/>
      <w:szCs w:val="0"/>
      <w:lang w:eastAsia="en-US"/>
    </w:rPr>
  </w:style>
  <w:style w:type="paragraph" w:customStyle="1" w:styleId="51">
    <w:name w:val="Стиль5"/>
    <w:basedOn w:val="Heading3"/>
    <w:uiPriority w:val="99"/>
    <w:rsid w:val="00852980"/>
  </w:style>
  <w:style w:type="paragraph" w:customStyle="1" w:styleId="24">
    <w:name w:val="Без интервала2"/>
    <w:uiPriority w:val="99"/>
    <w:rsid w:val="0070749F"/>
    <w:rPr>
      <w:lang w:eastAsia="en-US"/>
    </w:rPr>
  </w:style>
  <w:style w:type="paragraph" w:customStyle="1" w:styleId="31">
    <w:name w:val="Без интервала3"/>
    <w:uiPriority w:val="99"/>
    <w:rsid w:val="00825F6F"/>
    <w:rPr>
      <w:lang w:eastAsia="en-US"/>
    </w:rPr>
  </w:style>
  <w:style w:type="paragraph" w:customStyle="1" w:styleId="p15">
    <w:name w:val="p15"/>
    <w:basedOn w:val="Normal"/>
    <w:uiPriority w:val="99"/>
    <w:rsid w:val="003C7105"/>
    <w:pPr>
      <w:spacing w:before="100" w:beforeAutospacing="1" w:after="100" w:afterAutospacing="1" w:line="240" w:lineRule="auto"/>
    </w:pPr>
    <w:rPr>
      <w:sz w:val="24"/>
      <w:szCs w:val="24"/>
      <w:lang w:eastAsia="ru-RU"/>
    </w:rPr>
  </w:style>
  <w:style w:type="paragraph" w:customStyle="1" w:styleId="p34">
    <w:name w:val="p34"/>
    <w:basedOn w:val="Normal"/>
    <w:uiPriority w:val="99"/>
    <w:rsid w:val="003C7105"/>
    <w:pPr>
      <w:spacing w:before="100" w:beforeAutospacing="1" w:after="100" w:afterAutospacing="1" w:line="240" w:lineRule="auto"/>
    </w:pPr>
    <w:rPr>
      <w:sz w:val="24"/>
      <w:szCs w:val="24"/>
      <w:lang w:eastAsia="ru-RU"/>
    </w:rPr>
  </w:style>
  <w:style w:type="paragraph" w:customStyle="1" w:styleId="42">
    <w:name w:val="Без интервала4"/>
    <w:uiPriority w:val="99"/>
    <w:rsid w:val="00DF41A1"/>
    <w:rPr>
      <w:lang w:eastAsia="en-US"/>
    </w:rPr>
  </w:style>
  <w:style w:type="paragraph" w:styleId="List2">
    <w:name w:val="List 2"/>
    <w:basedOn w:val="Normal"/>
    <w:uiPriority w:val="99"/>
    <w:rsid w:val="0056604F"/>
    <w:pPr>
      <w:ind w:left="566" w:hanging="283"/>
      <w:contextualSpacing/>
    </w:pPr>
  </w:style>
  <w:style w:type="character" w:styleId="SubtleEmphasis">
    <w:name w:val="Subtle Emphasis"/>
    <w:basedOn w:val="DefaultParagraphFont"/>
    <w:uiPriority w:val="99"/>
    <w:qFormat/>
    <w:rsid w:val="00BB215A"/>
    <w:rPr>
      <w:rFonts w:cs="Times New Roman"/>
      <w:i/>
      <w:iCs/>
      <w:color w:val="808080"/>
    </w:rPr>
  </w:style>
  <w:style w:type="character" w:customStyle="1" w:styleId="CaptionChar">
    <w:name w:val="Caption Char"/>
    <w:basedOn w:val="DefaultParagraphFont"/>
    <w:link w:val="Caption"/>
    <w:uiPriority w:val="99"/>
    <w:locked/>
    <w:rsid w:val="00E67A72"/>
    <w:rPr>
      <w:rFonts w:cs="Times New Roman"/>
      <w:b/>
      <w:bCs/>
      <w:color w:val="4F81BD"/>
      <w:sz w:val="18"/>
      <w:szCs w:val="18"/>
      <w:lang w:eastAsia="en-US"/>
    </w:rPr>
  </w:style>
  <w:style w:type="paragraph" w:customStyle="1" w:styleId="16">
    <w:name w:val="1"/>
    <w:basedOn w:val="Normal"/>
    <w:link w:val="1a"/>
    <w:uiPriority w:val="99"/>
    <w:rsid w:val="00DC46AD"/>
    <w:pPr>
      <w:spacing w:after="0" w:line="312" w:lineRule="auto"/>
      <w:ind w:firstLine="709"/>
      <w:jc w:val="both"/>
    </w:pPr>
    <w:rPr>
      <w:sz w:val="24"/>
      <w:szCs w:val="24"/>
    </w:rPr>
  </w:style>
  <w:style w:type="character" w:customStyle="1" w:styleId="1a">
    <w:name w:val="1 Знак"/>
    <w:basedOn w:val="DefaultParagraphFont"/>
    <w:link w:val="16"/>
    <w:uiPriority w:val="99"/>
    <w:locked/>
    <w:rsid w:val="00DC46AD"/>
    <w:rPr>
      <w:rFonts w:cs="Times New Roman"/>
      <w:sz w:val="24"/>
      <w:szCs w:val="24"/>
      <w:lang w:eastAsia="en-US"/>
    </w:rPr>
  </w:style>
  <w:style w:type="paragraph" w:customStyle="1" w:styleId="0">
    <w:name w:val="0"/>
    <w:basedOn w:val="Caption"/>
    <w:link w:val="00"/>
    <w:uiPriority w:val="99"/>
    <w:rsid w:val="00543388"/>
    <w:pPr>
      <w:spacing w:after="0"/>
      <w:jc w:val="center"/>
    </w:pPr>
    <w:rPr>
      <w:b w:val="0"/>
      <w:color w:val="auto"/>
      <w:sz w:val="24"/>
      <w:szCs w:val="24"/>
    </w:rPr>
  </w:style>
  <w:style w:type="character" w:customStyle="1" w:styleId="00">
    <w:name w:val="0 Знак"/>
    <w:basedOn w:val="DefaultParagraphFont"/>
    <w:link w:val="0"/>
    <w:uiPriority w:val="99"/>
    <w:locked/>
    <w:rsid w:val="00543388"/>
    <w:rPr>
      <w:rFonts w:cs="Times New Roman"/>
      <w:bCs/>
      <w:sz w:val="24"/>
      <w:szCs w:val="24"/>
      <w:lang w:eastAsia="en-US"/>
    </w:rPr>
  </w:style>
  <w:style w:type="paragraph" w:customStyle="1" w:styleId="1b">
    <w:name w:val="Моё Обычный 1"/>
    <w:basedOn w:val="Normal"/>
    <w:link w:val="1c"/>
    <w:uiPriority w:val="99"/>
    <w:rsid w:val="00244203"/>
    <w:pPr>
      <w:spacing w:after="0" w:line="312" w:lineRule="auto"/>
      <w:ind w:firstLine="709"/>
      <w:jc w:val="both"/>
    </w:pPr>
    <w:rPr>
      <w:sz w:val="24"/>
      <w:szCs w:val="24"/>
      <w:lang w:eastAsia="ru-RU"/>
    </w:rPr>
  </w:style>
  <w:style w:type="character" w:customStyle="1" w:styleId="1c">
    <w:name w:val="Моё Обычный 1 Знак"/>
    <w:link w:val="1b"/>
    <w:uiPriority w:val="99"/>
    <w:locked/>
    <w:rsid w:val="00244203"/>
    <w:rPr>
      <w:sz w:val="24"/>
    </w:rPr>
  </w:style>
  <w:style w:type="character" w:styleId="Emphasis">
    <w:name w:val="Emphasis"/>
    <w:basedOn w:val="DefaultParagraphFont"/>
    <w:uiPriority w:val="99"/>
    <w:qFormat/>
    <w:locked/>
    <w:rsid w:val="00012C68"/>
    <w:rPr>
      <w:rFonts w:cs="Times New Roman"/>
      <w:i/>
      <w:iCs/>
    </w:rPr>
  </w:style>
  <w:style w:type="paragraph" w:customStyle="1" w:styleId="Default">
    <w:name w:val="Default"/>
    <w:uiPriority w:val="99"/>
    <w:rsid w:val="00D57DBF"/>
    <w:pPr>
      <w:autoSpaceDE w:val="0"/>
      <w:autoSpaceDN w:val="0"/>
      <w:adjustRightInd w:val="0"/>
    </w:pPr>
    <w:rPr>
      <w:color w:val="000000"/>
      <w:sz w:val="24"/>
      <w:szCs w:val="24"/>
    </w:rPr>
  </w:style>
  <w:style w:type="paragraph" w:customStyle="1" w:styleId="ConsPlusCell">
    <w:name w:val="ConsPlusCell"/>
    <w:uiPriority w:val="99"/>
    <w:rsid w:val="009C281D"/>
    <w:pPr>
      <w:widowControl w:val="0"/>
      <w:suppressAutoHyphens/>
      <w:autoSpaceDE w:val="0"/>
    </w:pPr>
    <w:rPr>
      <w:rFonts w:ascii="Arial" w:hAnsi="Arial" w:cs="Arial"/>
      <w:sz w:val="20"/>
      <w:szCs w:val="20"/>
      <w:lang w:eastAsia="ar-SA"/>
    </w:rPr>
  </w:style>
  <w:style w:type="character" w:customStyle="1" w:styleId="32">
    <w:name w:val="Основной текст (3)_"/>
    <w:basedOn w:val="DefaultParagraphFont"/>
    <w:link w:val="33"/>
    <w:uiPriority w:val="99"/>
    <w:locked/>
    <w:rsid w:val="000D3392"/>
    <w:rPr>
      <w:rFonts w:cs="Times New Roman"/>
      <w:sz w:val="15"/>
      <w:szCs w:val="15"/>
      <w:shd w:val="clear" w:color="auto" w:fill="FFFFFF"/>
    </w:rPr>
  </w:style>
  <w:style w:type="paragraph" w:customStyle="1" w:styleId="33">
    <w:name w:val="Основной текст (3)"/>
    <w:basedOn w:val="Normal"/>
    <w:link w:val="32"/>
    <w:uiPriority w:val="99"/>
    <w:rsid w:val="000D3392"/>
    <w:pPr>
      <w:shd w:val="clear" w:color="auto" w:fill="FFFFFF"/>
      <w:spacing w:after="0" w:line="240" w:lineRule="atLeast"/>
    </w:pPr>
    <w:rPr>
      <w:sz w:val="15"/>
      <w:szCs w:val="15"/>
      <w:lang w:eastAsia="ru-RU"/>
    </w:rPr>
  </w:style>
  <w:style w:type="character" w:customStyle="1" w:styleId="120">
    <w:name w:val="Заголовок №1 (2)_"/>
    <w:basedOn w:val="DefaultParagraphFont"/>
    <w:link w:val="121"/>
    <w:uiPriority w:val="99"/>
    <w:locked/>
    <w:rsid w:val="0097091A"/>
    <w:rPr>
      <w:rFonts w:cs="Times New Roman"/>
      <w:sz w:val="26"/>
      <w:szCs w:val="26"/>
      <w:shd w:val="clear" w:color="auto" w:fill="FFFFFF"/>
    </w:rPr>
  </w:style>
  <w:style w:type="paragraph" w:customStyle="1" w:styleId="121">
    <w:name w:val="Заголовок №1 (2)"/>
    <w:basedOn w:val="Normal"/>
    <w:link w:val="120"/>
    <w:uiPriority w:val="99"/>
    <w:rsid w:val="0097091A"/>
    <w:pPr>
      <w:shd w:val="clear" w:color="auto" w:fill="FFFFFF"/>
      <w:spacing w:before="360" w:after="240" w:line="485" w:lineRule="exact"/>
      <w:ind w:firstLine="720"/>
      <w:jc w:val="both"/>
      <w:outlineLvl w:val="0"/>
    </w:pPr>
    <w:rPr>
      <w:sz w:val="26"/>
      <w:szCs w:val="26"/>
      <w:lang w:eastAsia="ru-RU"/>
    </w:rPr>
  </w:style>
  <w:style w:type="numbering" w:styleId="111111">
    <w:name w:val="Outline List 2"/>
    <w:basedOn w:val="NoList"/>
    <w:uiPriority w:val="99"/>
    <w:semiHidden/>
    <w:unhideWhenUsed/>
    <w:rsid w:val="00DB5465"/>
    <w:pPr>
      <w:numPr>
        <w:numId w:val="4"/>
      </w:numPr>
    </w:pPr>
  </w:style>
</w:styles>
</file>

<file path=word/webSettings.xml><?xml version="1.0" encoding="utf-8"?>
<w:webSettings xmlns:r="http://schemas.openxmlformats.org/officeDocument/2006/relationships" xmlns:w="http://schemas.openxmlformats.org/wordprocessingml/2006/main">
  <w:divs>
    <w:div w:id="1682245417">
      <w:marLeft w:val="0"/>
      <w:marRight w:val="0"/>
      <w:marTop w:val="0"/>
      <w:marBottom w:val="0"/>
      <w:divBdr>
        <w:top w:val="none" w:sz="0" w:space="0" w:color="auto"/>
        <w:left w:val="none" w:sz="0" w:space="0" w:color="auto"/>
        <w:bottom w:val="none" w:sz="0" w:space="0" w:color="auto"/>
        <w:right w:val="none" w:sz="0" w:space="0" w:color="auto"/>
      </w:divBdr>
    </w:div>
    <w:div w:id="1682245418">
      <w:marLeft w:val="0"/>
      <w:marRight w:val="0"/>
      <w:marTop w:val="0"/>
      <w:marBottom w:val="0"/>
      <w:divBdr>
        <w:top w:val="none" w:sz="0" w:space="0" w:color="auto"/>
        <w:left w:val="none" w:sz="0" w:space="0" w:color="auto"/>
        <w:bottom w:val="none" w:sz="0" w:space="0" w:color="auto"/>
        <w:right w:val="none" w:sz="0" w:space="0" w:color="auto"/>
      </w:divBdr>
    </w:div>
    <w:div w:id="1682245419">
      <w:marLeft w:val="0"/>
      <w:marRight w:val="0"/>
      <w:marTop w:val="0"/>
      <w:marBottom w:val="0"/>
      <w:divBdr>
        <w:top w:val="none" w:sz="0" w:space="0" w:color="auto"/>
        <w:left w:val="none" w:sz="0" w:space="0" w:color="auto"/>
        <w:bottom w:val="none" w:sz="0" w:space="0" w:color="auto"/>
        <w:right w:val="none" w:sz="0" w:space="0" w:color="auto"/>
      </w:divBdr>
    </w:div>
    <w:div w:id="1682245420">
      <w:marLeft w:val="0"/>
      <w:marRight w:val="0"/>
      <w:marTop w:val="0"/>
      <w:marBottom w:val="0"/>
      <w:divBdr>
        <w:top w:val="none" w:sz="0" w:space="0" w:color="auto"/>
        <w:left w:val="none" w:sz="0" w:space="0" w:color="auto"/>
        <w:bottom w:val="none" w:sz="0" w:space="0" w:color="auto"/>
        <w:right w:val="none" w:sz="0" w:space="0" w:color="auto"/>
      </w:divBdr>
    </w:div>
    <w:div w:id="1682245421">
      <w:marLeft w:val="0"/>
      <w:marRight w:val="0"/>
      <w:marTop w:val="0"/>
      <w:marBottom w:val="0"/>
      <w:divBdr>
        <w:top w:val="none" w:sz="0" w:space="0" w:color="auto"/>
        <w:left w:val="none" w:sz="0" w:space="0" w:color="auto"/>
        <w:bottom w:val="none" w:sz="0" w:space="0" w:color="auto"/>
        <w:right w:val="none" w:sz="0" w:space="0" w:color="auto"/>
      </w:divBdr>
    </w:div>
    <w:div w:id="1682245422">
      <w:marLeft w:val="0"/>
      <w:marRight w:val="0"/>
      <w:marTop w:val="0"/>
      <w:marBottom w:val="0"/>
      <w:divBdr>
        <w:top w:val="none" w:sz="0" w:space="0" w:color="auto"/>
        <w:left w:val="none" w:sz="0" w:space="0" w:color="auto"/>
        <w:bottom w:val="none" w:sz="0" w:space="0" w:color="auto"/>
        <w:right w:val="none" w:sz="0" w:space="0" w:color="auto"/>
      </w:divBdr>
    </w:div>
    <w:div w:id="1682245423">
      <w:marLeft w:val="0"/>
      <w:marRight w:val="0"/>
      <w:marTop w:val="0"/>
      <w:marBottom w:val="0"/>
      <w:divBdr>
        <w:top w:val="none" w:sz="0" w:space="0" w:color="auto"/>
        <w:left w:val="none" w:sz="0" w:space="0" w:color="auto"/>
        <w:bottom w:val="none" w:sz="0" w:space="0" w:color="auto"/>
        <w:right w:val="none" w:sz="0" w:space="0" w:color="auto"/>
      </w:divBdr>
    </w:div>
    <w:div w:id="1682245424">
      <w:marLeft w:val="0"/>
      <w:marRight w:val="0"/>
      <w:marTop w:val="0"/>
      <w:marBottom w:val="0"/>
      <w:divBdr>
        <w:top w:val="none" w:sz="0" w:space="0" w:color="auto"/>
        <w:left w:val="none" w:sz="0" w:space="0" w:color="auto"/>
        <w:bottom w:val="none" w:sz="0" w:space="0" w:color="auto"/>
        <w:right w:val="none" w:sz="0" w:space="0" w:color="auto"/>
      </w:divBdr>
    </w:div>
    <w:div w:id="1682245425">
      <w:marLeft w:val="0"/>
      <w:marRight w:val="0"/>
      <w:marTop w:val="0"/>
      <w:marBottom w:val="0"/>
      <w:divBdr>
        <w:top w:val="none" w:sz="0" w:space="0" w:color="auto"/>
        <w:left w:val="none" w:sz="0" w:space="0" w:color="auto"/>
        <w:bottom w:val="none" w:sz="0" w:space="0" w:color="auto"/>
        <w:right w:val="none" w:sz="0" w:space="0" w:color="auto"/>
      </w:divBdr>
    </w:div>
    <w:div w:id="1682245426">
      <w:marLeft w:val="0"/>
      <w:marRight w:val="0"/>
      <w:marTop w:val="0"/>
      <w:marBottom w:val="0"/>
      <w:divBdr>
        <w:top w:val="none" w:sz="0" w:space="0" w:color="auto"/>
        <w:left w:val="none" w:sz="0" w:space="0" w:color="auto"/>
        <w:bottom w:val="none" w:sz="0" w:space="0" w:color="auto"/>
        <w:right w:val="none" w:sz="0" w:space="0" w:color="auto"/>
      </w:divBdr>
    </w:div>
    <w:div w:id="1682245427">
      <w:marLeft w:val="0"/>
      <w:marRight w:val="0"/>
      <w:marTop w:val="0"/>
      <w:marBottom w:val="0"/>
      <w:divBdr>
        <w:top w:val="none" w:sz="0" w:space="0" w:color="auto"/>
        <w:left w:val="none" w:sz="0" w:space="0" w:color="auto"/>
        <w:bottom w:val="none" w:sz="0" w:space="0" w:color="auto"/>
        <w:right w:val="none" w:sz="0" w:space="0" w:color="auto"/>
      </w:divBdr>
    </w:div>
    <w:div w:id="1682245428">
      <w:marLeft w:val="0"/>
      <w:marRight w:val="0"/>
      <w:marTop w:val="0"/>
      <w:marBottom w:val="0"/>
      <w:divBdr>
        <w:top w:val="none" w:sz="0" w:space="0" w:color="auto"/>
        <w:left w:val="none" w:sz="0" w:space="0" w:color="auto"/>
        <w:bottom w:val="none" w:sz="0" w:space="0" w:color="auto"/>
        <w:right w:val="none" w:sz="0" w:space="0" w:color="auto"/>
      </w:divBdr>
    </w:div>
    <w:div w:id="1682245429">
      <w:marLeft w:val="0"/>
      <w:marRight w:val="0"/>
      <w:marTop w:val="0"/>
      <w:marBottom w:val="0"/>
      <w:divBdr>
        <w:top w:val="none" w:sz="0" w:space="0" w:color="auto"/>
        <w:left w:val="none" w:sz="0" w:space="0" w:color="auto"/>
        <w:bottom w:val="none" w:sz="0" w:space="0" w:color="auto"/>
        <w:right w:val="none" w:sz="0" w:space="0" w:color="auto"/>
      </w:divBdr>
    </w:div>
    <w:div w:id="1682245430">
      <w:marLeft w:val="0"/>
      <w:marRight w:val="0"/>
      <w:marTop w:val="0"/>
      <w:marBottom w:val="0"/>
      <w:divBdr>
        <w:top w:val="none" w:sz="0" w:space="0" w:color="auto"/>
        <w:left w:val="none" w:sz="0" w:space="0" w:color="auto"/>
        <w:bottom w:val="none" w:sz="0" w:space="0" w:color="auto"/>
        <w:right w:val="none" w:sz="0" w:space="0" w:color="auto"/>
      </w:divBdr>
    </w:div>
    <w:div w:id="1682245431">
      <w:marLeft w:val="0"/>
      <w:marRight w:val="0"/>
      <w:marTop w:val="0"/>
      <w:marBottom w:val="0"/>
      <w:divBdr>
        <w:top w:val="none" w:sz="0" w:space="0" w:color="auto"/>
        <w:left w:val="none" w:sz="0" w:space="0" w:color="auto"/>
        <w:bottom w:val="none" w:sz="0" w:space="0" w:color="auto"/>
        <w:right w:val="none" w:sz="0" w:space="0" w:color="auto"/>
      </w:divBdr>
    </w:div>
    <w:div w:id="1682245432">
      <w:marLeft w:val="0"/>
      <w:marRight w:val="0"/>
      <w:marTop w:val="0"/>
      <w:marBottom w:val="0"/>
      <w:divBdr>
        <w:top w:val="none" w:sz="0" w:space="0" w:color="auto"/>
        <w:left w:val="none" w:sz="0" w:space="0" w:color="auto"/>
        <w:bottom w:val="none" w:sz="0" w:space="0" w:color="auto"/>
        <w:right w:val="none" w:sz="0" w:space="0" w:color="auto"/>
      </w:divBdr>
    </w:div>
    <w:div w:id="1682245433">
      <w:marLeft w:val="0"/>
      <w:marRight w:val="0"/>
      <w:marTop w:val="0"/>
      <w:marBottom w:val="0"/>
      <w:divBdr>
        <w:top w:val="none" w:sz="0" w:space="0" w:color="auto"/>
        <w:left w:val="none" w:sz="0" w:space="0" w:color="auto"/>
        <w:bottom w:val="none" w:sz="0" w:space="0" w:color="auto"/>
        <w:right w:val="none" w:sz="0" w:space="0" w:color="auto"/>
      </w:divBdr>
    </w:div>
    <w:div w:id="1682245434">
      <w:marLeft w:val="0"/>
      <w:marRight w:val="0"/>
      <w:marTop w:val="0"/>
      <w:marBottom w:val="0"/>
      <w:divBdr>
        <w:top w:val="none" w:sz="0" w:space="0" w:color="auto"/>
        <w:left w:val="none" w:sz="0" w:space="0" w:color="auto"/>
        <w:bottom w:val="none" w:sz="0" w:space="0" w:color="auto"/>
        <w:right w:val="none" w:sz="0" w:space="0" w:color="auto"/>
      </w:divBdr>
    </w:div>
    <w:div w:id="1682245435">
      <w:marLeft w:val="0"/>
      <w:marRight w:val="0"/>
      <w:marTop w:val="0"/>
      <w:marBottom w:val="0"/>
      <w:divBdr>
        <w:top w:val="none" w:sz="0" w:space="0" w:color="auto"/>
        <w:left w:val="none" w:sz="0" w:space="0" w:color="auto"/>
        <w:bottom w:val="none" w:sz="0" w:space="0" w:color="auto"/>
        <w:right w:val="none" w:sz="0" w:space="0" w:color="auto"/>
      </w:divBdr>
    </w:div>
    <w:div w:id="1682245436">
      <w:marLeft w:val="0"/>
      <w:marRight w:val="0"/>
      <w:marTop w:val="0"/>
      <w:marBottom w:val="0"/>
      <w:divBdr>
        <w:top w:val="none" w:sz="0" w:space="0" w:color="auto"/>
        <w:left w:val="none" w:sz="0" w:space="0" w:color="auto"/>
        <w:bottom w:val="none" w:sz="0" w:space="0" w:color="auto"/>
        <w:right w:val="none" w:sz="0" w:space="0" w:color="auto"/>
      </w:divBdr>
    </w:div>
    <w:div w:id="1682245437">
      <w:marLeft w:val="0"/>
      <w:marRight w:val="0"/>
      <w:marTop w:val="0"/>
      <w:marBottom w:val="0"/>
      <w:divBdr>
        <w:top w:val="none" w:sz="0" w:space="0" w:color="auto"/>
        <w:left w:val="none" w:sz="0" w:space="0" w:color="auto"/>
        <w:bottom w:val="none" w:sz="0" w:space="0" w:color="auto"/>
        <w:right w:val="none" w:sz="0" w:space="0" w:color="auto"/>
      </w:divBdr>
    </w:div>
    <w:div w:id="1682245438">
      <w:marLeft w:val="0"/>
      <w:marRight w:val="0"/>
      <w:marTop w:val="0"/>
      <w:marBottom w:val="0"/>
      <w:divBdr>
        <w:top w:val="none" w:sz="0" w:space="0" w:color="auto"/>
        <w:left w:val="none" w:sz="0" w:space="0" w:color="auto"/>
        <w:bottom w:val="none" w:sz="0" w:space="0" w:color="auto"/>
        <w:right w:val="none" w:sz="0" w:space="0" w:color="auto"/>
      </w:divBdr>
    </w:div>
    <w:div w:id="1682245439">
      <w:marLeft w:val="0"/>
      <w:marRight w:val="0"/>
      <w:marTop w:val="0"/>
      <w:marBottom w:val="0"/>
      <w:divBdr>
        <w:top w:val="none" w:sz="0" w:space="0" w:color="auto"/>
        <w:left w:val="none" w:sz="0" w:space="0" w:color="auto"/>
        <w:bottom w:val="none" w:sz="0" w:space="0" w:color="auto"/>
        <w:right w:val="none" w:sz="0" w:space="0" w:color="auto"/>
      </w:divBdr>
    </w:div>
    <w:div w:id="1682245440">
      <w:marLeft w:val="0"/>
      <w:marRight w:val="0"/>
      <w:marTop w:val="0"/>
      <w:marBottom w:val="0"/>
      <w:divBdr>
        <w:top w:val="none" w:sz="0" w:space="0" w:color="auto"/>
        <w:left w:val="none" w:sz="0" w:space="0" w:color="auto"/>
        <w:bottom w:val="none" w:sz="0" w:space="0" w:color="auto"/>
        <w:right w:val="none" w:sz="0" w:space="0" w:color="auto"/>
      </w:divBdr>
    </w:div>
    <w:div w:id="1682245441">
      <w:marLeft w:val="0"/>
      <w:marRight w:val="0"/>
      <w:marTop w:val="0"/>
      <w:marBottom w:val="0"/>
      <w:divBdr>
        <w:top w:val="none" w:sz="0" w:space="0" w:color="auto"/>
        <w:left w:val="none" w:sz="0" w:space="0" w:color="auto"/>
        <w:bottom w:val="none" w:sz="0" w:space="0" w:color="auto"/>
        <w:right w:val="none" w:sz="0" w:space="0" w:color="auto"/>
      </w:divBdr>
    </w:div>
    <w:div w:id="1682245442">
      <w:marLeft w:val="0"/>
      <w:marRight w:val="0"/>
      <w:marTop w:val="0"/>
      <w:marBottom w:val="0"/>
      <w:divBdr>
        <w:top w:val="none" w:sz="0" w:space="0" w:color="auto"/>
        <w:left w:val="none" w:sz="0" w:space="0" w:color="auto"/>
        <w:bottom w:val="none" w:sz="0" w:space="0" w:color="auto"/>
        <w:right w:val="none" w:sz="0" w:space="0" w:color="auto"/>
      </w:divBdr>
    </w:div>
    <w:div w:id="1682245443">
      <w:marLeft w:val="0"/>
      <w:marRight w:val="0"/>
      <w:marTop w:val="0"/>
      <w:marBottom w:val="0"/>
      <w:divBdr>
        <w:top w:val="none" w:sz="0" w:space="0" w:color="auto"/>
        <w:left w:val="none" w:sz="0" w:space="0" w:color="auto"/>
        <w:bottom w:val="none" w:sz="0" w:space="0" w:color="auto"/>
        <w:right w:val="none" w:sz="0" w:space="0" w:color="auto"/>
      </w:divBdr>
    </w:div>
    <w:div w:id="1682245444">
      <w:marLeft w:val="0"/>
      <w:marRight w:val="0"/>
      <w:marTop w:val="0"/>
      <w:marBottom w:val="0"/>
      <w:divBdr>
        <w:top w:val="none" w:sz="0" w:space="0" w:color="auto"/>
        <w:left w:val="none" w:sz="0" w:space="0" w:color="auto"/>
        <w:bottom w:val="none" w:sz="0" w:space="0" w:color="auto"/>
        <w:right w:val="none" w:sz="0" w:space="0" w:color="auto"/>
      </w:divBdr>
    </w:div>
    <w:div w:id="1682245445">
      <w:marLeft w:val="0"/>
      <w:marRight w:val="0"/>
      <w:marTop w:val="0"/>
      <w:marBottom w:val="0"/>
      <w:divBdr>
        <w:top w:val="none" w:sz="0" w:space="0" w:color="auto"/>
        <w:left w:val="none" w:sz="0" w:space="0" w:color="auto"/>
        <w:bottom w:val="none" w:sz="0" w:space="0" w:color="auto"/>
        <w:right w:val="none" w:sz="0" w:space="0" w:color="auto"/>
      </w:divBdr>
    </w:div>
    <w:div w:id="1682245446">
      <w:marLeft w:val="0"/>
      <w:marRight w:val="0"/>
      <w:marTop w:val="0"/>
      <w:marBottom w:val="0"/>
      <w:divBdr>
        <w:top w:val="none" w:sz="0" w:space="0" w:color="auto"/>
        <w:left w:val="none" w:sz="0" w:space="0" w:color="auto"/>
        <w:bottom w:val="none" w:sz="0" w:space="0" w:color="auto"/>
        <w:right w:val="none" w:sz="0" w:space="0" w:color="auto"/>
      </w:divBdr>
    </w:div>
    <w:div w:id="1682245447">
      <w:marLeft w:val="0"/>
      <w:marRight w:val="0"/>
      <w:marTop w:val="0"/>
      <w:marBottom w:val="0"/>
      <w:divBdr>
        <w:top w:val="none" w:sz="0" w:space="0" w:color="auto"/>
        <w:left w:val="none" w:sz="0" w:space="0" w:color="auto"/>
        <w:bottom w:val="none" w:sz="0" w:space="0" w:color="auto"/>
        <w:right w:val="none" w:sz="0" w:space="0" w:color="auto"/>
      </w:divBdr>
    </w:div>
    <w:div w:id="1682245448">
      <w:marLeft w:val="0"/>
      <w:marRight w:val="0"/>
      <w:marTop w:val="0"/>
      <w:marBottom w:val="0"/>
      <w:divBdr>
        <w:top w:val="none" w:sz="0" w:space="0" w:color="auto"/>
        <w:left w:val="none" w:sz="0" w:space="0" w:color="auto"/>
        <w:bottom w:val="none" w:sz="0" w:space="0" w:color="auto"/>
        <w:right w:val="none" w:sz="0" w:space="0" w:color="auto"/>
      </w:divBdr>
    </w:div>
    <w:div w:id="1682245449">
      <w:marLeft w:val="0"/>
      <w:marRight w:val="0"/>
      <w:marTop w:val="0"/>
      <w:marBottom w:val="0"/>
      <w:divBdr>
        <w:top w:val="none" w:sz="0" w:space="0" w:color="auto"/>
        <w:left w:val="none" w:sz="0" w:space="0" w:color="auto"/>
        <w:bottom w:val="none" w:sz="0" w:space="0" w:color="auto"/>
        <w:right w:val="none" w:sz="0" w:space="0" w:color="auto"/>
      </w:divBdr>
    </w:div>
    <w:div w:id="1682245450">
      <w:marLeft w:val="0"/>
      <w:marRight w:val="0"/>
      <w:marTop w:val="0"/>
      <w:marBottom w:val="0"/>
      <w:divBdr>
        <w:top w:val="none" w:sz="0" w:space="0" w:color="auto"/>
        <w:left w:val="none" w:sz="0" w:space="0" w:color="auto"/>
        <w:bottom w:val="none" w:sz="0" w:space="0" w:color="auto"/>
        <w:right w:val="none" w:sz="0" w:space="0" w:color="auto"/>
      </w:divBdr>
    </w:div>
    <w:div w:id="1682245451">
      <w:marLeft w:val="0"/>
      <w:marRight w:val="0"/>
      <w:marTop w:val="0"/>
      <w:marBottom w:val="0"/>
      <w:divBdr>
        <w:top w:val="none" w:sz="0" w:space="0" w:color="auto"/>
        <w:left w:val="none" w:sz="0" w:space="0" w:color="auto"/>
        <w:bottom w:val="none" w:sz="0" w:space="0" w:color="auto"/>
        <w:right w:val="none" w:sz="0" w:space="0" w:color="auto"/>
      </w:divBdr>
    </w:div>
    <w:div w:id="1682245452">
      <w:marLeft w:val="0"/>
      <w:marRight w:val="0"/>
      <w:marTop w:val="0"/>
      <w:marBottom w:val="0"/>
      <w:divBdr>
        <w:top w:val="none" w:sz="0" w:space="0" w:color="auto"/>
        <w:left w:val="none" w:sz="0" w:space="0" w:color="auto"/>
        <w:bottom w:val="none" w:sz="0" w:space="0" w:color="auto"/>
        <w:right w:val="none" w:sz="0" w:space="0" w:color="auto"/>
      </w:divBdr>
    </w:div>
    <w:div w:id="1682245453">
      <w:marLeft w:val="0"/>
      <w:marRight w:val="0"/>
      <w:marTop w:val="0"/>
      <w:marBottom w:val="0"/>
      <w:divBdr>
        <w:top w:val="none" w:sz="0" w:space="0" w:color="auto"/>
        <w:left w:val="none" w:sz="0" w:space="0" w:color="auto"/>
        <w:bottom w:val="none" w:sz="0" w:space="0" w:color="auto"/>
        <w:right w:val="none" w:sz="0" w:space="0" w:color="auto"/>
      </w:divBdr>
    </w:div>
    <w:div w:id="1682245454">
      <w:marLeft w:val="0"/>
      <w:marRight w:val="0"/>
      <w:marTop w:val="0"/>
      <w:marBottom w:val="0"/>
      <w:divBdr>
        <w:top w:val="none" w:sz="0" w:space="0" w:color="auto"/>
        <w:left w:val="none" w:sz="0" w:space="0" w:color="auto"/>
        <w:bottom w:val="none" w:sz="0" w:space="0" w:color="auto"/>
        <w:right w:val="none" w:sz="0" w:space="0" w:color="auto"/>
      </w:divBdr>
    </w:div>
    <w:div w:id="1682245455">
      <w:marLeft w:val="0"/>
      <w:marRight w:val="0"/>
      <w:marTop w:val="0"/>
      <w:marBottom w:val="0"/>
      <w:divBdr>
        <w:top w:val="none" w:sz="0" w:space="0" w:color="auto"/>
        <w:left w:val="none" w:sz="0" w:space="0" w:color="auto"/>
        <w:bottom w:val="none" w:sz="0" w:space="0" w:color="auto"/>
        <w:right w:val="none" w:sz="0" w:space="0" w:color="auto"/>
      </w:divBdr>
    </w:div>
    <w:div w:id="1682245456">
      <w:marLeft w:val="0"/>
      <w:marRight w:val="0"/>
      <w:marTop w:val="0"/>
      <w:marBottom w:val="0"/>
      <w:divBdr>
        <w:top w:val="none" w:sz="0" w:space="0" w:color="auto"/>
        <w:left w:val="none" w:sz="0" w:space="0" w:color="auto"/>
        <w:bottom w:val="none" w:sz="0" w:space="0" w:color="auto"/>
        <w:right w:val="none" w:sz="0" w:space="0" w:color="auto"/>
      </w:divBdr>
    </w:div>
    <w:div w:id="1682245457">
      <w:marLeft w:val="0"/>
      <w:marRight w:val="0"/>
      <w:marTop w:val="0"/>
      <w:marBottom w:val="0"/>
      <w:divBdr>
        <w:top w:val="none" w:sz="0" w:space="0" w:color="auto"/>
        <w:left w:val="none" w:sz="0" w:space="0" w:color="auto"/>
        <w:bottom w:val="none" w:sz="0" w:space="0" w:color="auto"/>
        <w:right w:val="none" w:sz="0" w:space="0" w:color="auto"/>
      </w:divBdr>
    </w:div>
    <w:div w:id="1682245458">
      <w:marLeft w:val="0"/>
      <w:marRight w:val="0"/>
      <w:marTop w:val="0"/>
      <w:marBottom w:val="0"/>
      <w:divBdr>
        <w:top w:val="none" w:sz="0" w:space="0" w:color="auto"/>
        <w:left w:val="none" w:sz="0" w:space="0" w:color="auto"/>
        <w:bottom w:val="none" w:sz="0" w:space="0" w:color="auto"/>
        <w:right w:val="none" w:sz="0" w:space="0" w:color="auto"/>
      </w:divBdr>
    </w:div>
    <w:div w:id="1682245459">
      <w:marLeft w:val="0"/>
      <w:marRight w:val="0"/>
      <w:marTop w:val="0"/>
      <w:marBottom w:val="0"/>
      <w:divBdr>
        <w:top w:val="none" w:sz="0" w:space="0" w:color="auto"/>
        <w:left w:val="none" w:sz="0" w:space="0" w:color="auto"/>
        <w:bottom w:val="none" w:sz="0" w:space="0" w:color="auto"/>
        <w:right w:val="none" w:sz="0" w:space="0" w:color="auto"/>
      </w:divBdr>
    </w:div>
    <w:div w:id="1682245460">
      <w:marLeft w:val="0"/>
      <w:marRight w:val="0"/>
      <w:marTop w:val="0"/>
      <w:marBottom w:val="0"/>
      <w:divBdr>
        <w:top w:val="none" w:sz="0" w:space="0" w:color="auto"/>
        <w:left w:val="none" w:sz="0" w:space="0" w:color="auto"/>
        <w:bottom w:val="none" w:sz="0" w:space="0" w:color="auto"/>
        <w:right w:val="none" w:sz="0" w:space="0" w:color="auto"/>
      </w:divBdr>
    </w:div>
    <w:div w:id="1682245461">
      <w:marLeft w:val="0"/>
      <w:marRight w:val="0"/>
      <w:marTop w:val="0"/>
      <w:marBottom w:val="0"/>
      <w:divBdr>
        <w:top w:val="none" w:sz="0" w:space="0" w:color="auto"/>
        <w:left w:val="none" w:sz="0" w:space="0" w:color="auto"/>
        <w:bottom w:val="none" w:sz="0" w:space="0" w:color="auto"/>
        <w:right w:val="none" w:sz="0" w:space="0" w:color="auto"/>
      </w:divBdr>
    </w:div>
    <w:div w:id="1682245462">
      <w:marLeft w:val="0"/>
      <w:marRight w:val="0"/>
      <w:marTop w:val="0"/>
      <w:marBottom w:val="0"/>
      <w:divBdr>
        <w:top w:val="none" w:sz="0" w:space="0" w:color="auto"/>
        <w:left w:val="none" w:sz="0" w:space="0" w:color="auto"/>
        <w:bottom w:val="none" w:sz="0" w:space="0" w:color="auto"/>
        <w:right w:val="none" w:sz="0" w:space="0" w:color="auto"/>
      </w:divBdr>
    </w:div>
    <w:div w:id="1682245463">
      <w:marLeft w:val="0"/>
      <w:marRight w:val="0"/>
      <w:marTop w:val="0"/>
      <w:marBottom w:val="0"/>
      <w:divBdr>
        <w:top w:val="none" w:sz="0" w:space="0" w:color="auto"/>
        <w:left w:val="none" w:sz="0" w:space="0" w:color="auto"/>
        <w:bottom w:val="none" w:sz="0" w:space="0" w:color="auto"/>
        <w:right w:val="none" w:sz="0" w:space="0" w:color="auto"/>
      </w:divBdr>
    </w:div>
    <w:div w:id="1682245464">
      <w:marLeft w:val="0"/>
      <w:marRight w:val="0"/>
      <w:marTop w:val="0"/>
      <w:marBottom w:val="0"/>
      <w:divBdr>
        <w:top w:val="none" w:sz="0" w:space="0" w:color="auto"/>
        <w:left w:val="none" w:sz="0" w:space="0" w:color="auto"/>
        <w:bottom w:val="none" w:sz="0" w:space="0" w:color="auto"/>
        <w:right w:val="none" w:sz="0" w:space="0" w:color="auto"/>
      </w:divBdr>
    </w:div>
    <w:div w:id="1682245465">
      <w:marLeft w:val="0"/>
      <w:marRight w:val="0"/>
      <w:marTop w:val="0"/>
      <w:marBottom w:val="0"/>
      <w:divBdr>
        <w:top w:val="none" w:sz="0" w:space="0" w:color="auto"/>
        <w:left w:val="none" w:sz="0" w:space="0" w:color="auto"/>
        <w:bottom w:val="none" w:sz="0" w:space="0" w:color="auto"/>
        <w:right w:val="none" w:sz="0" w:space="0" w:color="auto"/>
      </w:divBdr>
    </w:div>
    <w:div w:id="1682245466">
      <w:marLeft w:val="0"/>
      <w:marRight w:val="0"/>
      <w:marTop w:val="0"/>
      <w:marBottom w:val="0"/>
      <w:divBdr>
        <w:top w:val="none" w:sz="0" w:space="0" w:color="auto"/>
        <w:left w:val="none" w:sz="0" w:space="0" w:color="auto"/>
        <w:bottom w:val="none" w:sz="0" w:space="0" w:color="auto"/>
        <w:right w:val="none" w:sz="0" w:space="0" w:color="auto"/>
      </w:divBdr>
    </w:div>
    <w:div w:id="1682245467">
      <w:marLeft w:val="0"/>
      <w:marRight w:val="0"/>
      <w:marTop w:val="0"/>
      <w:marBottom w:val="0"/>
      <w:divBdr>
        <w:top w:val="none" w:sz="0" w:space="0" w:color="auto"/>
        <w:left w:val="none" w:sz="0" w:space="0" w:color="auto"/>
        <w:bottom w:val="none" w:sz="0" w:space="0" w:color="auto"/>
        <w:right w:val="none" w:sz="0" w:space="0" w:color="auto"/>
      </w:divBdr>
    </w:div>
    <w:div w:id="1682245468">
      <w:marLeft w:val="0"/>
      <w:marRight w:val="0"/>
      <w:marTop w:val="0"/>
      <w:marBottom w:val="0"/>
      <w:divBdr>
        <w:top w:val="none" w:sz="0" w:space="0" w:color="auto"/>
        <w:left w:val="none" w:sz="0" w:space="0" w:color="auto"/>
        <w:bottom w:val="none" w:sz="0" w:space="0" w:color="auto"/>
        <w:right w:val="none" w:sz="0" w:space="0" w:color="auto"/>
      </w:divBdr>
    </w:div>
    <w:div w:id="1682245469">
      <w:marLeft w:val="0"/>
      <w:marRight w:val="0"/>
      <w:marTop w:val="0"/>
      <w:marBottom w:val="0"/>
      <w:divBdr>
        <w:top w:val="none" w:sz="0" w:space="0" w:color="auto"/>
        <w:left w:val="none" w:sz="0" w:space="0" w:color="auto"/>
        <w:bottom w:val="none" w:sz="0" w:space="0" w:color="auto"/>
        <w:right w:val="none" w:sz="0" w:space="0" w:color="auto"/>
      </w:divBdr>
    </w:div>
    <w:div w:id="1682245470">
      <w:marLeft w:val="0"/>
      <w:marRight w:val="0"/>
      <w:marTop w:val="0"/>
      <w:marBottom w:val="0"/>
      <w:divBdr>
        <w:top w:val="none" w:sz="0" w:space="0" w:color="auto"/>
        <w:left w:val="none" w:sz="0" w:space="0" w:color="auto"/>
        <w:bottom w:val="none" w:sz="0" w:space="0" w:color="auto"/>
        <w:right w:val="none" w:sz="0" w:space="0" w:color="auto"/>
      </w:divBdr>
    </w:div>
    <w:div w:id="1682245471">
      <w:marLeft w:val="0"/>
      <w:marRight w:val="0"/>
      <w:marTop w:val="0"/>
      <w:marBottom w:val="0"/>
      <w:divBdr>
        <w:top w:val="none" w:sz="0" w:space="0" w:color="auto"/>
        <w:left w:val="none" w:sz="0" w:space="0" w:color="auto"/>
        <w:bottom w:val="none" w:sz="0" w:space="0" w:color="auto"/>
        <w:right w:val="none" w:sz="0" w:space="0" w:color="auto"/>
      </w:divBdr>
    </w:div>
    <w:div w:id="1682245472">
      <w:marLeft w:val="0"/>
      <w:marRight w:val="0"/>
      <w:marTop w:val="0"/>
      <w:marBottom w:val="0"/>
      <w:divBdr>
        <w:top w:val="none" w:sz="0" w:space="0" w:color="auto"/>
        <w:left w:val="none" w:sz="0" w:space="0" w:color="auto"/>
        <w:bottom w:val="none" w:sz="0" w:space="0" w:color="auto"/>
        <w:right w:val="none" w:sz="0" w:space="0" w:color="auto"/>
      </w:divBdr>
    </w:div>
    <w:div w:id="1682245473">
      <w:marLeft w:val="0"/>
      <w:marRight w:val="0"/>
      <w:marTop w:val="0"/>
      <w:marBottom w:val="0"/>
      <w:divBdr>
        <w:top w:val="none" w:sz="0" w:space="0" w:color="auto"/>
        <w:left w:val="none" w:sz="0" w:space="0" w:color="auto"/>
        <w:bottom w:val="none" w:sz="0" w:space="0" w:color="auto"/>
        <w:right w:val="none" w:sz="0" w:space="0" w:color="auto"/>
      </w:divBdr>
    </w:div>
    <w:div w:id="1682245474">
      <w:marLeft w:val="0"/>
      <w:marRight w:val="0"/>
      <w:marTop w:val="0"/>
      <w:marBottom w:val="0"/>
      <w:divBdr>
        <w:top w:val="none" w:sz="0" w:space="0" w:color="auto"/>
        <w:left w:val="none" w:sz="0" w:space="0" w:color="auto"/>
        <w:bottom w:val="none" w:sz="0" w:space="0" w:color="auto"/>
        <w:right w:val="none" w:sz="0" w:space="0" w:color="auto"/>
      </w:divBdr>
    </w:div>
    <w:div w:id="1682245475">
      <w:marLeft w:val="0"/>
      <w:marRight w:val="0"/>
      <w:marTop w:val="0"/>
      <w:marBottom w:val="0"/>
      <w:divBdr>
        <w:top w:val="none" w:sz="0" w:space="0" w:color="auto"/>
        <w:left w:val="none" w:sz="0" w:space="0" w:color="auto"/>
        <w:bottom w:val="none" w:sz="0" w:space="0" w:color="auto"/>
        <w:right w:val="none" w:sz="0" w:space="0" w:color="auto"/>
      </w:divBdr>
    </w:div>
    <w:div w:id="1682245476">
      <w:marLeft w:val="0"/>
      <w:marRight w:val="0"/>
      <w:marTop w:val="0"/>
      <w:marBottom w:val="0"/>
      <w:divBdr>
        <w:top w:val="none" w:sz="0" w:space="0" w:color="auto"/>
        <w:left w:val="none" w:sz="0" w:space="0" w:color="auto"/>
        <w:bottom w:val="none" w:sz="0" w:space="0" w:color="auto"/>
        <w:right w:val="none" w:sz="0" w:space="0" w:color="auto"/>
      </w:divBdr>
    </w:div>
    <w:div w:id="1682245477">
      <w:marLeft w:val="0"/>
      <w:marRight w:val="0"/>
      <w:marTop w:val="0"/>
      <w:marBottom w:val="0"/>
      <w:divBdr>
        <w:top w:val="none" w:sz="0" w:space="0" w:color="auto"/>
        <w:left w:val="none" w:sz="0" w:space="0" w:color="auto"/>
        <w:bottom w:val="none" w:sz="0" w:space="0" w:color="auto"/>
        <w:right w:val="none" w:sz="0" w:space="0" w:color="auto"/>
      </w:divBdr>
    </w:div>
    <w:div w:id="1682245478">
      <w:marLeft w:val="0"/>
      <w:marRight w:val="0"/>
      <w:marTop w:val="0"/>
      <w:marBottom w:val="0"/>
      <w:divBdr>
        <w:top w:val="none" w:sz="0" w:space="0" w:color="auto"/>
        <w:left w:val="none" w:sz="0" w:space="0" w:color="auto"/>
        <w:bottom w:val="none" w:sz="0" w:space="0" w:color="auto"/>
        <w:right w:val="none" w:sz="0" w:space="0" w:color="auto"/>
      </w:divBdr>
    </w:div>
    <w:div w:id="1682245479">
      <w:marLeft w:val="0"/>
      <w:marRight w:val="0"/>
      <w:marTop w:val="0"/>
      <w:marBottom w:val="0"/>
      <w:divBdr>
        <w:top w:val="none" w:sz="0" w:space="0" w:color="auto"/>
        <w:left w:val="none" w:sz="0" w:space="0" w:color="auto"/>
        <w:bottom w:val="none" w:sz="0" w:space="0" w:color="auto"/>
        <w:right w:val="none" w:sz="0" w:space="0" w:color="auto"/>
      </w:divBdr>
    </w:div>
    <w:div w:id="1682245480">
      <w:marLeft w:val="0"/>
      <w:marRight w:val="0"/>
      <w:marTop w:val="0"/>
      <w:marBottom w:val="0"/>
      <w:divBdr>
        <w:top w:val="none" w:sz="0" w:space="0" w:color="auto"/>
        <w:left w:val="none" w:sz="0" w:space="0" w:color="auto"/>
        <w:bottom w:val="none" w:sz="0" w:space="0" w:color="auto"/>
        <w:right w:val="none" w:sz="0" w:space="0" w:color="auto"/>
      </w:divBdr>
    </w:div>
    <w:div w:id="1682245481">
      <w:marLeft w:val="0"/>
      <w:marRight w:val="0"/>
      <w:marTop w:val="0"/>
      <w:marBottom w:val="0"/>
      <w:divBdr>
        <w:top w:val="none" w:sz="0" w:space="0" w:color="auto"/>
        <w:left w:val="none" w:sz="0" w:space="0" w:color="auto"/>
        <w:bottom w:val="none" w:sz="0" w:space="0" w:color="auto"/>
        <w:right w:val="none" w:sz="0" w:space="0" w:color="auto"/>
      </w:divBdr>
    </w:div>
    <w:div w:id="1682245482">
      <w:marLeft w:val="0"/>
      <w:marRight w:val="0"/>
      <w:marTop w:val="0"/>
      <w:marBottom w:val="0"/>
      <w:divBdr>
        <w:top w:val="none" w:sz="0" w:space="0" w:color="auto"/>
        <w:left w:val="none" w:sz="0" w:space="0" w:color="auto"/>
        <w:bottom w:val="none" w:sz="0" w:space="0" w:color="auto"/>
        <w:right w:val="none" w:sz="0" w:space="0" w:color="auto"/>
      </w:divBdr>
    </w:div>
    <w:div w:id="1682245483">
      <w:marLeft w:val="0"/>
      <w:marRight w:val="0"/>
      <w:marTop w:val="0"/>
      <w:marBottom w:val="0"/>
      <w:divBdr>
        <w:top w:val="none" w:sz="0" w:space="0" w:color="auto"/>
        <w:left w:val="none" w:sz="0" w:space="0" w:color="auto"/>
        <w:bottom w:val="none" w:sz="0" w:space="0" w:color="auto"/>
        <w:right w:val="none" w:sz="0" w:space="0" w:color="auto"/>
      </w:divBdr>
    </w:div>
    <w:div w:id="1682245484">
      <w:marLeft w:val="0"/>
      <w:marRight w:val="0"/>
      <w:marTop w:val="0"/>
      <w:marBottom w:val="0"/>
      <w:divBdr>
        <w:top w:val="none" w:sz="0" w:space="0" w:color="auto"/>
        <w:left w:val="none" w:sz="0" w:space="0" w:color="auto"/>
        <w:bottom w:val="none" w:sz="0" w:space="0" w:color="auto"/>
        <w:right w:val="none" w:sz="0" w:space="0" w:color="auto"/>
      </w:divBdr>
    </w:div>
    <w:div w:id="1682245485">
      <w:marLeft w:val="0"/>
      <w:marRight w:val="0"/>
      <w:marTop w:val="0"/>
      <w:marBottom w:val="0"/>
      <w:divBdr>
        <w:top w:val="none" w:sz="0" w:space="0" w:color="auto"/>
        <w:left w:val="none" w:sz="0" w:space="0" w:color="auto"/>
        <w:bottom w:val="none" w:sz="0" w:space="0" w:color="auto"/>
        <w:right w:val="none" w:sz="0" w:space="0" w:color="auto"/>
      </w:divBdr>
    </w:div>
    <w:div w:id="1682245486">
      <w:marLeft w:val="0"/>
      <w:marRight w:val="0"/>
      <w:marTop w:val="0"/>
      <w:marBottom w:val="0"/>
      <w:divBdr>
        <w:top w:val="none" w:sz="0" w:space="0" w:color="auto"/>
        <w:left w:val="none" w:sz="0" w:space="0" w:color="auto"/>
        <w:bottom w:val="none" w:sz="0" w:space="0" w:color="auto"/>
        <w:right w:val="none" w:sz="0" w:space="0" w:color="auto"/>
      </w:divBdr>
    </w:div>
    <w:div w:id="1682245487">
      <w:marLeft w:val="0"/>
      <w:marRight w:val="0"/>
      <w:marTop w:val="0"/>
      <w:marBottom w:val="0"/>
      <w:divBdr>
        <w:top w:val="none" w:sz="0" w:space="0" w:color="auto"/>
        <w:left w:val="none" w:sz="0" w:space="0" w:color="auto"/>
        <w:bottom w:val="none" w:sz="0" w:space="0" w:color="auto"/>
        <w:right w:val="none" w:sz="0" w:space="0" w:color="auto"/>
      </w:divBdr>
    </w:div>
    <w:div w:id="1682245488">
      <w:marLeft w:val="0"/>
      <w:marRight w:val="0"/>
      <w:marTop w:val="0"/>
      <w:marBottom w:val="0"/>
      <w:divBdr>
        <w:top w:val="none" w:sz="0" w:space="0" w:color="auto"/>
        <w:left w:val="none" w:sz="0" w:space="0" w:color="auto"/>
        <w:bottom w:val="none" w:sz="0" w:space="0" w:color="auto"/>
        <w:right w:val="none" w:sz="0" w:space="0" w:color="auto"/>
      </w:divBdr>
    </w:div>
    <w:div w:id="1682245489">
      <w:marLeft w:val="0"/>
      <w:marRight w:val="0"/>
      <w:marTop w:val="0"/>
      <w:marBottom w:val="0"/>
      <w:divBdr>
        <w:top w:val="none" w:sz="0" w:space="0" w:color="auto"/>
        <w:left w:val="none" w:sz="0" w:space="0" w:color="auto"/>
        <w:bottom w:val="none" w:sz="0" w:space="0" w:color="auto"/>
        <w:right w:val="none" w:sz="0" w:space="0" w:color="auto"/>
      </w:divBdr>
    </w:div>
    <w:div w:id="1682245490">
      <w:marLeft w:val="0"/>
      <w:marRight w:val="0"/>
      <w:marTop w:val="0"/>
      <w:marBottom w:val="0"/>
      <w:divBdr>
        <w:top w:val="none" w:sz="0" w:space="0" w:color="auto"/>
        <w:left w:val="none" w:sz="0" w:space="0" w:color="auto"/>
        <w:bottom w:val="none" w:sz="0" w:space="0" w:color="auto"/>
        <w:right w:val="none" w:sz="0" w:space="0" w:color="auto"/>
      </w:divBdr>
    </w:div>
    <w:div w:id="1682245491">
      <w:marLeft w:val="0"/>
      <w:marRight w:val="0"/>
      <w:marTop w:val="0"/>
      <w:marBottom w:val="0"/>
      <w:divBdr>
        <w:top w:val="none" w:sz="0" w:space="0" w:color="auto"/>
        <w:left w:val="none" w:sz="0" w:space="0" w:color="auto"/>
        <w:bottom w:val="none" w:sz="0" w:space="0" w:color="auto"/>
        <w:right w:val="none" w:sz="0" w:space="0" w:color="auto"/>
      </w:divBdr>
    </w:div>
    <w:div w:id="1682245492">
      <w:marLeft w:val="0"/>
      <w:marRight w:val="0"/>
      <w:marTop w:val="0"/>
      <w:marBottom w:val="0"/>
      <w:divBdr>
        <w:top w:val="none" w:sz="0" w:space="0" w:color="auto"/>
        <w:left w:val="none" w:sz="0" w:space="0" w:color="auto"/>
        <w:bottom w:val="none" w:sz="0" w:space="0" w:color="auto"/>
        <w:right w:val="none" w:sz="0" w:space="0" w:color="auto"/>
      </w:divBdr>
    </w:div>
    <w:div w:id="1682245493">
      <w:marLeft w:val="0"/>
      <w:marRight w:val="0"/>
      <w:marTop w:val="0"/>
      <w:marBottom w:val="0"/>
      <w:divBdr>
        <w:top w:val="none" w:sz="0" w:space="0" w:color="auto"/>
        <w:left w:val="none" w:sz="0" w:space="0" w:color="auto"/>
        <w:bottom w:val="none" w:sz="0" w:space="0" w:color="auto"/>
        <w:right w:val="none" w:sz="0" w:space="0" w:color="auto"/>
      </w:divBdr>
    </w:div>
    <w:div w:id="1682245494">
      <w:marLeft w:val="0"/>
      <w:marRight w:val="0"/>
      <w:marTop w:val="0"/>
      <w:marBottom w:val="0"/>
      <w:divBdr>
        <w:top w:val="none" w:sz="0" w:space="0" w:color="auto"/>
        <w:left w:val="none" w:sz="0" w:space="0" w:color="auto"/>
        <w:bottom w:val="none" w:sz="0" w:space="0" w:color="auto"/>
        <w:right w:val="none" w:sz="0" w:space="0" w:color="auto"/>
      </w:divBdr>
    </w:div>
    <w:div w:id="1682245495">
      <w:marLeft w:val="0"/>
      <w:marRight w:val="0"/>
      <w:marTop w:val="0"/>
      <w:marBottom w:val="0"/>
      <w:divBdr>
        <w:top w:val="none" w:sz="0" w:space="0" w:color="auto"/>
        <w:left w:val="none" w:sz="0" w:space="0" w:color="auto"/>
        <w:bottom w:val="none" w:sz="0" w:space="0" w:color="auto"/>
        <w:right w:val="none" w:sz="0" w:space="0" w:color="auto"/>
      </w:divBdr>
    </w:div>
    <w:div w:id="1682245496">
      <w:marLeft w:val="0"/>
      <w:marRight w:val="0"/>
      <w:marTop w:val="0"/>
      <w:marBottom w:val="0"/>
      <w:divBdr>
        <w:top w:val="none" w:sz="0" w:space="0" w:color="auto"/>
        <w:left w:val="none" w:sz="0" w:space="0" w:color="auto"/>
        <w:bottom w:val="none" w:sz="0" w:space="0" w:color="auto"/>
        <w:right w:val="none" w:sz="0" w:space="0" w:color="auto"/>
      </w:divBdr>
    </w:div>
    <w:div w:id="1682245497">
      <w:marLeft w:val="0"/>
      <w:marRight w:val="0"/>
      <w:marTop w:val="0"/>
      <w:marBottom w:val="0"/>
      <w:divBdr>
        <w:top w:val="none" w:sz="0" w:space="0" w:color="auto"/>
        <w:left w:val="none" w:sz="0" w:space="0" w:color="auto"/>
        <w:bottom w:val="none" w:sz="0" w:space="0" w:color="auto"/>
        <w:right w:val="none" w:sz="0" w:space="0" w:color="auto"/>
      </w:divBdr>
    </w:div>
    <w:div w:id="1682245498">
      <w:marLeft w:val="0"/>
      <w:marRight w:val="0"/>
      <w:marTop w:val="0"/>
      <w:marBottom w:val="0"/>
      <w:divBdr>
        <w:top w:val="none" w:sz="0" w:space="0" w:color="auto"/>
        <w:left w:val="none" w:sz="0" w:space="0" w:color="auto"/>
        <w:bottom w:val="none" w:sz="0" w:space="0" w:color="auto"/>
        <w:right w:val="none" w:sz="0" w:space="0" w:color="auto"/>
      </w:divBdr>
    </w:div>
    <w:div w:id="1682245499">
      <w:marLeft w:val="0"/>
      <w:marRight w:val="0"/>
      <w:marTop w:val="0"/>
      <w:marBottom w:val="0"/>
      <w:divBdr>
        <w:top w:val="none" w:sz="0" w:space="0" w:color="auto"/>
        <w:left w:val="none" w:sz="0" w:space="0" w:color="auto"/>
        <w:bottom w:val="none" w:sz="0" w:space="0" w:color="auto"/>
        <w:right w:val="none" w:sz="0" w:space="0" w:color="auto"/>
      </w:divBdr>
    </w:div>
    <w:div w:id="1682245500">
      <w:marLeft w:val="0"/>
      <w:marRight w:val="0"/>
      <w:marTop w:val="0"/>
      <w:marBottom w:val="0"/>
      <w:divBdr>
        <w:top w:val="none" w:sz="0" w:space="0" w:color="auto"/>
        <w:left w:val="none" w:sz="0" w:space="0" w:color="auto"/>
        <w:bottom w:val="none" w:sz="0" w:space="0" w:color="auto"/>
        <w:right w:val="none" w:sz="0" w:space="0" w:color="auto"/>
      </w:divBdr>
    </w:div>
    <w:div w:id="1682245501">
      <w:marLeft w:val="0"/>
      <w:marRight w:val="0"/>
      <w:marTop w:val="0"/>
      <w:marBottom w:val="0"/>
      <w:divBdr>
        <w:top w:val="none" w:sz="0" w:space="0" w:color="auto"/>
        <w:left w:val="none" w:sz="0" w:space="0" w:color="auto"/>
        <w:bottom w:val="none" w:sz="0" w:space="0" w:color="auto"/>
        <w:right w:val="none" w:sz="0" w:space="0" w:color="auto"/>
      </w:divBdr>
    </w:div>
    <w:div w:id="1682245502">
      <w:marLeft w:val="0"/>
      <w:marRight w:val="0"/>
      <w:marTop w:val="0"/>
      <w:marBottom w:val="0"/>
      <w:divBdr>
        <w:top w:val="none" w:sz="0" w:space="0" w:color="auto"/>
        <w:left w:val="none" w:sz="0" w:space="0" w:color="auto"/>
        <w:bottom w:val="none" w:sz="0" w:space="0" w:color="auto"/>
        <w:right w:val="none" w:sz="0" w:space="0" w:color="auto"/>
      </w:divBdr>
    </w:div>
    <w:div w:id="1682245503">
      <w:marLeft w:val="0"/>
      <w:marRight w:val="0"/>
      <w:marTop w:val="0"/>
      <w:marBottom w:val="0"/>
      <w:divBdr>
        <w:top w:val="none" w:sz="0" w:space="0" w:color="auto"/>
        <w:left w:val="none" w:sz="0" w:space="0" w:color="auto"/>
        <w:bottom w:val="none" w:sz="0" w:space="0" w:color="auto"/>
        <w:right w:val="none" w:sz="0" w:space="0" w:color="auto"/>
      </w:divBdr>
    </w:div>
    <w:div w:id="1682245504">
      <w:marLeft w:val="0"/>
      <w:marRight w:val="0"/>
      <w:marTop w:val="0"/>
      <w:marBottom w:val="0"/>
      <w:divBdr>
        <w:top w:val="none" w:sz="0" w:space="0" w:color="auto"/>
        <w:left w:val="none" w:sz="0" w:space="0" w:color="auto"/>
        <w:bottom w:val="none" w:sz="0" w:space="0" w:color="auto"/>
        <w:right w:val="none" w:sz="0" w:space="0" w:color="auto"/>
      </w:divBdr>
    </w:div>
    <w:div w:id="1682245505">
      <w:marLeft w:val="0"/>
      <w:marRight w:val="0"/>
      <w:marTop w:val="0"/>
      <w:marBottom w:val="0"/>
      <w:divBdr>
        <w:top w:val="none" w:sz="0" w:space="0" w:color="auto"/>
        <w:left w:val="none" w:sz="0" w:space="0" w:color="auto"/>
        <w:bottom w:val="none" w:sz="0" w:space="0" w:color="auto"/>
        <w:right w:val="none" w:sz="0" w:space="0" w:color="auto"/>
      </w:divBdr>
    </w:div>
    <w:div w:id="1682245506">
      <w:marLeft w:val="0"/>
      <w:marRight w:val="0"/>
      <w:marTop w:val="0"/>
      <w:marBottom w:val="0"/>
      <w:divBdr>
        <w:top w:val="none" w:sz="0" w:space="0" w:color="auto"/>
        <w:left w:val="none" w:sz="0" w:space="0" w:color="auto"/>
        <w:bottom w:val="none" w:sz="0" w:space="0" w:color="auto"/>
        <w:right w:val="none" w:sz="0" w:space="0" w:color="auto"/>
      </w:divBdr>
    </w:div>
    <w:div w:id="1682245507">
      <w:marLeft w:val="0"/>
      <w:marRight w:val="0"/>
      <w:marTop w:val="0"/>
      <w:marBottom w:val="0"/>
      <w:divBdr>
        <w:top w:val="none" w:sz="0" w:space="0" w:color="auto"/>
        <w:left w:val="none" w:sz="0" w:space="0" w:color="auto"/>
        <w:bottom w:val="none" w:sz="0" w:space="0" w:color="auto"/>
        <w:right w:val="none" w:sz="0" w:space="0" w:color="auto"/>
      </w:divBdr>
    </w:div>
    <w:div w:id="1682245508">
      <w:marLeft w:val="0"/>
      <w:marRight w:val="0"/>
      <w:marTop w:val="0"/>
      <w:marBottom w:val="0"/>
      <w:divBdr>
        <w:top w:val="none" w:sz="0" w:space="0" w:color="auto"/>
        <w:left w:val="none" w:sz="0" w:space="0" w:color="auto"/>
        <w:bottom w:val="none" w:sz="0" w:space="0" w:color="auto"/>
        <w:right w:val="none" w:sz="0" w:space="0" w:color="auto"/>
      </w:divBdr>
    </w:div>
    <w:div w:id="1682245509">
      <w:marLeft w:val="0"/>
      <w:marRight w:val="0"/>
      <w:marTop w:val="0"/>
      <w:marBottom w:val="0"/>
      <w:divBdr>
        <w:top w:val="none" w:sz="0" w:space="0" w:color="auto"/>
        <w:left w:val="none" w:sz="0" w:space="0" w:color="auto"/>
        <w:bottom w:val="none" w:sz="0" w:space="0" w:color="auto"/>
        <w:right w:val="none" w:sz="0" w:space="0" w:color="auto"/>
      </w:divBdr>
    </w:div>
    <w:div w:id="1682245510">
      <w:marLeft w:val="0"/>
      <w:marRight w:val="0"/>
      <w:marTop w:val="0"/>
      <w:marBottom w:val="0"/>
      <w:divBdr>
        <w:top w:val="none" w:sz="0" w:space="0" w:color="auto"/>
        <w:left w:val="none" w:sz="0" w:space="0" w:color="auto"/>
        <w:bottom w:val="none" w:sz="0" w:space="0" w:color="auto"/>
        <w:right w:val="none" w:sz="0" w:space="0" w:color="auto"/>
      </w:divBdr>
    </w:div>
    <w:div w:id="1682245511">
      <w:marLeft w:val="0"/>
      <w:marRight w:val="0"/>
      <w:marTop w:val="0"/>
      <w:marBottom w:val="0"/>
      <w:divBdr>
        <w:top w:val="none" w:sz="0" w:space="0" w:color="auto"/>
        <w:left w:val="none" w:sz="0" w:space="0" w:color="auto"/>
        <w:bottom w:val="none" w:sz="0" w:space="0" w:color="auto"/>
        <w:right w:val="none" w:sz="0" w:space="0" w:color="auto"/>
      </w:divBdr>
    </w:div>
    <w:div w:id="1682245512">
      <w:marLeft w:val="0"/>
      <w:marRight w:val="0"/>
      <w:marTop w:val="0"/>
      <w:marBottom w:val="0"/>
      <w:divBdr>
        <w:top w:val="none" w:sz="0" w:space="0" w:color="auto"/>
        <w:left w:val="none" w:sz="0" w:space="0" w:color="auto"/>
        <w:bottom w:val="none" w:sz="0" w:space="0" w:color="auto"/>
        <w:right w:val="none" w:sz="0" w:space="0" w:color="auto"/>
      </w:divBdr>
    </w:div>
    <w:div w:id="1682245513">
      <w:marLeft w:val="0"/>
      <w:marRight w:val="0"/>
      <w:marTop w:val="0"/>
      <w:marBottom w:val="0"/>
      <w:divBdr>
        <w:top w:val="none" w:sz="0" w:space="0" w:color="auto"/>
        <w:left w:val="none" w:sz="0" w:space="0" w:color="auto"/>
        <w:bottom w:val="none" w:sz="0" w:space="0" w:color="auto"/>
        <w:right w:val="none" w:sz="0" w:space="0" w:color="auto"/>
      </w:divBdr>
    </w:div>
    <w:div w:id="1682245514">
      <w:marLeft w:val="0"/>
      <w:marRight w:val="0"/>
      <w:marTop w:val="0"/>
      <w:marBottom w:val="0"/>
      <w:divBdr>
        <w:top w:val="none" w:sz="0" w:space="0" w:color="auto"/>
        <w:left w:val="none" w:sz="0" w:space="0" w:color="auto"/>
        <w:bottom w:val="none" w:sz="0" w:space="0" w:color="auto"/>
        <w:right w:val="none" w:sz="0" w:space="0" w:color="auto"/>
      </w:divBdr>
    </w:div>
    <w:div w:id="1682245515">
      <w:marLeft w:val="0"/>
      <w:marRight w:val="0"/>
      <w:marTop w:val="0"/>
      <w:marBottom w:val="0"/>
      <w:divBdr>
        <w:top w:val="none" w:sz="0" w:space="0" w:color="auto"/>
        <w:left w:val="none" w:sz="0" w:space="0" w:color="auto"/>
        <w:bottom w:val="none" w:sz="0" w:space="0" w:color="auto"/>
        <w:right w:val="none" w:sz="0" w:space="0" w:color="auto"/>
      </w:divBdr>
    </w:div>
    <w:div w:id="1682245516">
      <w:marLeft w:val="0"/>
      <w:marRight w:val="0"/>
      <w:marTop w:val="0"/>
      <w:marBottom w:val="0"/>
      <w:divBdr>
        <w:top w:val="none" w:sz="0" w:space="0" w:color="auto"/>
        <w:left w:val="none" w:sz="0" w:space="0" w:color="auto"/>
        <w:bottom w:val="none" w:sz="0" w:space="0" w:color="auto"/>
        <w:right w:val="none" w:sz="0" w:space="0" w:color="auto"/>
      </w:divBdr>
    </w:div>
    <w:div w:id="1682245517">
      <w:marLeft w:val="0"/>
      <w:marRight w:val="0"/>
      <w:marTop w:val="0"/>
      <w:marBottom w:val="0"/>
      <w:divBdr>
        <w:top w:val="none" w:sz="0" w:space="0" w:color="auto"/>
        <w:left w:val="none" w:sz="0" w:space="0" w:color="auto"/>
        <w:bottom w:val="none" w:sz="0" w:space="0" w:color="auto"/>
        <w:right w:val="none" w:sz="0" w:space="0" w:color="auto"/>
      </w:divBdr>
    </w:div>
    <w:div w:id="1682245518">
      <w:marLeft w:val="0"/>
      <w:marRight w:val="0"/>
      <w:marTop w:val="0"/>
      <w:marBottom w:val="0"/>
      <w:divBdr>
        <w:top w:val="none" w:sz="0" w:space="0" w:color="auto"/>
        <w:left w:val="none" w:sz="0" w:space="0" w:color="auto"/>
        <w:bottom w:val="none" w:sz="0" w:space="0" w:color="auto"/>
        <w:right w:val="none" w:sz="0" w:space="0" w:color="auto"/>
      </w:divBdr>
    </w:div>
    <w:div w:id="1682245519">
      <w:marLeft w:val="0"/>
      <w:marRight w:val="0"/>
      <w:marTop w:val="0"/>
      <w:marBottom w:val="0"/>
      <w:divBdr>
        <w:top w:val="none" w:sz="0" w:space="0" w:color="auto"/>
        <w:left w:val="none" w:sz="0" w:space="0" w:color="auto"/>
        <w:bottom w:val="none" w:sz="0" w:space="0" w:color="auto"/>
        <w:right w:val="none" w:sz="0" w:space="0" w:color="auto"/>
      </w:divBdr>
    </w:div>
    <w:div w:id="1682245520">
      <w:marLeft w:val="0"/>
      <w:marRight w:val="0"/>
      <w:marTop w:val="0"/>
      <w:marBottom w:val="0"/>
      <w:divBdr>
        <w:top w:val="none" w:sz="0" w:space="0" w:color="auto"/>
        <w:left w:val="none" w:sz="0" w:space="0" w:color="auto"/>
        <w:bottom w:val="none" w:sz="0" w:space="0" w:color="auto"/>
        <w:right w:val="none" w:sz="0" w:space="0" w:color="auto"/>
      </w:divBdr>
    </w:div>
    <w:div w:id="1682245521">
      <w:marLeft w:val="0"/>
      <w:marRight w:val="0"/>
      <w:marTop w:val="0"/>
      <w:marBottom w:val="0"/>
      <w:divBdr>
        <w:top w:val="none" w:sz="0" w:space="0" w:color="auto"/>
        <w:left w:val="none" w:sz="0" w:space="0" w:color="auto"/>
        <w:bottom w:val="none" w:sz="0" w:space="0" w:color="auto"/>
        <w:right w:val="none" w:sz="0" w:space="0" w:color="auto"/>
      </w:divBdr>
    </w:div>
    <w:div w:id="1682245522">
      <w:marLeft w:val="0"/>
      <w:marRight w:val="0"/>
      <w:marTop w:val="0"/>
      <w:marBottom w:val="0"/>
      <w:divBdr>
        <w:top w:val="none" w:sz="0" w:space="0" w:color="auto"/>
        <w:left w:val="none" w:sz="0" w:space="0" w:color="auto"/>
        <w:bottom w:val="none" w:sz="0" w:space="0" w:color="auto"/>
        <w:right w:val="none" w:sz="0" w:space="0" w:color="auto"/>
      </w:divBdr>
    </w:div>
    <w:div w:id="1682245523">
      <w:marLeft w:val="0"/>
      <w:marRight w:val="0"/>
      <w:marTop w:val="0"/>
      <w:marBottom w:val="0"/>
      <w:divBdr>
        <w:top w:val="none" w:sz="0" w:space="0" w:color="auto"/>
        <w:left w:val="none" w:sz="0" w:space="0" w:color="auto"/>
        <w:bottom w:val="none" w:sz="0" w:space="0" w:color="auto"/>
        <w:right w:val="none" w:sz="0" w:space="0" w:color="auto"/>
      </w:divBdr>
    </w:div>
    <w:div w:id="1682245524">
      <w:marLeft w:val="0"/>
      <w:marRight w:val="0"/>
      <w:marTop w:val="0"/>
      <w:marBottom w:val="0"/>
      <w:divBdr>
        <w:top w:val="none" w:sz="0" w:space="0" w:color="auto"/>
        <w:left w:val="none" w:sz="0" w:space="0" w:color="auto"/>
        <w:bottom w:val="none" w:sz="0" w:space="0" w:color="auto"/>
        <w:right w:val="none" w:sz="0" w:space="0" w:color="auto"/>
      </w:divBdr>
    </w:div>
    <w:div w:id="1682245525">
      <w:marLeft w:val="0"/>
      <w:marRight w:val="0"/>
      <w:marTop w:val="0"/>
      <w:marBottom w:val="0"/>
      <w:divBdr>
        <w:top w:val="none" w:sz="0" w:space="0" w:color="auto"/>
        <w:left w:val="none" w:sz="0" w:space="0" w:color="auto"/>
        <w:bottom w:val="none" w:sz="0" w:space="0" w:color="auto"/>
        <w:right w:val="none" w:sz="0" w:space="0" w:color="auto"/>
      </w:divBdr>
    </w:div>
    <w:div w:id="1682245526">
      <w:marLeft w:val="0"/>
      <w:marRight w:val="0"/>
      <w:marTop w:val="0"/>
      <w:marBottom w:val="0"/>
      <w:divBdr>
        <w:top w:val="none" w:sz="0" w:space="0" w:color="auto"/>
        <w:left w:val="none" w:sz="0" w:space="0" w:color="auto"/>
        <w:bottom w:val="none" w:sz="0" w:space="0" w:color="auto"/>
        <w:right w:val="none" w:sz="0" w:space="0" w:color="auto"/>
      </w:divBdr>
    </w:div>
    <w:div w:id="1682245527">
      <w:marLeft w:val="0"/>
      <w:marRight w:val="0"/>
      <w:marTop w:val="0"/>
      <w:marBottom w:val="0"/>
      <w:divBdr>
        <w:top w:val="none" w:sz="0" w:space="0" w:color="auto"/>
        <w:left w:val="none" w:sz="0" w:space="0" w:color="auto"/>
        <w:bottom w:val="none" w:sz="0" w:space="0" w:color="auto"/>
        <w:right w:val="none" w:sz="0" w:space="0" w:color="auto"/>
      </w:divBdr>
    </w:div>
    <w:div w:id="1682245528">
      <w:marLeft w:val="0"/>
      <w:marRight w:val="0"/>
      <w:marTop w:val="0"/>
      <w:marBottom w:val="0"/>
      <w:divBdr>
        <w:top w:val="none" w:sz="0" w:space="0" w:color="auto"/>
        <w:left w:val="none" w:sz="0" w:space="0" w:color="auto"/>
        <w:bottom w:val="none" w:sz="0" w:space="0" w:color="auto"/>
        <w:right w:val="none" w:sz="0" w:space="0" w:color="auto"/>
      </w:divBdr>
    </w:div>
    <w:div w:id="1682245529">
      <w:marLeft w:val="0"/>
      <w:marRight w:val="0"/>
      <w:marTop w:val="0"/>
      <w:marBottom w:val="0"/>
      <w:divBdr>
        <w:top w:val="none" w:sz="0" w:space="0" w:color="auto"/>
        <w:left w:val="none" w:sz="0" w:space="0" w:color="auto"/>
        <w:bottom w:val="none" w:sz="0" w:space="0" w:color="auto"/>
        <w:right w:val="none" w:sz="0" w:space="0" w:color="auto"/>
      </w:divBdr>
    </w:div>
    <w:div w:id="1682245530">
      <w:marLeft w:val="0"/>
      <w:marRight w:val="0"/>
      <w:marTop w:val="0"/>
      <w:marBottom w:val="0"/>
      <w:divBdr>
        <w:top w:val="none" w:sz="0" w:space="0" w:color="auto"/>
        <w:left w:val="none" w:sz="0" w:space="0" w:color="auto"/>
        <w:bottom w:val="none" w:sz="0" w:space="0" w:color="auto"/>
        <w:right w:val="none" w:sz="0" w:space="0" w:color="auto"/>
      </w:divBdr>
    </w:div>
    <w:div w:id="1682245531">
      <w:marLeft w:val="0"/>
      <w:marRight w:val="0"/>
      <w:marTop w:val="0"/>
      <w:marBottom w:val="0"/>
      <w:divBdr>
        <w:top w:val="none" w:sz="0" w:space="0" w:color="auto"/>
        <w:left w:val="none" w:sz="0" w:space="0" w:color="auto"/>
        <w:bottom w:val="none" w:sz="0" w:space="0" w:color="auto"/>
        <w:right w:val="none" w:sz="0" w:space="0" w:color="auto"/>
      </w:divBdr>
    </w:div>
    <w:div w:id="1682245532">
      <w:marLeft w:val="0"/>
      <w:marRight w:val="0"/>
      <w:marTop w:val="0"/>
      <w:marBottom w:val="0"/>
      <w:divBdr>
        <w:top w:val="none" w:sz="0" w:space="0" w:color="auto"/>
        <w:left w:val="none" w:sz="0" w:space="0" w:color="auto"/>
        <w:bottom w:val="none" w:sz="0" w:space="0" w:color="auto"/>
        <w:right w:val="none" w:sz="0" w:space="0" w:color="auto"/>
      </w:divBdr>
    </w:div>
    <w:div w:id="1682245533">
      <w:marLeft w:val="0"/>
      <w:marRight w:val="0"/>
      <w:marTop w:val="0"/>
      <w:marBottom w:val="0"/>
      <w:divBdr>
        <w:top w:val="none" w:sz="0" w:space="0" w:color="auto"/>
        <w:left w:val="none" w:sz="0" w:space="0" w:color="auto"/>
        <w:bottom w:val="none" w:sz="0" w:space="0" w:color="auto"/>
        <w:right w:val="none" w:sz="0" w:space="0" w:color="auto"/>
      </w:divBdr>
    </w:div>
    <w:div w:id="1682245534">
      <w:marLeft w:val="0"/>
      <w:marRight w:val="0"/>
      <w:marTop w:val="0"/>
      <w:marBottom w:val="0"/>
      <w:divBdr>
        <w:top w:val="none" w:sz="0" w:space="0" w:color="auto"/>
        <w:left w:val="none" w:sz="0" w:space="0" w:color="auto"/>
        <w:bottom w:val="none" w:sz="0" w:space="0" w:color="auto"/>
        <w:right w:val="none" w:sz="0" w:space="0" w:color="auto"/>
      </w:divBdr>
    </w:div>
    <w:div w:id="1682245535">
      <w:marLeft w:val="0"/>
      <w:marRight w:val="0"/>
      <w:marTop w:val="0"/>
      <w:marBottom w:val="0"/>
      <w:divBdr>
        <w:top w:val="none" w:sz="0" w:space="0" w:color="auto"/>
        <w:left w:val="none" w:sz="0" w:space="0" w:color="auto"/>
        <w:bottom w:val="none" w:sz="0" w:space="0" w:color="auto"/>
        <w:right w:val="none" w:sz="0" w:space="0" w:color="auto"/>
      </w:divBdr>
    </w:div>
    <w:div w:id="1682245536">
      <w:marLeft w:val="0"/>
      <w:marRight w:val="0"/>
      <w:marTop w:val="0"/>
      <w:marBottom w:val="0"/>
      <w:divBdr>
        <w:top w:val="none" w:sz="0" w:space="0" w:color="auto"/>
        <w:left w:val="none" w:sz="0" w:space="0" w:color="auto"/>
        <w:bottom w:val="none" w:sz="0" w:space="0" w:color="auto"/>
        <w:right w:val="none" w:sz="0" w:space="0" w:color="auto"/>
      </w:divBdr>
    </w:div>
    <w:div w:id="1682245537">
      <w:marLeft w:val="0"/>
      <w:marRight w:val="0"/>
      <w:marTop w:val="0"/>
      <w:marBottom w:val="0"/>
      <w:divBdr>
        <w:top w:val="none" w:sz="0" w:space="0" w:color="auto"/>
        <w:left w:val="none" w:sz="0" w:space="0" w:color="auto"/>
        <w:bottom w:val="none" w:sz="0" w:space="0" w:color="auto"/>
        <w:right w:val="none" w:sz="0" w:space="0" w:color="auto"/>
      </w:divBdr>
    </w:div>
    <w:div w:id="1682245538">
      <w:marLeft w:val="0"/>
      <w:marRight w:val="0"/>
      <w:marTop w:val="0"/>
      <w:marBottom w:val="0"/>
      <w:divBdr>
        <w:top w:val="none" w:sz="0" w:space="0" w:color="auto"/>
        <w:left w:val="none" w:sz="0" w:space="0" w:color="auto"/>
        <w:bottom w:val="none" w:sz="0" w:space="0" w:color="auto"/>
        <w:right w:val="none" w:sz="0" w:space="0" w:color="auto"/>
      </w:divBdr>
    </w:div>
    <w:div w:id="1682245539">
      <w:marLeft w:val="0"/>
      <w:marRight w:val="0"/>
      <w:marTop w:val="0"/>
      <w:marBottom w:val="0"/>
      <w:divBdr>
        <w:top w:val="none" w:sz="0" w:space="0" w:color="auto"/>
        <w:left w:val="none" w:sz="0" w:space="0" w:color="auto"/>
        <w:bottom w:val="none" w:sz="0" w:space="0" w:color="auto"/>
        <w:right w:val="none" w:sz="0" w:space="0" w:color="auto"/>
      </w:divBdr>
    </w:div>
    <w:div w:id="1682245540">
      <w:marLeft w:val="0"/>
      <w:marRight w:val="0"/>
      <w:marTop w:val="0"/>
      <w:marBottom w:val="0"/>
      <w:divBdr>
        <w:top w:val="none" w:sz="0" w:space="0" w:color="auto"/>
        <w:left w:val="none" w:sz="0" w:space="0" w:color="auto"/>
        <w:bottom w:val="none" w:sz="0" w:space="0" w:color="auto"/>
        <w:right w:val="none" w:sz="0" w:space="0" w:color="auto"/>
      </w:divBdr>
    </w:div>
    <w:div w:id="1682245541">
      <w:marLeft w:val="0"/>
      <w:marRight w:val="0"/>
      <w:marTop w:val="0"/>
      <w:marBottom w:val="0"/>
      <w:divBdr>
        <w:top w:val="none" w:sz="0" w:space="0" w:color="auto"/>
        <w:left w:val="none" w:sz="0" w:space="0" w:color="auto"/>
        <w:bottom w:val="none" w:sz="0" w:space="0" w:color="auto"/>
        <w:right w:val="none" w:sz="0" w:space="0" w:color="auto"/>
      </w:divBdr>
    </w:div>
    <w:div w:id="1682245542">
      <w:marLeft w:val="0"/>
      <w:marRight w:val="0"/>
      <w:marTop w:val="0"/>
      <w:marBottom w:val="0"/>
      <w:divBdr>
        <w:top w:val="none" w:sz="0" w:space="0" w:color="auto"/>
        <w:left w:val="none" w:sz="0" w:space="0" w:color="auto"/>
        <w:bottom w:val="none" w:sz="0" w:space="0" w:color="auto"/>
        <w:right w:val="none" w:sz="0" w:space="0" w:color="auto"/>
      </w:divBdr>
    </w:div>
    <w:div w:id="1682245543">
      <w:marLeft w:val="0"/>
      <w:marRight w:val="0"/>
      <w:marTop w:val="0"/>
      <w:marBottom w:val="0"/>
      <w:divBdr>
        <w:top w:val="none" w:sz="0" w:space="0" w:color="auto"/>
        <w:left w:val="none" w:sz="0" w:space="0" w:color="auto"/>
        <w:bottom w:val="none" w:sz="0" w:space="0" w:color="auto"/>
        <w:right w:val="none" w:sz="0" w:space="0" w:color="auto"/>
      </w:divBdr>
    </w:div>
    <w:div w:id="1682245544">
      <w:marLeft w:val="0"/>
      <w:marRight w:val="0"/>
      <w:marTop w:val="0"/>
      <w:marBottom w:val="0"/>
      <w:divBdr>
        <w:top w:val="none" w:sz="0" w:space="0" w:color="auto"/>
        <w:left w:val="none" w:sz="0" w:space="0" w:color="auto"/>
        <w:bottom w:val="none" w:sz="0" w:space="0" w:color="auto"/>
        <w:right w:val="none" w:sz="0" w:space="0" w:color="auto"/>
      </w:divBdr>
    </w:div>
    <w:div w:id="1682245545">
      <w:marLeft w:val="0"/>
      <w:marRight w:val="0"/>
      <w:marTop w:val="0"/>
      <w:marBottom w:val="0"/>
      <w:divBdr>
        <w:top w:val="none" w:sz="0" w:space="0" w:color="auto"/>
        <w:left w:val="none" w:sz="0" w:space="0" w:color="auto"/>
        <w:bottom w:val="none" w:sz="0" w:space="0" w:color="auto"/>
        <w:right w:val="none" w:sz="0" w:space="0" w:color="auto"/>
      </w:divBdr>
    </w:div>
    <w:div w:id="1682245546">
      <w:marLeft w:val="0"/>
      <w:marRight w:val="0"/>
      <w:marTop w:val="0"/>
      <w:marBottom w:val="0"/>
      <w:divBdr>
        <w:top w:val="none" w:sz="0" w:space="0" w:color="auto"/>
        <w:left w:val="none" w:sz="0" w:space="0" w:color="auto"/>
        <w:bottom w:val="none" w:sz="0" w:space="0" w:color="auto"/>
        <w:right w:val="none" w:sz="0" w:space="0" w:color="auto"/>
      </w:divBdr>
    </w:div>
    <w:div w:id="1682245547">
      <w:marLeft w:val="0"/>
      <w:marRight w:val="0"/>
      <w:marTop w:val="0"/>
      <w:marBottom w:val="0"/>
      <w:divBdr>
        <w:top w:val="none" w:sz="0" w:space="0" w:color="auto"/>
        <w:left w:val="none" w:sz="0" w:space="0" w:color="auto"/>
        <w:bottom w:val="none" w:sz="0" w:space="0" w:color="auto"/>
        <w:right w:val="none" w:sz="0" w:space="0" w:color="auto"/>
      </w:divBdr>
    </w:div>
    <w:div w:id="1682245548">
      <w:marLeft w:val="0"/>
      <w:marRight w:val="0"/>
      <w:marTop w:val="0"/>
      <w:marBottom w:val="0"/>
      <w:divBdr>
        <w:top w:val="none" w:sz="0" w:space="0" w:color="auto"/>
        <w:left w:val="none" w:sz="0" w:space="0" w:color="auto"/>
        <w:bottom w:val="none" w:sz="0" w:space="0" w:color="auto"/>
        <w:right w:val="none" w:sz="0" w:space="0" w:color="auto"/>
      </w:divBdr>
    </w:div>
    <w:div w:id="1682245549">
      <w:marLeft w:val="0"/>
      <w:marRight w:val="0"/>
      <w:marTop w:val="0"/>
      <w:marBottom w:val="0"/>
      <w:divBdr>
        <w:top w:val="none" w:sz="0" w:space="0" w:color="auto"/>
        <w:left w:val="none" w:sz="0" w:space="0" w:color="auto"/>
        <w:bottom w:val="none" w:sz="0" w:space="0" w:color="auto"/>
        <w:right w:val="none" w:sz="0" w:space="0" w:color="auto"/>
      </w:divBdr>
    </w:div>
    <w:div w:id="1682245550">
      <w:marLeft w:val="0"/>
      <w:marRight w:val="0"/>
      <w:marTop w:val="0"/>
      <w:marBottom w:val="0"/>
      <w:divBdr>
        <w:top w:val="none" w:sz="0" w:space="0" w:color="auto"/>
        <w:left w:val="none" w:sz="0" w:space="0" w:color="auto"/>
        <w:bottom w:val="none" w:sz="0" w:space="0" w:color="auto"/>
        <w:right w:val="none" w:sz="0" w:space="0" w:color="auto"/>
      </w:divBdr>
    </w:div>
    <w:div w:id="1682245551">
      <w:marLeft w:val="0"/>
      <w:marRight w:val="0"/>
      <w:marTop w:val="0"/>
      <w:marBottom w:val="0"/>
      <w:divBdr>
        <w:top w:val="none" w:sz="0" w:space="0" w:color="auto"/>
        <w:left w:val="none" w:sz="0" w:space="0" w:color="auto"/>
        <w:bottom w:val="none" w:sz="0" w:space="0" w:color="auto"/>
        <w:right w:val="none" w:sz="0" w:space="0" w:color="auto"/>
      </w:divBdr>
    </w:div>
    <w:div w:id="1682245552">
      <w:marLeft w:val="0"/>
      <w:marRight w:val="0"/>
      <w:marTop w:val="0"/>
      <w:marBottom w:val="0"/>
      <w:divBdr>
        <w:top w:val="none" w:sz="0" w:space="0" w:color="auto"/>
        <w:left w:val="none" w:sz="0" w:space="0" w:color="auto"/>
        <w:bottom w:val="none" w:sz="0" w:space="0" w:color="auto"/>
        <w:right w:val="none" w:sz="0" w:space="0" w:color="auto"/>
      </w:divBdr>
    </w:div>
    <w:div w:id="1682245553">
      <w:marLeft w:val="0"/>
      <w:marRight w:val="0"/>
      <w:marTop w:val="0"/>
      <w:marBottom w:val="0"/>
      <w:divBdr>
        <w:top w:val="none" w:sz="0" w:space="0" w:color="auto"/>
        <w:left w:val="none" w:sz="0" w:space="0" w:color="auto"/>
        <w:bottom w:val="none" w:sz="0" w:space="0" w:color="auto"/>
        <w:right w:val="none" w:sz="0" w:space="0" w:color="auto"/>
      </w:divBdr>
    </w:div>
    <w:div w:id="1682245554">
      <w:marLeft w:val="0"/>
      <w:marRight w:val="0"/>
      <w:marTop w:val="0"/>
      <w:marBottom w:val="0"/>
      <w:divBdr>
        <w:top w:val="none" w:sz="0" w:space="0" w:color="auto"/>
        <w:left w:val="none" w:sz="0" w:space="0" w:color="auto"/>
        <w:bottom w:val="none" w:sz="0" w:space="0" w:color="auto"/>
        <w:right w:val="none" w:sz="0" w:space="0" w:color="auto"/>
      </w:divBdr>
    </w:div>
    <w:div w:id="1682245555">
      <w:marLeft w:val="0"/>
      <w:marRight w:val="0"/>
      <w:marTop w:val="0"/>
      <w:marBottom w:val="0"/>
      <w:divBdr>
        <w:top w:val="none" w:sz="0" w:space="0" w:color="auto"/>
        <w:left w:val="none" w:sz="0" w:space="0" w:color="auto"/>
        <w:bottom w:val="none" w:sz="0" w:space="0" w:color="auto"/>
        <w:right w:val="none" w:sz="0" w:space="0" w:color="auto"/>
      </w:divBdr>
    </w:div>
    <w:div w:id="1682245556">
      <w:marLeft w:val="0"/>
      <w:marRight w:val="0"/>
      <w:marTop w:val="0"/>
      <w:marBottom w:val="0"/>
      <w:divBdr>
        <w:top w:val="none" w:sz="0" w:space="0" w:color="auto"/>
        <w:left w:val="none" w:sz="0" w:space="0" w:color="auto"/>
        <w:bottom w:val="none" w:sz="0" w:space="0" w:color="auto"/>
        <w:right w:val="none" w:sz="0" w:space="0" w:color="auto"/>
      </w:divBdr>
    </w:div>
    <w:div w:id="1682245557">
      <w:marLeft w:val="0"/>
      <w:marRight w:val="0"/>
      <w:marTop w:val="0"/>
      <w:marBottom w:val="0"/>
      <w:divBdr>
        <w:top w:val="none" w:sz="0" w:space="0" w:color="auto"/>
        <w:left w:val="none" w:sz="0" w:space="0" w:color="auto"/>
        <w:bottom w:val="none" w:sz="0" w:space="0" w:color="auto"/>
        <w:right w:val="none" w:sz="0" w:space="0" w:color="auto"/>
      </w:divBdr>
    </w:div>
    <w:div w:id="1682245558">
      <w:marLeft w:val="0"/>
      <w:marRight w:val="0"/>
      <w:marTop w:val="0"/>
      <w:marBottom w:val="0"/>
      <w:divBdr>
        <w:top w:val="none" w:sz="0" w:space="0" w:color="auto"/>
        <w:left w:val="none" w:sz="0" w:space="0" w:color="auto"/>
        <w:bottom w:val="none" w:sz="0" w:space="0" w:color="auto"/>
        <w:right w:val="none" w:sz="0" w:space="0" w:color="auto"/>
      </w:divBdr>
    </w:div>
    <w:div w:id="1682245559">
      <w:marLeft w:val="0"/>
      <w:marRight w:val="0"/>
      <w:marTop w:val="0"/>
      <w:marBottom w:val="0"/>
      <w:divBdr>
        <w:top w:val="none" w:sz="0" w:space="0" w:color="auto"/>
        <w:left w:val="none" w:sz="0" w:space="0" w:color="auto"/>
        <w:bottom w:val="none" w:sz="0" w:space="0" w:color="auto"/>
        <w:right w:val="none" w:sz="0" w:space="0" w:color="auto"/>
      </w:divBdr>
    </w:div>
    <w:div w:id="1682245560">
      <w:marLeft w:val="0"/>
      <w:marRight w:val="0"/>
      <w:marTop w:val="0"/>
      <w:marBottom w:val="0"/>
      <w:divBdr>
        <w:top w:val="none" w:sz="0" w:space="0" w:color="auto"/>
        <w:left w:val="none" w:sz="0" w:space="0" w:color="auto"/>
        <w:bottom w:val="none" w:sz="0" w:space="0" w:color="auto"/>
        <w:right w:val="none" w:sz="0" w:space="0" w:color="auto"/>
      </w:divBdr>
    </w:div>
    <w:div w:id="1682245561">
      <w:marLeft w:val="0"/>
      <w:marRight w:val="0"/>
      <w:marTop w:val="0"/>
      <w:marBottom w:val="0"/>
      <w:divBdr>
        <w:top w:val="none" w:sz="0" w:space="0" w:color="auto"/>
        <w:left w:val="none" w:sz="0" w:space="0" w:color="auto"/>
        <w:bottom w:val="none" w:sz="0" w:space="0" w:color="auto"/>
        <w:right w:val="none" w:sz="0" w:space="0" w:color="auto"/>
      </w:divBdr>
    </w:div>
    <w:div w:id="1682245562">
      <w:marLeft w:val="0"/>
      <w:marRight w:val="0"/>
      <w:marTop w:val="0"/>
      <w:marBottom w:val="0"/>
      <w:divBdr>
        <w:top w:val="none" w:sz="0" w:space="0" w:color="auto"/>
        <w:left w:val="none" w:sz="0" w:space="0" w:color="auto"/>
        <w:bottom w:val="none" w:sz="0" w:space="0" w:color="auto"/>
        <w:right w:val="none" w:sz="0" w:space="0" w:color="auto"/>
      </w:divBdr>
    </w:div>
    <w:div w:id="1682245563">
      <w:marLeft w:val="0"/>
      <w:marRight w:val="0"/>
      <w:marTop w:val="0"/>
      <w:marBottom w:val="0"/>
      <w:divBdr>
        <w:top w:val="none" w:sz="0" w:space="0" w:color="auto"/>
        <w:left w:val="none" w:sz="0" w:space="0" w:color="auto"/>
        <w:bottom w:val="none" w:sz="0" w:space="0" w:color="auto"/>
        <w:right w:val="none" w:sz="0" w:space="0" w:color="auto"/>
      </w:divBdr>
    </w:div>
    <w:div w:id="1682245564">
      <w:marLeft w:val="0"/>
      <w:marRight w:val="0"/>
      <w:marTop w:val="0"/>
      <w:marBottom w:val="0"/>
      <w:divBdr>
        <w:top w:val="none" w:sz="0" w:space="0" w:color="auto"/>
        <w:left w:val="none" w:sz="0" w:space="0" w:color="auto"/>
        <w:bottom w:val="none" w:sz="0" w:space="0" w:color="auto"/>
        <w:right w:val="none" w:sz="0" w:space="0" w:color="auto"/>
      </w:divBdr>
    </w:div>
    <w:div w:id="1682245565">
      <w:marLeft w:val="0"/>
      <w:marRight w:val="0"/>
      <w:marTop w:val="0"/>
      <w:marBottom w:val="0"/>
      <w:divBdr>
        <w:top w:val="none" w:sz="0" w:space="0" w:color="auto"/>
        <w:left w:val="none" w:sz="0" w:space="0" w:color="auto"/>
        <w:bottom w:val="none" w:sz="0" w:space="0" w:color="auto"/>
        <w:right w:val="none" w:sz="0" w:space="0" w:color="auto"/>
      </w:divBdr>
    </w:div>
    <w:div w:id="1682245566">
      <w:marLeft w:val="0"/>
      <w:marRight w:val="0"/>
      <w:marTop w:val="0"/>
      <w:marBottom w:val="0"/>
      <w:divBdr>
        <w:top w:val="none" w:sz="0" w:space="0" w:color="auto"/>
        <w:left w:val="none" w:sz="0" w:space="0" w:color="auto"/>
        <w:bottom w:val="none" w:sz="0" w:space="0" w:color="auto"/>
        <w:right w:val="none" w:sz="0" w:space="0" w:color="auto"/>
      </w:divBdr>
    </w:div>
    <w:div w:id="1682245567">
      <w:marLeft w:val="0"/>
      <w:marRight w:val="0"/>
      <w:marTop w:val="0"/>
      <w:marBottom w:val="0"/>
      <w:divBdr>
        <w:top w:val="none" w:sz="0" w:space="0" w:color="auto"/>
        <w:left w:val="none" w:sz="0" w:space="0" w:color="auto"/>
        <w:bottom w:val="none" w:sz="0" w:space="0" w:color="auto"/>
        <w:right w:val="none" w:sz="0" w:space="0" w:color="auto"/>
      </w:divBdr>
    </w:div>
    <w:div w:id="1682245568">
      <w:marLeft w:val="0"/>
      <w:marRight w:val="0"/>
      <w:marTop w:val="0"/>
      <w:marBottom w:val="0"/>
      <w:divBdr>
        <w:top w:val="none" w:sz="0" w:space="0" w:color="auto"/>
        <w:left w:val="none" w:sz="0" w:space="0" w:color="auto"/>
        <w:bottom w:val="none" w:sz="0" w:space="0" w:color="auto"/>
        <w:right w:val="none" w:sz="0" w:space="0" w:color="auto"/>
      </w:divBdr>
    </w:div>
    <w:div w:id="1682245569">
      <w:marLeft w:val="0"/>
      <w:marRight w:val="0"/>
      <w:marTop w:val="0"/>
      <w:marBottom w:val="0"/>
      <w:divBdr>
        <w:top w:val="none" w:sz="0" w:space="0" w:color="auto"/>
        <w:left w:val="none" w:sz="0" w:space="0" w:color="auto"/>
        <w:bottom w:val="none" w:sz="0" w:space="0" w:color="auto"/>
        <w:right w:val="none" w:sz="0" w:space="0" w:color="auto"/>
      </w:divBdr>
    </w:div>
    <w:div w:id="1682245570">
      <w:marLeft w:val="0"/>
      <w:marRight w:val="0"/>
      <w:marTop w:val="0"/>
      <w:marBottom w:val="0"/>
      <w:divBdr>
        <w:top w:val="none" w:sz="0" w:space="0" w:color="auto"/>
        <w:left w:val="none" w:sz="0" w:space="0" w:color="auto"/>
        <w:bottom w:val="none" w:sz="0" w:space="0" w:color="auto"/>
        <w:right w:val="none" w:sz="0" w:space="0" w:color="auto"/>
      </w:divBdr>
    </w:div>
    <w:div w:id="1682245571">
      <w:marLeft w:val="0"/>
      <w:marRight w:val="0"/>
      <w:marTop w:val="0"/>
      <w:marBottom w:val="0"/>
      <w:divBdr>
        <w:top w:val="none" w:sz="0" w:space="0" w:color="auto"/>
        <w:left w:val="none" w:sz="0" w:space="0" w:color="auto"/>
        <w:bottom w:val="none" w:sz="0" w:space="0" w:color="auto"/>
        <w:right w:val="none" w:sz="0" w:space="0" w:color="auto"/>
      </w:divBdr>
    </w:div>
    <w:div w:id="1682245572">
      <w:marLeft w:val="0"/>
      <w:marRight w:val="0"/>
      <w:marTop w:val="0"/>
      <w:marBottom w:val="0"/>
      <w:divBdr>
        <w:top w:val="none" w:sz="0" w:space="0" w:color="auto"/>
        <w:left w:val="none" w:sz="0" w:space="0" w:color="auto"/>
        <w:bottom w:val="none" w:sz="0" w:space="0" w:color="auto"/>
        <w:right w:val="none" w:sz="0" w:space="0" w:color="auto"/>
      </w:divBdr>
    </w:div>
    <w:div w:id="1682245573">
      <w:marLeft w:val="0"/>
      <w:marRight w:val="0"/>
      <w:marTop w:val="0"/>
      <w:marBottom w:val="0"/>
      <w:divBdr>
        <w:top w:val="none" w:sz="0" w:space="0" w:color="auto"/>
        <w:left w:val="none" w:sz="0" w:space="0" w:color="auto"/>
        <w:bottom w:val="none" w:sz="0" w:space="0" w:color="auto"/>
        <w:right w:val="none" w:sz="0" w:space="0" w:color="auto"/>
      </w:divBdr>
    </w:div>
    <w:div w:id="1682245574">
      <w:marLeft w:val="0"/>
      <w:marRight w:val="0"/>
      <w:marTop w:val="0"/>
      <w:marBottom w:val="0"/>
      <w:divBdr>
        <w:top w:val="none" w:sz="0" w:space="0" w:color="auto"/>
        <w:left w:val="none" w:sz="0" w:space="0" w:color="auto"/>
        <w:bottom w:val="none" w:sz="0" w:space="0" w:color="auto"/>
        <w:right w:val="none" w:sz="0" w:space="0" w:color="auto"/>
      </w:divBdr>
    </w:div>
    <w:div w:id="1682245575">
      <w:marLeft w:val="0"/>
      <w:marRight w:val="0"/>
      <w:marTop w:val="0"/>
      <w:marBottom w:val="0"/>
      <w:divBdr>
        <w:top w:val="none" w:sz="0" w:space="0" w:color="auto"/>
        <w:left w:val="none" w:sz="0" w:space="0" w:color="auto"/>
        <w:bottom w:val="none" w:sz="0" w:space="0" w:color="auto"/>
        <w:right w:val="none" w:sz="0" w:space="0" w:color="auto"/>
      </w:divBdr>
    </w:div>
    <w:div w:id="1682245576">
      <w:marLeft w:val="0"/>
      <w:marRight w:val="0"/>
      <w:marTop w:val="0"/>
      <w:marBottom w:val="0"/>
      <w:divBdr>
        <w:top w:val="none" w:sz="0" w:space="0" w:color="auto"/>
        <w:left w:val="none" w:sz="0" w:space="0" w:color="auto"/>
        <w:bottom w:val="none" w:sz="0" w:space="0" w:color="auto"/>
        <w:right w:val="none" w:sz="0" w:space="0" w:color="auto"/>
      </w:divBdr>
    </w:div>
    <w:div w:id="1682245577">
      <w:marLeft w:val="0"/>
      <w:marRight w:val="0"/>
      <w:marTop w:val="0"/>
      <w:marBottom w:val="0"/>
      <w:divBdr>
        <w:top w:val="none" w:sz="0" w:space="0" w:color="auto"/>
        <w:left w:val="none" w:sz="0" w:space="0" w:color="auto"/>
        <w:bottom w:val="none" w:sz="0" w:space="0" w:color="auto"/>
        <w:right w:val="none" w:sz="0" w:space="0" w:color="auto"/>
      </w:divBdr>
    </w:div>
    <w:div w:id="1682245578">
      <w:marLeft w:val="0"/>
      <w:marRight w:val="0"/>
      <w:marTop w:val="0"/>
      <w:marBottom w:val="0"/>
      <w:divBdr>
        <w:top w:val="none" w:sz="0" w:space="0" w:color="auto"/>
        <w:left w:val="none" w:sz="0" w:space="0" w:color="auto"/>
        <w:bottom w:val="none" w:sz="0" w:space="0" w:color="auto"/>
        <w:right w:val="none" w:sz="0" w:space="0" w:color="auto"/>
      </w:divBdr>
    </w:div>
    <w:div w:id="1682245579">
      <w:marLeft w:val="0"/>
      <w:marRight w:val="0"/>
      <w:marTop w:val="0"/>
      <w:marBottom w:val="0"/>
      <w:divBdr>
        <w:top w:val="none" w:sz="0" w:space="0" w:color="auto"/>
        <w:left w:val="none" w:sz="0" w:space="0" w:color="auto"/>
        <w:bottom w:val="none" w:sz="0" w:space="0" w:color="auto"/>
        <w:right w:val="none" w:sz="0" w:space="0" w:color="auto"/>
      </w:divBdr>
    </w:div>
    <w:div w:id="1682245580">
      <w:marLeft w:val="0"/>
      <w:marRight w:val="0"/>
      <w:marTop w:val="0"/>
      <w:marBottom w:val="0"/>
      <w:divBdr>
        <w:top w:val="none" w:sz="0" w:space="0" w:color="auto"/>
        <w:left w:val="none" w:sz="0" w:space="0" w:color="auto"/>
        <w:bottom w:val="none" w:sz="0" w:space="0" w:color="auto"/>
        <w:right w:val="none" w:sz="0" w:space="0" w:color="auto"/>
      </w:divBdr>
    </w:div>
    <w:div w:id="1682245581">
      <w:marLeft w:val="0"/>
      <w:marRight w:val="0"/>
      <w:marTop w:val="0"/>
      <w:marBottom w:val="0"/>
      <w:divBdr>
        <w:top w:val="none" w:sz="0" w:space="0" w:color="auto"/>
        <w:left w:val="none" w:sz="0" w:space="0" w:color="auto"/>
        <w:bottom w:val="none" w:sz="0" w:space="0" w:color="auto"/>
        <w:right w:val="none" w:sz="0" w:space="0" w:color="auto"/>
      </w:divBdr>
    </w:div>
    <w:div w:id="1682245582">
      <w:marLeft w:val="0"/>
      <w:marRight w:val="0"/>
      <w:marTop w:val="0"/>
      <w:marBottom w:val="0"/>
      <w:divBdr>
        <w:top w:val="none" w:sz="0" w:space="0" w:color="auto"/>
        <w:left w:val="none" w:sz="0" w:space="0" w:color="auto"/>
        <w:bottom w:val="none" w:sz="0" w:space="0" w:color="auto"/>
        <w:right w:val="none" w:sz="0" w:space="0" w:color="auto"/>
      </w:divBdr>
    </w:div>
    <w:div w:id="1682245583">
      <w:marLeft w:val="0"/>
      <w:marRight w:val="0"/>
      <w:marTop w:val="0"/>
      <w:marBottom w:val="0"/>
      <w:divBdr>
        <w:top w:val="none" w:sz="0" w:space="0" w:color="auto"/>
        <w:left w:val="none" w:sz="0" w:space="0" w:color="auto"/>
        <w:bottom w:val="none" w:sz="0" w:space="0" w:color="auto"/>
        <w:right w:val="none" w:sz="0" w:space="0" w:color="auto"/>
      </w:divBdr>
    </w:div>
    <w:div w:id="1682245584">
      <w:marLeft w:val="0"/>
      <w:marRight w:val="0"/>
      <w:marTop w:val="0"/>
      <w:marBottom w:val="0"/>
      <w:divBdr>
        <w:top w:val="none" w:sz="0" w:space="0" w:color="auto"/>
        <w:left w:val="none" w:sz="0" w:space="0" w:color="auto"/>
        <w:bottom w:val="none" w:sz="0" w:space="0" w:color="auto"/>
        <w:right w:val="none" w:sz="0" w:space="0" w:color="auto"/>
      </w:divBdr>
    </w:div>
    <w:div w:id="1682245585">
      <w:marLeft w:val="0"/>
      <w:marRight w:val="0"/>
      <w:marTop w:val="0"/>
      <w:marBottom w:val="0"/>
      <w:divBdr>
        <w:top w:val="none" w:sz="0" w:space="0" w:color="auto"/>
        <w:left w:val="none" w:sz="0" w:space="0" w:color="auto"/>
        <w:bottom w:val="none" w:sz="0" w:space="0" w:color="auto"/>
        <w:right w:val="none" w:sz="0" w:space="0" w:color="auto"/>
      </w:divBdr>
    </w:div>
    <w:div w:id="1682245586">
      <w:marLeft w:val="0"/>
      <w:marRight w:val="0"/>
      <w:marTop w:val="0"/>
      <w:marBottom w:val="0"/>
      <w:divBdr>
        <w:top w:val="none" w:sz="0" w:space="0" w:color="auto"/>
        <w:left w:val="none" w:sz="0" w:space="0" w:color="auto"/>
        <w:bottom w:val="none" w:sz="0" w:space="0" w:color="auto"/>
        <w:right w:val="none" w:sz="0" w:space="0" w:color="auto"/>
      </w:divBdr>
    </w:div>
    <w:div w:id="1682245587">
      <w:marLeft w:val="0"/>
      <w:marRight w:val="0"/>
      <w:marTop w:val="0"/>
      <w:marBottom w:val="0"/>
      <w:divBdr>
        <w:top w:val="none" w:sz="0" w:space="0" w:color="auto"/>
        <w:left w:val="none" w:sz="0" w:space="0" w:color="auto"/>
        <w:bottom w:val="none" w:sz="0" w:space="0" w:color="auto"/>
        <w:right w:val="none" w:sz="0" w:space="0" w:color="auto"/>
      </w:divBdr>
    </w:div>
    <w:div w:id="1682245588">
      <w:marLeft w:val="0"/>
      <w:marRight w:val="0"/>
      <w:marTop w:val="0"/>
      <w:marBottom w:val="0"/>
      <w:divBdr>
        <w:top w:val="none" w:sz="0" w:space="0" w:color="auto"/>
        <w:left w:val="none" w:sz="0" w:space="0" w:color="auto"/>
        <w:bottom w:val="none" w:sz="0" w:space="0" w:color="auto"/>
        <w:right w:val="none" w:sz="0" w:space="0" w:color="auto"/>
      </w:divBdr>
    </w:div>
    <w:div w:id="1682245589">
      <w:marLeft w:val="0"/>
      <w:marRight w:val="0"/>
      <w:marTop w:val="0"/>
      <w:marBottom w:val="0"/>
      <w:divBdr>
        <w:top w:val="none" w:sz="0" w:space="0" w:color="auto"/>
        <w:left w:val="none" w:sz="0" w:space="0" w:color="auto"/>
        <w:bottom w:val="none" w:sz="0" w:space="0" w:color="auto"/>
        <w:right w:val="none" w:sz="0" w:space="0" w:color="auto"/>
      </w:divBdr>
    </w:div>
    <w:div w:id="1682245590">
      <w:marLeft w:val="0"/>
      <w:marRight w:val="0"/>
      <w:marTop w:val="0"/>
      <w:marBottom w:val="0"/>
      <w:divBdr>
        <w:top w:val="none" w:sz="0" w:space="0" w:color="auto"/>
        <w:left w:val="none" w:sz="0" w:space="0" w:color="auto"/>
        <w:bottom w:val="none" w:sz="0" w:space="0" w:color="auto"/>
        <w:right w:val="none" w:sz="0" w:space="0" w:color="auto"/>
      </w:divBdr>
    </w:div>
    <w:div w:id="1682245591">
      <w:marLeft w:val="0"/>
      <w:marRight w:val="0"/>
      <w:marTop w:val="0"/>
      <w:marBottom w:val="0"/>
      <w:divBdr>
        <w:top w:val="none" w:sz="0" w:space="0" w:color="auto"/>
        <w:left w:val="none" w:sz="0" w:space="0" w:color="auto"/>
        <w:bottom w:val="none" w:sz="0" w:space="0" w:color="auto"/>
        <w:right w:val="none" w:sz="0" w:space="0" w:color="auto"/>
      </w:divBdr>
    </w:div>
    <w:div w:id="1682245592">
      <w:marLeft w:val="0"/>
      <w:marRight w:val="0"/>
      <w:marTop w:val="0"/>
      <w:marBottom w:val="0"/>
      <w:divBdr>
        <w:top w:val="none" w:sz="0" w:space="0" w:color="auto"/>
        <w:left w:val="none" w:sz="0" w:space="0" w:color="auto"/>
        <w:bottom w:val="none" w:sz="0" w:space="0" w:color="auto"/>
        <w:right w:val="none" w:sz="0" w:space="0" w:color="auto"/>
      </w:divBdr>
    </w:div>
    <w:div w:id="1682245593">
      <w:marLeft w:val="0"/>
      <w:marRight w:val="0"/>
      <w:marTop w:val="0"/>
      <w:marBottom w:val="0"/>
      <w:divBdr>
        <w:top w:val="none" w:sz="0" w:space="0" w:color="auto"/>
        <w:left w:val="none" w:sz="0" w:space="0" w:color="auto"/>
        <w:bottom w:val="none" w:sz="0" w:space="0" w:color="auto"/>
        <w:right w:val="none" w:sz="0" w:space="0" w:color="auto"/>
      </w:divBdr>
    </w:div>
    <w:div w:id="1682245594">
      <w:marLeft w:val="0"/>
      <w:marRight w:val="0"/>
      <w:marTop w:val="0"/>
      <w:marBottom w:val="0"/>
      <w:divBdr>
        <w:top w:val="none" w:sz="0" w:space="0" w:color="auto"/>
        <w:left w:val="none" w:sz="0" w:space="0" w:color="auto"/>
        <w:bottom w:val="none" w:sz="0" w:space="0" w:color="auto"/>
        <w:right w:val="none" w:sz="0" w:space="0" w:color="auto"/>
      </w:divBdr>
    </w:div>
    <w:div w:id="1682245595">
      <w:marLeft w:val="0"/>
      <w:marRight w:val="0"/>
      <w:marTop w:val="0"/>
      <w:marBottom w:val="0"/>
      <w:divBdr>
        <w:top w:val="none" w:sz="0" w:space="0" w:color="auto"/>
        <w:left w:val="none" w:sz="0" w:space="0" w:color="auto"/>
        <w:bottom w:val="none" w:sz="0" w:space="0" w:color="auto"/>
        <w:right w:val="none" w:sz="0" w:space="0" w:color="auto"/>
      </w:divBdr>
    </w:div>
    <w:div w:id="1682245596">
      <w:marLeft w:val="0"/>
      <w:marRight w:val="0"/>
      <w:marTop w:val="0"/>
      <w:marBottom w:val="0"/>
      <w:divBdr>
        <w:top w:val="none" w:sz="0" w:space="0" w:color="auto"/>
        <w:left w:val="none" w:sz="0" w:space="0" w:color="auto"/>
        <w:bottom w:val="none" w:sz="0" w:space="0" w:color="auto"/>
        <w:right w:val="none" w:sz="0" w:space="0" w:color="auto"/>
      </w:divBdr>
    </w:div>
    <w:div w:id="1682245597">
      <w:marLeft w:val="0"/>
      <w:marRight w:val="0"/>
      <w:marTop w:val="0"/>
      <w:marBottom w:val="0"/>
      <w:divBdr>
        <w:top w:val="none" w:sz="0" w:space="0" w:color="auto"/>
        <w:left w:val="none" w:sz="0" w:space="0" w:color="auto"/>
        <w:bottom w:val="none" w:sz="0" w:space="0" w:color="auto"/>
        <w:right w:val="none" w:sz="0" w:space="0" w:color="auto"/>
      </w:divBdr>
    </w:div>
    <w:div w:id="1682245598">
      <w:marLeft w:val="0"/>
      <w:marRight w:val="0"/>
      <w:marTop w:val="0"/>
      <w:marBottom w:val="0"/>
      <w:divBdr>
        <w:top w:val="none" w:sz="0" w:space="0" w:color="auto"/>
        <w:left w:val="none" w:sz="0" w:space="0" w:color="auto"/>
        <w:bottom w:val="none" w:sz="0" w:space="0" w:color="auto"/>
        <w:right w:val="none" w:sz="0" w:space="0" w:color="auto"/>
      </w:divBdr>
    </w:div>
    <w:div w:id="1682245599">
      <w:marLeft w:val="0"/>
      <w:marRight w:val="0"/>
      <w:marTop w:val="0"/>
      <w:marBottom w:val="0"/>
      <w:divBdr>
        <w:top w:val="none" w:sz="0" w:space="0" w:color="auto"/>
        <w:left w:val="none" w:sz="0" w:space="0" w:color="auto"/>
        <w:bottom w:val="none" w:sz="0" w:space="0" w:color="auto"/>
        <w:right w:val="none" w:sz="0" w:space="0" w:color="auto"/>
      </w:divBdr>
    </w:div>
    <w:div w:id="1682245600">
      <w:marLeft w:val="0"/>
      <w:marRight w:val="0"/>
      <w:marTop w:val="0"/>
      <w:marBottom w:val="0"/>
      <w:divBdr>
        <w:top w:val="none" w:sz="0" w:space="0" w:color="auto"/>
        <w:left w:val="none" w:sz="0" w:space="0" w:color="auto"/>
        <w:bottom w:val="none" w:sz="0" w:space="0" w:color="auto"/>
        <w:right w:val="none" w:sz="0" w:space="0" w:color="auto"/>
      </w:divBdr>
    </w:div>
    <w:div w:id="1682245601">
      <w:marLeft w:val="0"/>
      <w:marRight w:val="0"/>
      <w:marTop w:val="0"/>
      <w:marBottom w:val="0"/>
      <w:divBdr>
        <w:top w:val="none" w:sz="0" w:space="0" w:color="auto"/>
        <w:left w:val="none" w:sz="0" w:space="0" w:color="auto"/>
        <w:bottom w:val="none" w:sz="0" w:space="0" w:color="auto"/>
        <w:right w:val="none" w:sz="0" w:space="0" w:color="auto"/>
      </w:divBdr>
    </w:div>
    <w:div w:id="1682245602">
      <w:marLeft w:val="0"/>
      <w:marRight w:val="0"/>
      <w:marTop w:val="0"/>
      <w:marBottom w:val="0"/>
      <w:divBdr>
        <w:top w:val="none" w:sz="0" w:space="0" w:color="auto"/>
        <w:left w:val="none" w:sz="0" w:space="0" w:color="auto"/>
        <w:bottom w:val="none" w:sz="0" w:space="0" w:color="auto"/>
        <w:right w:val="none" w:sz="0" w:space="0" w:color="auto"/>
      </w:divBdr>
    </w:div>
    <w:div w:id="1682245603">
      <w:marLeft w:val="0"/>
      <w:marRight w:val="0"/>
      <w:marTop w:val="0"/>
      <w:marBottom w:val="0"/>
      <w:divBdr>
        <w:top w:val="none" w:sz="0" w:space="0" w:color="auto"/>
        <w:left w:val="none" w:sz="0" w:space="0" w:color="auto"/>
        <w:bottom w:val="none" w:sz="0" w:space="0" w:color="auto"/>
        <w:right w:val="none" w:sz="0" w:space="0" w:color="auto"/>
      </w:divBdr>
    </w:div>
    <w:div w:id="1682245604">
      <w:marLeft w:val="0"/>
      <w:marRight w:val="0"/>
      <w:marTop w:val="0"/>
      <w:marBottom w:val="0"/>
      <w:divBdr>
        <w:top w:val="none" w:sz="0" w:space="0" w:color="auto"/>
        <w:left w:val="none" w:sz="0" w:space="0" w:color="auto"/>
        <w:bottom w:val="none" w:sz="0" w:space="0" w:color="auto"/>
        <w:right w:val="none" w:sz="0" w:space="0" w:color="auto"/>
      </w:divBdr>
    </w:div>
    <w:div w:id="1682245605">
      <w:marLeft w:val="0"/>
      <w:marRight w:val="0"/>
      <w:marTop w:val="0"/>
      <w:marBottom w:val="0"/>
      <w:divBdr>
        <w:top w:val="none" w:sz="0" w:space="0" w:color="auto"/>
        <w:left w:val="none" w:sz="0" w:space="0" w:color="auto"/>
        <w:bottom w:val="none" w:sz="0" w:space="0" w:color="auto"/>
        <w:right w:val="none" w:sz="0" w:space="0" w:color="auto"/>
      </w:divBdr>
    </w:div>
    <w:div w:id="1682245606">
      <w:marLeft w:val="0"/>
      <w:marRight w:val="0"/>
      <w:marTop w:val="0"/>
      <w:marBottom w:val="0"/>
      <w:divBdr>
        <w:top w:val="none" w:sz="0" w:space="0" w:color="auto"/>
        <w:left w:val="none" w:sz="0" w:space="0" w:color="auto"/>
        <w:bottom w:val="none" w:sz="0" w:space="0" w:color="auto"/>
        <w:right w:val="none" w:sz="0" w:space="0" w:color="auto"/>
      </w:divBdr>
    </w:div>
    <w:div w:id="1682245607">
      <w:marLeft w:val="0"/>
      <w:marRight w:val="0"/>
      <w:marTop w:val="0"/>
      <w:marBottom w:val="0"/>
      <w:divBdr>
        <w:top w:val="none" w:sz="0" w:space="0" w:color="auto"/>
        <w:left w:val="none" w:sz="0" w:space="0" w:color="auto"/>
        <w:bottom w:val="none" w:sz="0" w:space="0" w:color="auto"/>
        <w:right w:val="none" w:sz="0" w:space="0" w:color="auto"/>
      </w:divBdr>
    </w:div>
    <w:div w:id="1682245608">
      <w:marLeft w:val="0"/>
      <w:marRight w:val="0"/>
      <w:marTop w:val="0"/>
      <w:marBottom w:val="0"/>
      <w:divBdr>
        <w:top w:val="none" w:sz="0" w:space="0" w:color="auto"/>
        <w:left w:val="none" w:sz="0" w:space="0" w:color="auto"/>
        <w:bottom w:val="none" w:sz="0" w:space="0" w:color="auto"/>
        <w:right w:val="none" w:sz="0" w:space="0" w:color="auto"/>
      </w:divBdr>
    </w:div>
    <w:div w:id="1682245609">
      <w:marLeft w:val="0"/>
      <w:marRight w:val="0"/>
      <w:marTop w:val="0"/>
      <w:marBottom w:val="0"/>
      <w:divBdr>
        <w:top w:val="none" w:sz="0" w:space="0" w:color="auto"/>
        <w:left w:val="none" w:sz="0" w:space="0" w:color="auto"/>
        <w:bottom w:val="none" w:sz="0" w:space="0" w:color="auto"/>
        <w:right w:val="none" w:sz="0" w:space="0" w:color="auto"/>
      </w:divBdr>
    </w:div>
    <w:div w:id="1682245610">
      <w:marLeft w:val="0"/>
      <w:marRight w:val="0"/>
      <w:marTop w:val="0"/>
      <w:marBottom w:val="0"/>
      <w:divBdr>
        <w:top w:val="none" w:sz="0" w:space="0" w:color="auto"/>
        <w:left w:val="none" w:sz="0" w:space="0" w:color="auto"/>
        <w:bottom w:val="none" w:sz="0" w:space="0" w:color="auto"/>
        <w:right w:val="none" w:sz="0" w:space="0" w:color="auto"/>
      </w:divBdr>
    </w:div>
    <w:div w:id="1682245611">
      <w:marLeft w:val="0"/>
      <w:marRight w:val="0"/>
      <w:marTop w:val="0"/>
      <w:marBottom w:val="0"/>
      <w:divBdr>
        <w:top w:val="none" w:sz="0" w:space="0" w:color="auto"/>
        <w:left w:val="none" w:sz="0" w:space="0" w:color="auto"/>
        <w:bottom w:val="none" w:sz="0" w:space="0" w:color="auto"/>
        <w:right w:val="none" w:sz="0" w:space="0" w:color="auto"/>
      </w:divBdr>
    </w:div>
    <w:div w:id="1682245612">
      <w:marLeft w:val="0"/>
      <w:marRight w:val="0"/>
      <w:marTop w:val="0"/>
      <w:marBottom w:val="0"/>
      <w:divBdr>
        <w:top w:val="none" w:sz="0" w:space="0" w:color="auto"/>
        <w:left w:val="none" w:sz="0" w:space="0" w:color="auto"/>
        <w:bottom w:val="none" w:sz="0" w:space="0" w:color="auto"/>
        <w:right w:val="none" w:sz="0" w:space="0" w:color="auto"/>
      </w:divBdr>
    </w:div>
    <w:div w:id="1682245613">
      <w:marLeft w:val="0"/>
      <w:marRight w:val="0"/>
      <w:marTop w:val="0"/>
      <w:marBottom w:val="0"/>
      <w:divBdr>
        <w:top w:val="none" w:sz="0" w:space="0" w:color="auto"/>
        <w:left w:val="none" w:sz="0" w:space="0" w:color="auto"/>
        <w:bottom w:val="none" w:sz="0" w:space="0" w:color="auto"/>
        <w:right w:val="none" w:sz="0" w:space="0" w:color="auto"/>
      </w:divBdr>
    </w:div>
    <w:div w:id="1682245614">
      <w:marLeft w:val="0"/>
      <w:marRight w:val="0"/>
      <w:marTop w:val="0"/>
      <w:marBottom w:val="0"/>
      <w:divBdr>
        <w:top w:val="none" w:sz="0" w:space="0" w:color="auto"/>
        <w:left w:val="none" w:sz="0" w:space="0" w:color="auto"/>
        <w:bottom w:val="none" w:sz="0" w:space="0" w:color="auto"/>
        <w:right w:val="none" w:sz="0" w:space="0" w:color="auto"/>
      </w:divBdr>
    </w:div>
    <w:div w:id="1682245615">
      <w:marLeft w:val="0"/>
      <w:marRight w:val="0"/>
      <w:marTop w:val="0"/>
      <w:marBottom w:val="0"/>
      <w:divBdr>
        <w:top w:val="none" w:sz="0" w:space="0" w:color="auto"/>
        <w:left w:val="none" w:sz="0" w:space="0" w:color="auto"/>
        <w:bottom w:val="none" w:sz="0" w:space="0" w:color="auto"/>
        <w:right w:val="none" w:sz="0" w:space="0" w:color="auto"/>
      </w:divBdr>
    </w:div>
    <w:div w:id="1682245616">
      <w:marLeft w:val="0"/>
      <w:marRight w:val="0"/>
      <w:marTop w:val="0"/>
      <w:marBottom w:val="0"/>
      <w:divBdr>
        <w:top w:val="none" w:sz="0" w:space="0" w:color="auto"/>
        <w:left w:val="none" w:sz="0" w:space="0" w:color="auto"/>
        <w:bottom w:val="none" w:sz="0" w:space="0" w:color="auto"/>
        <w:right w:val="none" w:sz="0" w:space="0" w:color="auto"/>
      </w:divBdr>
    </w:div>
    <w:div w:id="1682245617">
      <w:marLeft w:val="0"/>
      <w:marRight w:val="0"/>
      <w:marTop w:val="0"/>
      <w:marBottom w:val="0"/>
      <w:divBdr>
        <w:top w:val="none" w:sz="0" w:space="0" w:color="auto"/>
        <w:left w:val="none" w:sz="0" w:space="0" w:color="auto"/>
        <w:bottom w:val="none" w:sz="0" w:space="0" w:color="auto"/>
        <w:right w:val="none" w:sz="0" w:space="0" w:color="auto"/>
      </w:divBdr>
    </w:div>
    <w:div w:id="1682245618">
      <w:marLeft w:val="0"/>
      <w:marRight w:val="0"/>
      <w:marTop w:val="0"/>
      <w:marBottom w:val="0"/>
      <w:divBdr>
        <w:top w:val="none" w:sz="0" w:space="0" w:color="auto"/>
        <w:left w:val="none" w:sz="0" w:space="0" w:color="auto"/>
        <w:bottom w:val="none" w:sz="0" w:space="0" w:color="auto"/>
        <w:right w:val="none" w:sz="0" w:space="0" w:color="auto"/>
      </w:divBdr>
    </w:div>
    <w:div w:id="1682245619">
      <w:marLeft w:val="0"/>
      <w:marRight w:val="0"/>
      <w:marTop w:val="0"/>
      <w:marBottom w:val="0"/>
      <w:divBdr>
        <w:top w:val="none" w:sz="0" w:space="0" w:color="auto"/>
        <w:left w:val="none" w:sz="0" w:space="0" w:color="auto"/>
        <w:bottom w:val="none" w:sz="0" w:space="0" w:color="auto"/>
        <w:right w:val="none" w:sz="0" w:space="0" w:color="auto"/>
      </w:divBdr>
    </w:div>
    <w:div w:id="1682245620">
      <w:marLeft w:val="0"/>
      <w:marRight w:val="0"/>
      <w:marTop w:val="0"/>
      <w:marBottom w:val="0"/>
      <w:divBdr>
        <w:top w:val="none" w:sz="0" w:space="0" w:color="auto"/>
        <w:left w:val="none" w:sz="0" w:space="0" w:color="auto"/>
        <w:bottom w:val="none" w:sz="0" w:space="0" w:color="auto"/>
        <w:right w:val="none" w:sz="0" w:space="0" w:color="auto"/>
      </w:divBdr>
    </w:div>
    <w:div w:id="1682245621">
      <w:marLeft w:val="0"/>
      <w:marRight w:val="0"/>
      <w:marTop w:val="0"/>
      <w:marBottom w:val="0"/>
      <w:divBdr>
        <w:top w:val="none" w:sz="0" w:space="0" w:color="auto"/>
        <w:left w:val="none" w:sz="0" w:space="0" w:color="auto"/>
        <w:bottom w:val="none" w:sz="0" w:space="0" w:color="auto"/>
        <w:right w:val="none" w:sz="0" w:space="0" w:color="auto"/>
      </w:divBdr>
    </w:div>
    <w:div w:id="16822456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consultantplus://offline/ref=6AC8326C5AF087BA38A3AE61B50AC5586CA0E6CAC24E29D4BE7634M4d9H"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image" Target="media/image21.wmf"/><Relationship Id="rId42"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oleObject" Target="embeddings/oleObject3.bin"/><Relationship Id="rId38" Type="http://schemas.openxmlformats.org/officeDocument/2006/relationships/image" Target="media/image23.w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1.bin"/><Relationship Id="rId41"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0.wmf"/><Relationship Id="rId37" Type="http://schemas.openxmlformats.org/officeDocument/2006/relationships/oleObject" Target="embeddings/oleObject5.bin"/><Relationship Id="rId40" Type="http://schemas.openxmlformats.org/officeDocument/2006/relationships/image" Target="media/image24.w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image" Target="media/image18.wmf"/><Relationship Id="rId36" Type="http://schemas.openxmlformats.org/officeDocument/2006/relationships/image" Target="media/image22.wmf"/><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embeddings/oleObject2.bin"/><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consultantplus://offline/ref=6AC8326C5AF087BA38A3AE61B50AC55860A3EAC29F44218DB274M3d3H" TargetMode="External"/><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19.wmf"/><Relationship Id="rId35" Type="http://schemas.openxmlformats.org/officeDocument/2006/relationships/oleObject" Target="embeddings/oleObject4.bin"/><Relationship Id="rId43"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12</Pages>
  <Words>23345</Words>
  <Characters>-32766</Characters>
  <Application>Microsoft Office Outlook</Application>
  <DocSecurity>0</DocSecurity>
  <Lines>0</Lines>
  <Paragraphs>0</Paragraphs>
  <ScaleCrop>false</ScaleCrop>
  <Company>OEM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МО ЗАТО ВИДЯЕВО МУРМАНСКОЙ ОБЛАСТИ</dc:title>
  <dc:subject/>
  <dc:creator>Admin</dc:creator>
  <cp:keywords/>
  <dc:description/>
  <cp:lastModifiedBy>Victor</cp:lastModifiedBy>
  <cp:revision>5</cp:revision>
  <cp:lastPrinted>2014-07-10T07:36:00Z</cp:lastPrinted>
  <dcterms:created xsi:type="dcterms:W3CDTF">2014-07-14T08:10:00Z</dcterms:created>
  <dcterms:modified xsi:type="dcterms:W3CDTF">2014-12-21T21:04:00Z</dcterms:modified>
</cp:coreProperties>
</file>